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FE85C" w14:textId="77777777" w:rsidR="0089080E" w:rsidRPr="005667C2" w:rsidRDefault="0089080E" w:rsidP="0089080E">
      <w:pPr>
        <w:jc w:val="center"/>
        <w:rPr>
          <w:rStyle w:val="Heading1Char"/>
          <w:rFonts w:cs="Times New Roman"/>
          <w:b w:val="0"/>
          <w:bCs w:val="0"/>
          <w:sz w:val="24"/>
          <w:szCs w:val="24"/>
          <w:u w:val="none"/>
        </w:rPr>
      </w:pPr>
      <w:bookmarkStart w:id="0" w:name="_Toc137110906"/>
    </w:p>
    <w:p w14:paraId="01F2EC46" w14:textId="77777777" w:rsidR="0089080E" w:rsidRPr="005667C2" w:rsidRDefault="0089080E" w:rsidP="0089080E">
      <w:pPr>
        <w:jc w:val="center"/>
        <w:rPr>
          <w:rStyle w:val="Heading1Char"/>
          <w:rFonts w:cs="Times New Roman"/>
          <w:b w:val="0"/>
          <w:bCs w:val="0"/>
          <w:sz w:val="24"/>
          <w:szCs w:val="24"/>
          <w:u w:val="none"/>
        </w:rPr>
      </w:pPr>
    </w:p>
    <w:p w14:paraId="5637E307" w14:textId="77777777" w:rsidR="0089080E" w:rsidRPr="005667C2" w:rsidRDefault="0089080E" w:rsidP="0089080E">
      <w:pPr>
        <w:jc w:val="center"/>
        <w:rPr>
          <w:rStyle w:val="Heading1Char"/>
          <w:rFonts w:cs="Times New Roman"/>
          <w:b w:val="0"/>
          <w:bCs w:val="0"/>
          <w:sz w:val="24"/>
          <w:szCs w:val="24"/>
          <w:u w:val="none"/>
        </w:rPr>
      </w:pPr>
    </w:p>
    <w:p w14:paraId="4F6E39AA" w14:textId="77777777" w:rsidR="0089080E" w:rsidRPr="005667C2" w:rsidRDefault="0089080E" w:rsidP="0089080E">
      <w:pPr>
        <w:jc w:val="center"/>
        <w:rPr>
          <w:rStyle w:val="Heading1Char"/>
          <w:rFonts w:cs="Times New Roman"/>
          <w:b w:val="0"/>
          <w:bCs w:val="0"/>
          <w:sz w:val="24"/>
          <w:szCs w:val="24"/>
          <w:u w:val="none"/>
        </w:rPr>
      </w:pPr>
    </w:p>
    <w:p w14:paraId="6BB15662" w14:textId="77777777" w:rsidR="0089080E" w:rsidRPr="005667C2" w:rsidRDefault="0089080E" w:rsidP="0089080E">
      <w:pPr>
        <w:jc w:val="center"/>
        <w:rPr>
          <w:rStyle w:val="Heading1Char"/>
          <w:rFonts w:cs="Times New Roman"/>
          <w:b w:val="0"/>
          <w:bCs w:val="0"/>
          <w:sz w:val="24"/>
          <w:szCs w:val="24"/>
          <w:u w:val="none"/>
        </w:rPr>
      </w:pPr>
    </w:p>
    <w:p w14:paraId="326246DE" w14:textId="77777777" w:rsidR="0089080E" w:rsidRPr="005667C2" w:rsidRDefault="0089080E" w:rsidP="0089080E">
      <w:pPr>
        <w:jc w:val="center"/>
        <w:rPr>
          <w:rStyle w:val="Heading1Char"/>
          <w:rFonts w:cs="Times New Roman"/>
          <w:b w:val="0"/>
          <w:bCs w:val="0"/>
          <w:sz w:val="24"/>
          <w:szCs w:val="24"/>
          <w:u w:val="none"/>
        </w:rPr>
      </w:pPr>
    </w:p>
    <w:p w14:paraId="2690B299" w14:textId="77777777" w:rsidR="0089080E" w:rsidRPr="005667C2" w:rsidRDefault="0089080E" w:rsidP="0089080E">
      <w:pPr>
        <w:jc w:val="center"/>
        <w:rPr>
          <w:rStyle w:val="Heading1Char"/>
          <w:rFonts w:cs="Times New Roman"/>
          <w:b w:val="0"/>
          <w:bCs w:val="0"/>
          <w:sz w:val="24"/>
          <w:szCs w:val="24"/>
          <w:u w:val="none"/>
        </w:rPr>
      </w:pPr>
    </w:p>
    <w:p w14:paraId="2CA3F0D3" w14:textId="77777777" w:rsidR="0089080E" w:rsidRPr="005667C2" w:rsidRDefault="0089080E" w:rsidP="0089080E">
      <w:pPr>
        <w:jc w:val="center"/>
        <w:rPr>
          <w:rStyle w:val="Heading1Char"/>
          <w:rFonts w:cs="Times New Roman"/>
          <w:b w:val="0"/>
          <w:bCs w:val="0"/>
          <w:sz w:val="24"/>
          <w:szCs w:val="24"/>
          <w:u w:val="none"/>
        </w:rPr>
      </w:pPr>
    </w:p>
    <w:p w14:paraId="38F33BF7" w14:textId="77777777" w:rsidR="0089080E" w:rsidRPr="005667C2" w:rsidRDefault="0089080E" w:rsidP="0089080E">
      <w:pPr>
        <w:jc w:val="center"/>
        <w:rPr>
          <w:rStyle w:val="Heading1Char"/>
          <w:rFonts w:cs="Times New Roman"/>
          <w:b w:val="0"/>
          <w:bCs w:val="0"/>
          <w:sz w:val="24"/>
          <w:szCs w:val="24"/>
          <w:u w:val="none"/>
        </w:rPr>
      </w:pPr>
    </w:p>
    <w:p w14:paraId="2E3DB540" w14:textId="77777777" w:rsidR="0089080E" w:rsidRPr="005667C2" w:rsidRDefault="0089080E" w:rsidP="0089080E">
      <w:pPr>
        <w:jc w:val="center"/>
        <w:rPr>
          <w:rStyle w:val="Heading1Char"/>
          <w:rFonts w:cs="Times New Roman"/>
          <w:b w:val="0"/>
          <w:bCs w:val="0"/>
          <w:sz w:val="24"/>
          <w:szCs w:val="24"/>
          <w:u w:val="none"/>
        </w:rPr>
      </w:pPr>
    </w:p>
    <w:p w14:paraId="2F116E07" w14:textId="77777777" w:rsidR="0089080E" w:rsidRPr="005667C2" w:rsidRDefault="0089080E" w:rsidP="0089080E">
      <w:pPr>
        <w:jc w:val="center"/>
        <w:rPr>
          <w:rStyle w:val="Heading1Char"/>
          <w:rFonts w:cs="Times New Roman"/>
          <w:b w:val="0"/>
          <w:bCs w:val="0"/>
          <w:sz w:val="24"/>
          <w:szCs w:val="24"/>
          <w:u w:val="none"/>
        </w:rPr>
      </w:pPr>
    </w:p>
    <w:p w14:paraId="64202E0C" w14:textId="77777777" w:rsidR="0089080E" w:rsidRPr="005667C2" w:rsidRDefault="0089080E" w:rsidP="0089080E">
      <w:pPr>
        <w:jc w:val="center"/>
        <w:rPr>
          <w:rStyle w:val="Heading1Char"/>
          <w:rFonts w:cs="Times New Roman"/>
          <w:b w:val="0"/>
          <w:bCs w:val="0"/>
          <w:sz w:val="24"/>
          <w:szCs w:val="24"/>
          <w:u w:val="none"/>
        </w:rPr>
      </w:pPr>
    </w:p>
    <w:p w14:paraId="78D155AC" w14:textId="77777777" w:rsidR="0089080E" w:rsidRPr="005667C2" w:rsidRDefault="0089080E" w:rsidP="0089080E">
      <w:pPr>
        <w:jc w:val="center"/>
        <w:rPr>
          <w:rStyle w:val="Heading1Char"/>
          <w:rFonts w:cs="Times New Roman"/>
          <w:b w:val="0"/>
          <w:bCs w:val="0"/>
          <w:sz w:val="24"/>
          <w:szCs w:val="24"/>
          <w:u w:val="none"/>
        </w:rPr>
      </w:pPr>
    </w:p>
    <w:p w14:paraId="18041469" w14:textId="77777777" w:rsidR="0089080E" w:rsidRPr="005667C2" w:rsidRDefault="0089080E" w:rsidP="0089080E">
      <w:pPr>
        <w:jc w:val="center"/>
        <w:rPr>
          <w:rStyle w:val="Heading1Char"/>
          <w:rFonts w:cs="Times New Roman"/>
          <w:b w:val="0"/>
          <w:bCs w:val="0"/>
          <w:sz w:val="24"/>
          <w:szCs w:val="24"/>
          <w:u w:val="none"/>
        </w:rPr>
      </w:pPr>
    </w:p>
    <w:p w14:paraId="3713F432" w14:textId="77777777" w:rsidR="0089080E" w:rsidRPr="005667C2" w:rsidRDefault="0089080E" w:rsidP="00B17FDC">
      <w:pPr>
        <w:jc w:val="center"/>
        <w:rPr>
          <w:rStyle w:val="Heading1Char"/>
          <w:rFonts w:cs="Times New Roman"/>
          <w:b w:val="0"/>
          <w:bCs w:val="0"/>
          <w:sz w:val="24"/>
          <w:szCs w:val="24"/>
          <w:u w:val="none"/>
        </w:rPr>
      </w:pPr>
    </w:p>
    <w:p w14:paraId="50E8384C" w14:textId="77777777" w:rsidR="0089080E" w:rsidRPr="005667C2" w:rsidRDefault="0089080E" w:rsidP="00B17FDC">
      <w:pPr>
        <w:jc w:val="center"/>
        <w:rPr>
          <w:rStyle w:val="Heading1Char"/>
          <w:rFonts w:cs="Times New Roman"/>
          <w:b w:val="0"/>
          <w:bCs w:val="0"/>
          <w:sz w:val="24"/>
          <w:szCs w:val="24"/>
          <w:u w:val="none"/>
        </w:rPr>
      </w:pPr>
    </w:p>
    <w:p w14:paraId="4CB4624B" w14:textId="77777777" w:rsidR="0089080E" w:rsidRPr="005667C2" w:rsidRDefault="0089080E" w:rsidP="00B17FDC">
      <w:pPr>
        <w:jc w:val="center"/>
        <w:rPr>
          <w:rStyle w:val="Heading1Char"/>
          <w:rFonts w:cs="Times New Roman"/>
          <w:sz w:val="24"/>
          <w:szCs w:val="24"/>
          <w:u w:val="none"/>
        </w:rPr>
      </w:pPr>
    </w:p>
    <w:p w14:paraId="18F95A28" w14:textId="3B6BAD26" w:rsidR="00BD4D38" w:rsidRPr="005667C2" w:rsidRDefault="003E38DF" w:rsidP="00B17FDC">
      <w:pPr>
        <w:jc w:val="center"/>
        <w:rPr>
          <w:rStyle w:val="Heading1Char"/>
          <w:rFonts w:cs="Times New Roman"/>
          <w:sz w:val="24"/>
          <w:szCs w:val="24"/>
          <w:u w:val="none"/>
        </w:rPr>
      </w:pPr>
      <w:bookmarkStart w:id="1" w:name="_Toc169259756"/>
      <w:r w:rsidRPr="005667C2">
        <w:rPr>
          <w:rStyle w:val="Heading1Char"/>
          <w:rFonts w:cs="Times New Roman"/>
          <w:sz w:val="24"/>
          <w:szCs w:val="24"/>
          <w:u w:val="none"/>
        </w:rPr>
        <w:t>GenDem</w:t>
      </w:r>
      <w:r w:rsidR="0089080E" w:rsidRPr="005667C2">
        <w:rPr>
          <w:rStyle w:val="Heading1Char"/>
          <w:rFonts w:cs="Times New Roman"/>
          <w:sz w:val="24"/>
          <w:szCs w:val="24"/>
          <w:u w:val="none"/>
        </w:rPr>
        <w:t xml:space="preserve"> Project Compilation</w:t>
      </w:r>
      <w:r w:rsidR="00B53279" w:rsidRPr="005667C2">
        <w:rPr>
          <w:rStyle w:val="Heading1Char"/>
          <w:rFonts w:cs="Times New Roman"/>
          <w:sz w:val="24"/>
          <w:szCs w:val="24"/>
          <w:u w:val="none"/>
        </w:rPr>
        <w:t xml:space="preserve"> 2023</w:t>
      </w:r>
      <w:bookmarkEnd w:id="1"/>
    </w:p>
    <w:p w14:paraId="7B533814" w14:textId="77777777" w:rsidR="00B53279" w:rsidRPr="005667C2" w:rsidRDefault="00B53279" w:rsidP="00B17FDC">
      <w:pPr>
        <w:jc w:val="center"/>
        <w:rPr>
          <w:rStyle w:val="Heading1Char"/>
          <w:rFonts w:cs="Times New Roman"/>
          <w:sz w:val="24"/>
          <w:szCs w:val="24"/>
          <w:u w:val="none"/>
        </w:rPr>
      </w:pPr>
    </w:p>
    <w:p w14:paraId="07FBA186" w14:textId="77777777" w:rsidR="00B17FDC" w:rsidRPr="005667C2" w:rsidRDefault="00B17FDC" w:rsidP="00B17FDC">
      <w:pPr>
        <w:jc w:val="center"/>
      </w:pPr>
      <w:r w:rsidRPr="005667C2">
        <w:t>Compiled by Sydney K. Smith</w:t>
      </w:r>
    </w:p>
    <w:p w14:paraId="3F3CB2CC" w14:textId="54E82C52" w:rsidR="00B17FDC" w:rsidRPr="005667C2" w:rsidRDefault="00B17FDC" w:rsidP="00B17FDC">
      <w:pPr>
        <w:jc w:val="center"/>
      </w:pPr>
      <w:r w:rsidRPr="005667C2">
        <w:t>For Karen Celis and Amy Mazur</w:t>
      </w:r>
      <w:r w:rsidRPr="005667C2">
        <w:rPr>
          <w:b/>
          <w:bCs/>
        </w:rPr>
        <w:br w:type="page"/>
      </w:r>
    </w:p>
    <w:bookmarkStart w:id="2" w:name="_Toc169259757" w:displacedByCustomXml="next"/>
    <w:sdt>
      <w:sdtPr>
        <w:rPr>
          <w:rFonts w:eastAsia="Times New Roman" w:cs="Times New Roman"/>
          <w:b w:val="0"/>
          <w:bCs w:val="0"/>
          <w:color w:val="auto"/>
          <w:sz w:val="24"/>
          <w:szCs w:val="24"/>
          <w:u w:val="none"/>
        </w:rPr>
        <w:id w:val="-1487474313"/>
        <w:docPartObj>
          <w:docPartGallery w:val="Table of Contents"/>
          <w:docPartUnique/>
        </w:docPartObj>
      </w:sdtPr>
      <w:sdtEndPr>
        <w:rPr>
          <w:noProof/>
        </w:rPr>
      </w:sdtEndPr>
      <w:sdtContent>
        <w:p w14:paraId="18CDE731" w14:textId="6873D845" w:rsidR="0089080E" w:rsidRPr="005667C2" w:rsidRDefault="0089080E" w:rsidP="00736D4F">
          <w:pPr>
            <w:pStyle w:val="Heading1"/>
            <w:rPr>
              <w:rFonts w:cs="Times New Roman"/>
              <w:sz w:val="24"/>
              <w:szCs w:val="24"/>
            </w:rPr>
          </w:pPr>
          <w:r w:rsidRPr="005667C2">
            <w:rPr>
              <w:rFonts w:cs="Times New Roman"/>
              <w:sz w:val="24"/>
              <w:szCs w:val="24"/>
            </w:rPr>
            <w:t>Table of Contents</w:t>
          </w:r>
          <w:bookmarkEnd w:id="2"/>
        </w:p>
        <w:p w14:paraId="37FE9DD2" w14:textId="07E9969B" w:rsidR="00B17FDC" w:rsidRPr="005667C2" w:rsidRDefault="0089080E">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r w:rsidRPr="005667C2">
            <w:rPr>
              <w:rFonts w:ascii="Times New Roman" w:hAnsi="Times New Roman" w:cs="Times New Roman"/>
              <w:b w:val="0"/>
              <w:bCs w:val="0"/>
            </w:rPr>
            <w:fldChar w:fldCharType="begin"/>
          </w:r>
          <w:r w:rsidRPr="005667C2">
            <w:rPr>
              <w:rFonts w:ascii="Times New Roman" w:hAnsi="Times New Roman" w:cs="Times New Roman"/>
            </w:rPr>
            <w:instrText xml:space="preserve"> TOC \o "1-3" \h \z \u </w:instrText>
          </w:r>
          <w:r w:rsidRPr="005667C2">
            <w:rPr>
              <w:rFonts w:ascii="Times New Roman" w:hAnsi="Times New Roman" w:cs="Times New Roman"/>
              <w:b w:val="0"/>
              <w:bCs w:val="0"/>
            </w:rPr>
            <w:fldChar w:fldCharType="separate"/>
          </w:r>
          <w:hyperlink w:anchor="_Toc169259756" w:history="1">
            <w:r w:rsidR="00B17FDC" w:rsidRPr="005667C2">
              <w:rPr>
                <w:rStyle w:val="Hyperlink"/>
                <w:rFonts w:ascii="Times New Roman" w:hAnsi="Times New Roman" w:cs="Times New Roman"/>
                <w:noProof/>
              </w:rPr>
              <w:t>GenDem Project Compilation 2023</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_Toc169259756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1</w:t>
            </w:r>
            <w:r w:rsidR="00B17FDC" w:rsidRPr="005667C2">
              <w:rPr>
                <w:rFonts w:ascii="Times New Roman" w:hAnsi="Times New Roman" w:cs="Times New Roman"/>
                <w:noProof/>
                <w:webHidden/>
              </w:rPr>
              <w:fldChar w:fldCharType="end"/>
            </w:r>
          </w:hyperlink>
        </w:p>
        <w:p w14:paraId="3DF9640C" w14:textId="2519A0B0"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757" w:history="1">
            <w:r w:rsidR="00B17FDC" w:rsidRPr="005667C2">
              <w:rPr>
                <w:rStyle w:val="Hyperlink"/>
                <w:rFonts w:ascii="Times New Roman" w:hAnsi="Times New Roman" w:cs="Times New Roman"/>
                <w:noProof/>
              </w:rPr>
              <w:t>Table of Contents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_Toc169259757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w:t>
            </w:r>
            <w:r w:rsidR="00B17FDC" w:rsidRPr="005667C2">
              <w:rPr>
                <w:rFonts w:ascii="Times New Roman" w:hAnsi="Times New Roman" w:cs="Times New Roman"/>
                <w:noProof/>
                <w:webHidden/>
              </w:rPr>
              <w:fldChar w:fldCharType="end"/>
            </w:r>
          </w:hyperlink>
        </w:p>
        <w:p w14:paraId="237FE346" w14:textId="526AE610"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758" w:history="1">
            <w:r w:rsidR="00B17FDC" w:rsidRPr="005667C2">
              <w:rPr>
                <w:rStyle w:val="Hyperlink"/>
                <w:rFonts w:ascii="Times New Roman" w:hAnsi="Times New Roman" w:cs="Times New Roman"/>
                <w:noProof/>
              </w:rPr>
              <w:t>Notes on the process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_Toc169259758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w:t>
            </w:r>
            <w:r w:rsidR="00B17FDC" w:rsidRPr="005667C2">
              <w:rPr>
                <w:rFonts w:ascii="Times New Roman" w:hAnsi="Times New Roman" w:cs="Times New Roman"/>
                <w:noProof/>
                <w:webHidden/>
              </w:rPr>
              <w:fldChar w:fldCharType="end"/>
            </w:r>
          </w:hyperlink>
        </w:p>
        <w:p w14:paraId="7C3EAFC5" w14:textId="23D13FB7"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759" w:history="1">
            <w:r w:rsidR="00B17FDC" w:rsidRPr="005667C2">
              <w:rPr>
                <w:rStyle w:val="Hyperlink"/>
                <w:rFonts w:ascii="Times New Roman" w:hAnsi="Times New Roman" w:cs="Times New Roman"/>
                <w:noProof/>
              </w:rPr>
              <w:t>Templates Used</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_Toc169259759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w:t>
            </w:r>
            <w:r w:rsidR="00B17FDC" w:rsidRPr="005667C2">
              <w:rPr>
                <w:rFonts w:ascii="Times New Roman" w:hAnsi="Times New Roman" w:cs="Times New Roman"/>
                <w:noProof/>
                <w:webHidden/>
              </w:rPr>
              <w:fldChar w:fldCharType="end"/>
            </w:r>
          </w:hyperlink>
        </w:p>
        <w:p w14:paraId="0BEA1361" w14:textId="7DBC83AE"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760" w:history="1">
            <w:r w:rsidR="00B17FDC" w:rsidRPr="005667C2">
              <w:rPr>
                <w:rStyle w:val="Hyperlink"/>
                <w:rFonts w:ascii="Times New Roman" w:hAnsi="Times New Roman" w:cs="Times New Roman"/>
                <w:noProof/>
              </w:rPr>
              <w:t>NSF - Accountable Institutions and Behavior &amp; NSF - Security &amp; Preparedness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_Toc169259760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8</w:t>
            </w:r>
            <w:r w:rsidR="00B17FDC" w:rsidRPr="005667C2">
              <w:rPr>
                <w:rFonts w:ascii="Times New Roman" w:hAnsi="Times New Roman" w:cs="Times New Roman"/>
                <w:noProof/>
                <w:webHidden/>
              </w:rPr>
              <w:fldChar w:fldCharType="end"/>
            </w:r>
          </w:hyperlink>
        </w:p>
        <w:p w14:paraId="2DF618A0" w14:textId="4F37C03B"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1" w:history="1">
            <w:r w:rsidR="00B17FDC" w:rsidRPr="005667C2">
              <w:rPr>
                <w:rStyle w:val="Hyperlink"/>
                <w:rFonts w:ascii="Times New Roman" w:hAnsi="Times New Roman" w:cs="Times New Roman"/>
                <w:noProof/>
              </w:rPr>
              <w:t>UGEEA - Understanding Gender Equality and Empowerment in the Arctic</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_Toc169259761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9</w:t>
            </w:r>
            <w:r w:rsidR="00B17FDC" w:rsidRPr="005667C2">
              <w:rPr>
                <w:rFonts w:ascii="Times New Roman" w:hAnsi="Times New Roman" w:cs="Times New Roman"/>
                <w:noProof/>
                <w:webHidden/>
              </w:rPr>
              <w:fldChar w:fldCharType="end"/>
            </w:r>
          </w:hyperlink>
        </w:p>
        <w:p w14:paraId="551B884B" w14:textId="38371A80"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2" w:history="1">
            <w:r w:rsidR="00B17FDC" w:rsidRPr="005667C2">
              <w:rPr>
                <w:rStyle w:val="Hyperlink"/>
                <w:rFonts w:ascii="Times New Roman" w:hAnsi="Times New Roman" w:cs="Times New Roman"/>
                <w:noProof/>
              </w:rPr>
              <w:t>ADVANCE – Organizational Change for Gender Equity in STEM Academic Professions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_Toc169259762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11</w:t>
            </w:r>
            <w:r w:rsidR="00B17FDC" w:rsidRPr="005667C2">
              <w:rPr>
                <w:rFonts w:ascii="Times New Roman" w:hAnsi="Times New Roman" w:cs="Times New Roman"/>
                <w:noProof/>
                <w:webHidden/>
              </w:rPr>
              <w:fldChar w:fldCharType="end"/>
            </w:r>
          </w:hyperlink>
        </w:p>
        <w:p w14:paraId="1C487ABE" w14:textId="04F2D769"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3" w:history="1">
            <w:r w:rsidR="00B17FDC" w:rsidRPr="005667C2">
              <w:rPr>
                <w:rStyle w:val="Hyperlink"/>
                <w:rFonts w:ascii="Times New Roman" w:hAnsi="Times New Roman" w:cs="Times New Roman"/>
                <w:noProof/>
              </w:rPr>
              <w:t>EGEN</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_Toc169259763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13</w:t>
            </w:r>
            <w:r w:rsidR="00B17FDC" w:rsidRPr="005667C2">
              <w:rPr>
                <w:rFonts w:ascii="Times New Roman" w:hAnsi="Times New Roman" w:cs="Times New Roman"/>
                <w:noProof/>
                <w:webHidden/>
              </w:rPr>
              <w:fldChar w:fldCharType="end"/>
            </w:r>
          </w:hyperlink>
        </w:p>
        <w:p w14:paraId="2399882B" w14:textId="1B5007FF"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4" w:history="1">
            <w:r w:rsidR="00B17FDC" w:rsidRPr="005667C2">
              <w:rPr>
                <w:rStyle w:val="Hyperlink"/>
                <w:rFonts w:ascii="Times New Roman" w:hAnsi="Times New Roman" w:cs="Times New Roman"/>
                <w:noProof/>
              </w:rPr>
              <w:t>Understanding Gender Gaps in Academic Science through the Lens of Topic Fit: An interdisciplinary Investigation Using a Big Data Approach</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_Toc169259764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14</w:t>
            </w:r>
            <w:r w:rsidR="00B17FDC" w:rsidRPr="005667C2">
              <w:rPr>
                <w:rFonts w:ascii="Times New Roman" w:hAnsi="Times New Roman" w:cs="Times New Roman"/>
                <w:noProof/>
                <w:webHidden/>
              </w:rPr>
              <w:fldChar w:fldCharType="end"/>
            </w:r>
          </w:hyperlink>
        </w:p>
        <w:p w14:paraId="5409957D" w14:textId="100D39E3"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5" w:history="1">
            <w:r w:rsidR="00B17FDC" w:rsidRPr="005667C2">
              <w:rPr>
                <w:rStyle w:val="Hyperlink"/>
                <w:rFonts w:ascii="Times New Roman" w:hAnsi="Times New Roman" w:cs="Times New Roman"/>
                <w:noProof/>
              </w:rPr>
              <w:t>Male Champions for Gender Inclusive Organizations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_Toc169259765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16</w:t>
            </w:r>
            <w:r w:rsidR="00B17FDC" w:rsidRPr="005667C2">
              <w:rPr>
                <w:rFonts w:ascii="Times New Roman" w:hAnsi="Times New Roman" w:cs="Times New Roman"/>
                <w:noProof/>
                <w:webHidden/>
              </w:rPr>
              <w:fldChar w:fldCharType="end"/>
            </w:r>
          </w:hyperlink>
        </w:p>
        <w:p w14:paraId="0EB8BB46" w14:textId="0720AF3D"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6" w:history="1">
            <w:r w:rsidR="00B17FDC" w:rsidRPr="005667C2">
              <w:rPr>
                <w:rStyle w:val="Hyperlink"/>
                <w:rFonts w:ascii="Times New Roman" w:hAnsi="Times New Roman" w:cs="Times New Roman"/>
                <w:noProof/>
              </w:rPr>
              <w:t>Women’s Rights After War</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_Toc169259766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18</w:t>
            </w:r>
            <w:r w:rsidR="00B17FDC" w:rsidRPr="005667C2">
              <w:rPr>
                <w:rFonts w:ascii="Times New Roman" w:hAnsi="Times New Roman" w:cs="Times New Roman"/>
                <w:noProof/>
                <w:webHidden/>
              </w:rPr>
              <w:fldChar w:fldCharType="end"/>
            </w:r>
          </w:hyperlink>
        </w:p>
        <w:p w14:paraId="5FF51E41" w14:textId="3D1F856E"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767" w:history="1">
            <w:r w:rsidR="00B17FDC" w:rsidRPr="005667C2">
              <w:rPr>
                <w:rStyle w:val="Hyperlink"/>
                <w:rFonts w:ascii="Times New Roman" w:hAnsi="Times New Roman" w:cs="Times New Roman"/>
                <w:noProof/>
              </w:rPr>
              <w:t>EU Horizon 2020/European Research Council</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_Toc169259767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20</w:t>
            </w:r>
            <w:r w:rsidR="00B17FDC" w:rsidRPr="005667C2">
              <w:rPr>
                <w:rFonts w:ascii="Times New Roman" w:hAnsi="Times New Roman" w:cs="Times New Roman"/>
                <w:noProof/>
                <w:webHidden/>
              </w:rPr>
              <w:fldChar w:fldCharType="end"/>
            </w:r>
          </w:hyperlink>
        </w:p>
        <w:p w14:paraId="59969BCC" w14:textId="0A48E19D"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8" w:history="1">
            <w:r w:rsidR="00B17FDC" w:rsidRPr="005667C2">
              <w:rPr>
                <w:rStyle w:val="Hyperlink"/>
                <w:rFonts w:ascii="Times New Roman" w:hAnsi="Times New Roman" w:cs="Times New Roman"/>
                <w:noProof/>
              </w:rPr>
              <w:t>EU GenDem</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_Toc169259768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20</w:t>
            </w:r>
            <w:r w:rsidR="00B17FDC" w:rsidRPr="005667C2">
              <w:rPr>
                <w:rFonts w:ascii="Times New Roman" w:hAnsi="Times New Roman" w:cs="Times New Roman"/>
                <w:noProof/>
                <w:webHidden/>
              </w:rPr>
              <w:fldChar w:fldCharType="end"/>
            </w:r>
          </w:hyperlink>
        </w:p>
        <w:p w14:paraId="01E3C871" w14:textId="7E24BB76"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69" w:history="1">
            <w:r w:rsidR="00B17FDC" w:rsidRPr="005667C2">
              <w:rPr>
                <w:rStyle w:val="Hyperlink"/>
                <w:rFonts w:ascii="Times New Roman" w:hAnsi="Times New Roman" w:cs="Times New Roman"/>
                <w:noProof/>
              </w:rPr>
              <w:t>INSPIRE – European Centre of Excellence on Inclusive Gender Equality in Research &amp; Innovation: Creating Knowledge &amp; Engaging in Collaborative Action</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_Toc169259769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21</w:t>
            </w:r>
            <w:r w:rsidR="00B17FDC" w:rsidRPr="005667C2">
              <w:rPr>
                <w:rFonts w:ascii="Times New Roman" w:hAnsi="Times New Roman" w:cs="Times New Roman"/>
                <w:noProof/>
                <w:webHidden/>
              </w:rPr>
              <w:fldChar w:fldCharType="end"/>
            </w:r>
          </w:hyperlink>
        </w:p>
        <w:p w14:paraId="1A8D36AC" w14:textId="456D5E81"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0" w:history="1">
            <w:r w:rsidR="00B17FDC" w:rsidRPr="005667C2">
              <w:rPr>
                <w:rStyle w:val="Hyperlink"/>
                <w:rFonts w:ascii="Times New Roman" w:hAnsi="Times New Roman" w:cs="Times New Roman"/>
                <w:noProof/>
              </w:rPr>
              <w:t>UNISAFE: Ending Gender-Based Violence</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_Toc169259770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22</w:t>
            </w:r>
            <w:r w:rsidR="00B17FDC" w:rsidRPr="005667C2">
              <w:rPr>
                <w:rFonts w:ascii="Times New Roman" w:hAnsi="Times New Roman" w:cs="Times New Roman"/>
                <w:noProof/>
                <w:webHidden/>
              </w:rPr>
              <w:fldChar w:fldCharType="end"/>
            </w:r>
          </w:hyperlink>
        </w:p>
        <w:p w14:paraId="367730FD" w14:textId="38B2CF4C"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1" w:history="1">
            <w:r w:rsidR="00B17FDC" w:rsidRPr="005667C2">
              <w:rPr>
                <w:rStyle w:val="Hyperlink"/>
                <w:rFonts w:ascii="Times New Roman" w:hAnsi="Times New Roman" w:cs="Times New Roman"/>
                <w:noProof/>
              </w:rPr>
              <w:t>CCINDLE: Co-Creating Inclusive Intersectional Democratic Spaces Across Europe</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_Toc169259771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23</w:t>
            </w:r>
            <w:r w:rsidR="00B17FDC" w:rsidRPr="005667C2">
              <w:rPr>
                <w:rFonts w:ascii="Times New Roman" w:hAnsi="Times New Roman" w:cs="Times New Roman"/>
                <w:noProof/>
                <w:webHidden/>
              </w:rPr>
              <w:fldChar w:fldCharType="end"/>
            </w:r>
          </w:hyperlink>
        </w:p>
        <w:p w14:paraId="159F35DA" w14:textId="34DAF295"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2" w:history="1">
            <w:r w:rsidR="00B17FDC" w:rsidRPr="005667C2">
              <w:rPr>
                <w:rStyle w:val="Hyperlink"/>
                <w:rFonts w:ascii="Times New Roman" w:hAnsi="Times New Roman" w:cs="Times New Roman"/>
                <w:noProof/>
              </w:rPr>
              <w:t>UNTWIST: Policy recommendations to regain feminist losers as mainstream voters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_Toc169259772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24</w:t>
            </w:r>
            <w:r w:rsidR="00B17FDC" w:rsidRPr="005667C2">
              <w:rPr>
                <w:rFonts w:ascii="Times New Roman" w:hAnsi="Times New Roman" w:cs="Times New Roman"/>
                <w:noProof/>
                <w:webHidden/>
              </w:rPr>
              <w:fldChar w:fldCharType="end"/>
            </w:r>
          </w:hyperlink>
        </w:p>
        <w:p w14:paraId="17E19ACE" w14:textId="1D4C67F3"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3" w:history="1">
            <w:r w:rsidR="00B17FDC" w:rsidRPr="005667C2">
              <w:rPr>
                <w:rStyle w:val="Hyperlink"/>
                <w:rFonts w:ascii="Times New Roman" w:hAnsi="Times New Roman" w:cs="Times New Roman"/>
                <w:noProof/>
              </w:rPr>
              <w:t>FIERCE: Feminist Movements Revitalizing Democracy in Europe</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_Toc169259773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25</w:t>
            </w:r>
            <w:r w:rsidR="00B17FDC" w:rsidRPr="005667C2">
              <w:rPr>
                <w:rFonts w:ascii="Times New Roman" w:hAnsi="Times New Roman" w:cs="Times New Roman"/>
                <w:noProof/>
                <w:webHidden/>
              </w:rPr>
              <w:fldChar w:fldCharType="end"/>
            </w:r>
          </w:hyperlink>
        </w:p>
        <w:p w14:paraId="44FC8390" w14:textId="25D2C67A"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4" w:history="1">
            <w:r w:rsidR="00B17FDC" w:rsidRPr="005667C2">
              <w:rPr>
                <w:rStyle w:val="Hyperlink"/>
                <w:rFonts w:ascii="Times New Roman" w:hAnsi="Times New Roman" w:cs="Times New Roman"/>
                <w:noProof/>
              </w:rPr>
              <w:t>RESIST: Fostering Queer Feminist Intersectional Resistances against Transnational Anti-Gender Politics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_Toc169259774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26</w:t>
            </w:r>
            <w:r w:rsidR="00B17FDC" w:rsidRPr="005667C2">
              <w:rPr>
                <w:rFonts w:ascii="Times New Roman" w:hAnsi="Times New Roman" w:cs="Times New Roman"/>
                <w:noProof/>
                <w:webHidden/>
              </w:rPr>
              <w:fldChar w:fldCharType="end"/>
            </w:r>
          </w:hyperlink>
        </w:p>
        <w:p w14:paraId="26500408" w14:textId="10F46E54"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5" w:history="1">
            <w:r w:rsidR="00B17FDC" w:rsidRPr="005667C2">
              <w:rPr>
                <w:rStyle w:val="Hyperlink"/>
                <w:rFonts w:ascii="Times New Roman" w:hAnsi="Times New Roman" w:cs="Times New Roman"/>
                <w:noProof/>
              </w:rPr>
              <w:t>PushBackLash: Anti-Gender Backlash &amp; Democratic Pushback</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_Toc169259775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27</w:t>
            </w:r>
            <w:r w:rsidR="00B17FDC" w:rsidRPr="005667C2">
              <w:rPr>
                <w:rFonts w:ascii="Times New Roman" w:hAnsi="Times New Roman" w:cs="Times New Roman"/>
                <w:noProof/>
                <w:webHidden/>
              </w:rPr>
              <w:fldChar w:fldCharType="end"/>
            </w:r>
          </w:hyperlink>
        </w:p>
        <w:p w14:paraId="66B75CC7" w14:textId="0CE26197"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6" w:history="1">
            <w:r w:rsidR="00B17FDC" w:rsidRPr="005667C2">
              <w:rPr>
                <w:rStyle w:val="Hyperlink"/>
                <w:rFonts w:ascii="Times New Roman" w:hAnsi="Times New Roman" w:cs="Times New Roman"/>
                <w:noProof/>
              </w:rPr>
              <w:t>RESET – Redesigning Equality and Scientific Excellence Together</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_Toc169259776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28</w:t>
            </w:r>
            <w:r w:rsidR="00B17FDC" w:rsidRPr="005667C2">
              <w:rPr>
                <w:rFonts w:ascii="Times New Roman" w:hAnsi="Times New Roman" w:cs="Times New Roman"/>
                <w:noProof/>
                <w:webHidden/>
              </w:rPr>
              <w:fldChar w:fldCharType="end"/>
            </w:r>
          </w:hyperlink>
        </w:p>
        <w:p w14:paraId="236F2F23" w14:textId="53939DF9"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7" w:history="1">
            <w:r w:rsidR="00B17FDC" w:rsidRPr="005667C2">
              <w:rPr>
                <w:rStyle w:val="Hyperlink"/>
                <w:rFonts w:ascii="Times New Roman" w:hAnsi="Times New Roman" w:cs="Times New Roman"/>
                <w:noProof/>
              </w:rPr>
              <w:t>EQUAL4EUROPE – Gender equality Plans for Social Sciences, Business &amp; Management Schools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_Toc169259777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30</w:t>
            </w:r>
            <w:r w:rsidR="00B17FDC" w:rsidRPr="005667C2">
              <w:rPr>
                <w:rFonts w:ascii="Times New Roman" w:hAnsi="Times New Roman" w:cs="Times New Roman"/>
                <w:noProof/>
                <w:webHidden/>
              </w:rPr>
              <w:fldChar w:fldCharType="end"/>
            </w:r>
          </w:hyperlink>
        </w:p>
        <w:p w14:paraId="7B701A51" w14:textId="29AED84B"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8" w:history="1">
            <w:r w:rsidR="00B17FDC" w:rsidRPr="005667C2">
              <w:rPr>
                <w:rStyle w:val="Hyperlink"/>
                <w:rFonts w:ascii="Times New Roman" w:hAnsi="Times New Roman" w:cs="Times New Roman"/>
                <w:noProof/>
              </w:rPr>
              <w:t>LETSGEPS – Leading Towards Sustainable Gender Equality Plans in Research Institutions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_Toc169259778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31</w:t>
            </w:r>
            <w:r w:rsidR="00B17FDC" w:rsidRPr="005667C2">
              <w:rPr>
                <w:rFonts w:ascii="Times New Roman" w:hAnsi="Times New Roman" w:cs="Times New Roman"/>
                <w:noProof/>
                <w:webHidden/>
              </w:rPr>
              <w:fldChar w:fldCharType="end"/>
            </w:r>
          </w:hyperlink>
        </w:p>
        <w:p w14:paraId="16AE9601" w14:textId="778A59D8"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79" w:history="1">
            <w:r w:rsidR="00B17FDC" w:rsidRPr="005667C2">
              <w:rPr>
                <w:rStyle w:val="Hyperlink"/>
                <w:rFonts w:ascii="Times New Roman" w:hAnsi="Times New Roman" w:cs="Times New Roman"/>
                <w:noProof/>
              </w:rPr>
              <w:t>GENDER NET Plus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_Toc169259779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32</w:t>
            </w:r>
            <w:r w:rsidR="00B17FDC" w:rsidRPr="005667C2">
              <w:rPr>
                <w:rFonts w:ascii="Times New Roman" w:hAnsi="Times New Roman" w:cs="Times New Roman"/>
                <w:noProof/>
                <w:webHidden/>
              </w:rPr>
              <w:fldChar w:fldCharType="end"/>
            </w:r>
          </w:hyperlink>
        </w:p>
        <w:p w14:paraId="42BD7283" w14:textId="77870B0B"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0" w:history="1">
            <w:r w:rsidR="00B17FDC" w:rsidRPr="005667C2">
              <w:rPr>
                <w:rStyle w:val="Hyperlink"/>
                <w:rFonts w:ascii="Times New Roman" w:hAnsi="Times New Roman" w:cs="Times New Roman"/>
                <w:noProof/>
              </w:rPr>
              <w:t>GEARING ROLES – Gender Equality Actions in Research Institutions to Transform Gender Roles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_Toc169259780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34</w:t>
            </w:r>
            <w:r w:rsidR="00B17FDC" w:rsidRPr="005667C2">
              <w:rPr>
                <w:rFonts w:ascii="Times New Roman" w:hAnsi="Times New Roman" w:cs="Times New Roman"/>
                <w:noProof/>
                <w:webHidden/>
              </w:rPr>
              <w:fldChar w:fldCharType="end"/>
            </w:r>
          </w:hyperlink>
        </w:p>
        <w:p w14:paraId="78DEF6BC" w14:textId="6EC6F501"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1" w:history="1">
            <w:r w:rsidR="00B17FDC" w:rsidRPr="005667C2">
              <w:rPr>
                <w:rStyle w:val="Hyperlink"/>
                <w:rFonts w:ascii="Times New Roman" w:hAnsi="Times New Roman" w:cs="Times New Roman"/>
                <w:noProof/>
              </w:rPr>
              <w:t>Casper – Certification-Award Systems to Promote Gender Equality in Research</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_Toc169259781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35</w:t>
            </w:r>
            <w:r w:rsidR="00B17FDC" w:rsidRPr="005667C2">
              <w:rPr>
                <w:rFonts w:ascii="Times New Roman" w:hAnsi="Times New Roman" w:cs="Times New Roman"/>
                <w:noProof/>
                <w:webHidden/>
              </w:rPr>
              <w:fldChar w:fldCharType="end"/>
            </w:r>
          </w:hyperlink>
        </w:p>
        <w:p w14:paraId="1CAC80C3" w14:textId="279A8AA6"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2" w:history="1">
            <w:r w:rsidR="00B17FDC" w:rsidRPr="005667C2">
              <w:rPr>
                <w:rStyle w:val="Hyperlink"/>
                <w:rFonts w:ascii="Times New Roman" w:hAnsi="Times New Roman" w:cs="Times New Roman"/>
                <w:noProof/>
              </w:rPr>
              <w:t>Caliper – Gender Equality in STEM Research</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_Toc169259782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36</w:t>
            </w:r>
            <w:r w:rsidR="00B17FDC" w:rsidRPr="005667C2">
              <w:rPr>
                <w:rFonts w:ascii="Times New Roman" w:hAnsi="Times New Roman" w:cs="Times New Roman"/>
                <w:noProof/>
                <w:webHidden/>
              </w:rPr>
              <w:fldChar w:fldCharType="end"/>
            </w:r>
          </w:hyperlink>
        </w:p>
        <w:p w14:paraId="20D47310" w14:textId="28A66A32"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3" w:history="1">
            <w:r w:rsidR="00B17FDC" w:rsidRPr="005667C2">
              <w:rPr>
                <w:rStyle w:val="Hyperlink"/>
                <w:rFonts w:ascii="Times New Roman" w:hAnsi="Times New Roman" w:cs="Times New Roman"/>
                <w:noProof/>
              </w:rPr>
              <w:t>Gender SMART</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_Toc169259783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38</w:t>
            </w:r>
            <w:r w:rsidR="00B17FDC" w:rsidRPr="005667C2">
              <w:rPr>
                <w:rFonts w:ascii="Times New Roman" w:hAnsi="Times New Roman" w:cs="Times New Roman"/>
                <w:noProof/>
                <w:webHidden/>
              </w:rPr>
              <w:fldChar w:fldCharType="end"/>
            </w:r>
          </w:hyperlink>
        </w:p>
        <w:p w14:paraId="114EE576" w14:textId="5C1B3004"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4" w:history="1">
            <w:r w:rsidR="00B17FDC" w:rsidRPr="005667C2">
              <w:rPr>
                <w:rStyle w:val="Hyperlink"/>
                <w:rFonts w:ascii="Times New Roman" w:hAnsi="Times New Roman" w:cs="Times New Roman"/>
                <w:noProof/>
              </w:rPr>
              <w:t>GRANteD Project</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_Toc169259784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39</w:t>
            </w:r>
            <w:r w:rsidR="00B17FDC" w:rsidRPr="005667C2">
              <w:rPr>
                <w:rFonts w:ascii="Times New Roman" w:hAnsi="Times New Roman" w:cs="Times New Roman"/>
                <w:noProof/>
                <w:webHidden/>
              </w:rPr>
              <w:fldChar w:fldCharType="end"/>
            </w:r>
          </w:hyperlink>
        </w:p>
        <w:p w14:paraId="1AC59FA2" w14:textId="564DB584"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5" w:history="1">
            <w:r w:rsidR="00B17FDC" w:rsidRPr="005667C2">
              <w:rPr>
                <w:rStyle w:val="Hyperlink"/>
                <w:rFonts w:ascii="Times New Roman" w:hAnsi="Times New Roman" w:cs="Times New Roman"/>
                <w:noProof/>
              </w:rPr>
              <w:t>SPEAR Project</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_Toc169259785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40</w:t>
            </w:r>
            <w:r w:rsidR="00B17FDC" w:rsidRPr="005667C2">
              <w:rPr>
                <w:rFonts w:ascii="Times New Roman" w:hAnsi="Times New Roman" w:cs="Times New Roman"/>
                <w:noProof/>
                <w:webHidden/>
              </w:rPr>
              <w:fldChar w:fldCharType="end"/>
            </w:r>
          </w:hyperlink>
        </w:p>
        <w:p w14:paraId="2A89D36F" w14:textId="63D9BB08"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6" w:history="1">
            <w:r w:rsidR="00B17FDC" w:rsidRPr="005667C2">
              <w:rPr>
                <w:rStyle w:val="Hyperlink"/>
                <w:rFonts w:ascii="Times New Roman" w:hAnsi="Times New Roman" w:cs="Times New Roman"/>
                <w:noProof/>
              </w:rPr>
              <w:t>CHANGE - CHAlleNging Gender (In)Equality in Science and Research</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_Toc169259786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41</w:t>
            </w:r>
            <w:r w:rsidR="00B17FDC" w:rsidRPr="005667C2">
              <w:rPr>
                <w:rFonts w:ascii="Times New Roman" w:hAnsi="Times New Roman" w:cs="Times New Roman"/>
                <w:noProof/>
                <w:webHidden/>
              </w:rPr>
              <w:fldChar w:fldCharType="end"/>
            </w:r>
          </w:hyperlink>
        </w:p>
        <w:p w14:paraId="04810B0A" w14:textId="3CD8420B"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7" w:history="1">
            <w:r w:rsidR="00B17FDC" w:rsidRPr="005667C2">
              <w:rPr>
                <w:rStyle w:val="Hyperlink"/>
                <w:rFonts w:ascii="Times New Roman" w:hAnsi="Times New Roman" w:cs="Times New Roman"/>
                <w:noProof/>
              </w:rPr>
              <w:t>SUPERA: Supporting the Promotion of Equality in Research and Academia</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_Toc169259787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42</w:t>
            </w:r>
            <w:r w:rsidR="00B17FDC" w:rsidRPr="005667C2">
              <w:rPr>
                <w:rFonts w:ascii="Times New Roman" w:hAnsi="Times New Roman" w:cs="Times New Roman"/>
                <w:noProof/>
                <w:webHidden/>
              </w:rPr>
              <w:fldChar w:fldCharType="end"/>
            </w:r>
          </w:hyperlink>
        </w:p>
        <w:p w14:paraId="65913D92" w14:textId="3DB724C9"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8" w:history="1">
            <w:r w:rsidR="00B17FDC" w:rsidRPr="005667C2">
              <w:rPr>
                <w:rStyle w:val="Hyperlink"/>
                <w:rFonts w:ascii="Times New Roman" w:hAnsi="Times New Roman" w:cs="Times New Roman"/>
                <w:noProof/>
              </w:rPr>
              <w:t>GENDERACTIONplus – Gender Equality Network to Develop ERA Communities To coordinate Inclusive and sustainable policy implementation</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_Toc169259788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43</w:t>
            </w:r>
            <w:r w:rsidR="00B17FDC" w:rsidRPr="005667C2">
              <w:rPr>
                <w:rFonts w:ascii="Times New Roman" w:hAnsi="Times New Roman" w:cs="Times New Roman"/>
                <w:noProof/>
                <w:webHidden/>
              </w:rPr>
              <w:fldChar w:fldCharType="end"/>
            </w:r>
          </w:hyperlink>
        </w:p>
        <w:p w14:paraId="0FF3FA0F" w14:textId="68B17104"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89" w:history="1">
            <w:r w:rsidR="00B17FDC" w:rsidRPr="005667C2">
              <w:rPr>
                <w:rStyle w:val="Hyperlink"/>
                <w:rFonts w:ascii="Times New Roman" w:hAnsi="Times New Roman" w:cs="Times New Roman"/>
                <w:noProof/>
              </w:rPr>
              <w:t>Baltic Gender</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_Toc169259789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44</w:t>
            </w:r>
            <w:r w:rsidR="00B17FDC" w:rsidRPr="005667C2">
              <w:rPr>
                <w:rFonts w:ascii="Times New Roman" w:hAnsi="Times New Roman" w:cs="Times New Roman"/>
                <w:noProof/>
                <w:webHidden/>
              </w:rPr>
              <w:fldChar w:fldCharType="end"/>
            </w:r>
          </w:hyperlink>
        </w:p>
        <w:p w14:paraId="1DCCDA22" w14:textId="7D5766D2"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0" w:history="1">
            <w:r w:rsidR="00B17FDC" w:rsidRPr="005667C2">
              <w:rPr>
                <w:rStyle w:val="Hyperlink"/>
                <w:rFonts w:ascii="Times New Roman" w:hAnsi="Times New Roman" w:cs="Times New Roman"/>
                <w:noProof/>
              </w:rPr>
              <w:t>TARGET: Taking a Reflexive Approach to Gender Equality for Institutional Transformation</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_Toc169259790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45</w:t>
            </w:r>
            <w:r w:rsidR="00B17FDC" w:rsidRPr="005667C2">
              <w:rPr>
                <w:rFonts w:ascii="Times New Roman" w:hAnsi="Times New Roman" w:cs="Times New Roman"/>
                <w:noProof/>
                <w:webHidden/>
              </w:rPr>
              <w:fldChar w:fldCharType="end"/>
            </w:r>
          </w:hyperlink>
        </w:p>
        <w:p w14:paraId="56D9052B" w14:textId="4B26C842"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1" w:history="1">
            <w:r w:rsidR="00B17FDC" w:rsidRPr="005667C2">
              <w:rPr>
                <w:rStyle w:val="Hyperlink"/>
                <w:rFonts w:ascii="Times New Roman" w:hAnsi="Times New Roman" w:cs="Times New Roman"/>
                <w:noProof/>
              </w:rPr>
              <w:t>PLOTINA: Promoting Gender Balance and Inclusion in Research, Innovation and Training</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_Toc169259791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46</w:t>
            </w:r>
            <w:r w:rsidR="00B17FDC" w:rsidRPr="005667C2">
              <w:rPr>
                <w:rFonts w:ascii="Times New Roman" w:hAnsi="Times New Roman" w:cs="Times New Roman"/>
                <w:noProof/>
                <w:webHidden/>
              </w:rPr>
              <w:fldChar w:fldCharType="end"/>
            </w:r>
          </w:hyperlink>
        </w:p>
        <w:p w14:paraId="5EA83303" w14:textId="0FA7F4E8"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2" w:history="1">
            <w:r w:rsidR="00B17FDC" w:rsidRPr="005667C2">
              <w:rPr>
                <w:rStyle w:val="Hyperlink"/>
                <w:rFonts w:ascii="Times New Roman" w:hAnsi="Times New Roman" w:cs="Times New Roman"/>
                <w:noProof/>
              </w:rPr>
              <w:t>RE-WIRING -  Realizing Girls’ and Women’s Inclusion, Representation and Empowerment</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_Toc169259792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47</w:t>
            </w:r>
            <w:r w:rsidR="00B17FDC" w:rsidRPr="005667C2">
              <w:rPr>
                <w:rFonts w:ascii="Times New Roman" w:hAnsi="Times New Roman" w:cs="Times New Roman"/>
                <w:noProof/>
                <w:webHidden/>
              </w:rPr>
              <w:fldChar w:fldCharType="end"/>
            </w:r>
          </w:hyperlink>
        </w:p>
        <w:p w14:paraId="75B9E59C" w14:textId="19A3D6D7"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3" w:history="1">
            <w:r w:rsidR="00B17FDC" w:rsidRPr="005667C2">
              <w:rPr>
                <w:rStyle w:val="Hyperlink"/>
                <w:rFonts w:ascii="Times New Roman" w:hAnsi="Times New Roman" w:cs="Times New Roman"/>
                <w:noProof/>
              </w:rPr>
              <w:t>ACTIV – Acting &amp; Collaborating to Tackle Intimate Violence</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_Toc169259793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48</w:t>
            </w:r>
            <w:r w:rsidR="00B17FDC" w:rsidRPr="005667C2">
              <w:rPr>
                <w:rFonts w:ascii="Times New Roman" w:hAnsi="Times New Roman" w:cs="Times New Roman"/>
                <w:noProof/>
                <w:webHidden/>
              </w:rPr>
              <w:fldChar w:fldCharType="end"/>
            </w:r>
          </w:hyperlink>
        </w:p>
        <w:p w14:paraId="77AA849C" w14:textId="2955EE06"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4" w:history="1">
            <w:r w:rsidR="00B17FDC" w:rsidRPr="005667C2">
              <w:rPr>
                <w:rStyle w:val="Hyperlink"/>
                <w:rFonts w:ascii="Times New Roman" w:hAnsi="Times New Roman" w:cs="Times New Roman"/>
                <w:noProof/>
              </w:rPr>
              <w:t>BIAS – Mitigating Diversity Biases of AI in the Labor Market</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_Toc169259794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49</w:t>
            </w:r>
            <w:r w:rsidR="00B17FDC" w:rsidRPr="005667C2">
              <w:rPr>
                <w:rFonts w:ascii="Times New Roman" w:hAnsi="Times New Roman" w:cs="Times New Roman"/>
                <w:noProof/>
                <w:webHidden/>
              </w:rPr>
              <w:fldChar w:fldCharType="end"/>
            </w:r>
          </w:hyperlink>
        </w:p>
        <w:p w14:paraId="63AE4716" w14:textId="380CE587"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5" w:history="1">
            <w:r w:rsidR="00B17FDC" w:rsidRPr="005667C2">
              <w:rPr>
                <w:rStyle w:val="Hyperlink"/>
                <w:rFonts w:ascii="Times New Roman" w:hAnsi="Times New Roman" w:cs="Times New Roman"/>
                <w:noProof/>
              </w:rPr>
              <w:t>GILL – Gendered Innovation Living Labs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_Toc169259795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50</w:t>
            </w:r>
            <w:r w:rsidR="00B17FDC" w:rsidRPr="005667C2">
              <w:rPr>
                <w:rFonts w:ascii="Times New Roman" w:hAnsi="Times New Roman" w:cs="Times New Roman"/>
                <w:noProof/>
                <w:webHidden/>
              </w:rPr>
              <w:fldChar w:fldCharType="end"/>
            </w:r>
          </w:hyperlink>
        </w:p>
        <w:p w14:paraId="2FE9FEEB" w14:textId="6C95ECEF"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6" w:history="1">
            <w:r w:rsidR="00B17FDC" w:rsidRPr="005667C2">
              <w:rPr>
                <w:rStyle w:val="Hyperlink"/>
                <w:rFonts w:ascii="Times New Roman" w:hAnsi="Times New Roman" w:cs="Times New Roman"/>
                <w:noProof/>
              </w:rPr>
              <w:t>BUDGET IT – Building Gender Equality through gender budgeting for Institutional Transformation</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_Toc169259796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51</w:t>
            </w:r>
            <w:r w:rsidR="00B17FDC" w:rsidRPr="005667C2">
              <w:rPr>
                <w:rFonts w:ascii="Times New Roman" w:hAnsi="Times New Roman" w:cs="Times New Roman"/>
                <w:noProof/>
                <w:webHidden/>
              </w:rPr>
              <w:fldChar w:fldCharType="end"/>
            </w:r>
          </w:hyperlink>
        </w:p>
        <w:p w14:paraId="3EE554BD" w14:textId="2FF82B71"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7" w:history="1">
            <w:r w:rsidR="00B17FDC" w:rsidRPr="005667C2">
              <w:rPr>
                <w:rStyle w:val="Hyperlink"/>
                <w:rFonts w:ascii="Times New Roman" w:hAnsi="Times New Roman" w:cs="Times New Roman"/>
                <w:noProof/>
              </w:rPr>
              <w:t>Supporter – Securing sports education through innovative and inclusive Gender Equality Plans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_Toc169259797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52</w:t>
            </w:r>
            <w:r w:rsidR="00B17FDC" w:rsidRPr="005667C2">
              <w:rPr>
                <w:rFonts w:ascii="Times New Roman" w:hAnsi="Times New Roman" w:cs="Times New Roman"/>
                <w:noProof/>
                <w:webHidden/>
              </w:rPr>
              <w:fldChar w:fldCharType="end"/>
            </w:r>
          </w:hyperlink>
        </w:p>
        <w:p w14:paraId="7EF0A88E" w14:textId="16EB833B"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798" w:history="1">
            <w:r w:rsidR="00B17FDC" w:rsidRPr="005667C2">
              <w:rPr>
                <w:rStyle w:val="Hyperlink"/>
                <w:rFonts w:ascii="Times New Roman" w:hAnsi="Times New Roman" w:cs="Times New Roman"/>
                <w:noProof/>
              </w:rPr>
              <w:t>World Bank</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_Toc169259798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54</w:t>
            </w:r>
            <w:r w:rsidR="00B17FDC" w:rsidRPr="005667C2">
              <w:rPr>
                <w:rFonts w:ascii="Times New Roman" w:hAnsi="Times New Roman" w:cs="Times New Roman"/>
                <w:noProof/>
                <w:webHidden/>
              </w:rPr>
              <w:fldChar w:fldCharType="end"/>
            </w:r>
          </w:hyperlink>
        </w:p>
        <w:p w14:paraId="717F3DE1" w14:textId="554DF67C"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799" w:history="1">
            <w:r w:rsidR="00B17FDC" w:rsidRPr="005667C2">
              <w:rPr>
                <w:rStyle w:val="Hyperlink"/>
                <w:rFonts w:ascii="Times New Roman" w:hAnsi="Times New Roman" w:cs="Times New Roman"/>
                <w:noProof/>
              </w:rPr>
              <w:t>LACGIL – Latin America and Caribbean Gender Innovation Lab</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_Toc169259799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54</w:t>
            </w:r>
            <w:r w:rsidR="00B17FDC" w:rsidRPr="005667C2">
              <w:rPr>
                <w:rFonts w:ascii="Times New Roman" w:hAnsi="Times New Roman" w:cs="Times New Roman"/>
                <w:noProof/>
                <w:webHidden/>
              </w:rPr>
              <w:fldChar w:fldCharType="end"/>
            </w:r>
          </w:hyperlink>
        </w:p>
        <w:p w14:paraId="3975C8F7" w14:textId="3BC0846B"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00" w:history="1">
            <w:r w:rsidR="00B17FDC" w:rsidRPr="005667C2">
              <w:rPr>
                <w:rStyle w:val="Hyperlink"/>
                <w:rFonts w:ascii="Times New Roman" w:hAnsi="Times New Roman" w:cs="Times New Roman"/>
                <w:noProof/>
              </w:rPr>
              <w:t>MNAGIL – Middle East and North Africa Gender Innovation Lab</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_Toc169259800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55</w:t>
            </w:r>
            <w:r w:rsidR="00B17FDC" w:rsidRPr="005667C2">
              <w:rPr>
                <w:rFonts w:ascii="Times New Roman" w:hAnsi="Times New Roman" w:cs="Times New Roman"/>
                <w:noProof/>
                <w:webHidden/>
              </w:rPr>
              <w:fldChar w:fldCharType="end"/>
            </w:r>
          </w:hyperlink>
        </w:p>
        <w:p w14:paraId="76AB78AE" w14:textId="3F70EE4B"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01" w:history="1">
            <w:r w:rsidR="00B17FDC" w:rsidRPr="005667C2">
              <w:rPr>
                <w:rStyle w:val="Hyperlink"/>
                <w:rFonts w:ascii="Times New Roman" w:hAnsi="Times New Roman" w:cs="Times New Roman"/>
                <w:noProof/>
              </w:rPr>
              <w:t>South Asia Gender Innovation Lab</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_Toc169259801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56</w:t>
            </w:r>
            <w:r w:rsidR="00B17FDC" w:rsidRPr="005667C2">
              <w:rPr>
                <w:rFonts w:ascii="Times New Roman" w:hAnsi="Times New Roman" w:cs="Times New Roman"/>
                <w:noProof/>
                <w:webHidden/>
              </w:rPr>
              <w:fldChar w:fldCharType="end"/>
            </w:r>
          </w:hyperlink>
        </w:p>
        <w:p w14:paraId="2B4199F5" w14:textId="0249D4AD"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02" w:history="1">
            <w:r w:rsidR="00B17FDC" w:rsidRPr="005667C2">
              <w:rPr>
                <w:rStyle w:val="Hyperlink"/>
                <w:rFonts w:ascii="Times New Roman" w:hAnsi="Times New Roman" w:cs="Times New Roman"/>
                <w:noProof/>
              </w:rPr>
              <w:t>Africa Gender Innovation Lab</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_Toc169259802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57</w:t>
            </w:r>
            <w:r w:rsidR="00B17FDC" w:rsidRPr="005667C2">
              <w:rPr>
                <w:rFonts w:ascii="Times New Roman" w:hAnsi="Times New Roman" w:cs="Times New Roman"/>
                <w:noProof/>
                <w:webHidden/>
              </w:rPr>
              <w:fldChar w:fldCharType="end"/>
            </w:r>
          </w:hyperlink>
        </w:p>
        <w:p w14:paraId="0EBC1177" w14:textId="5B3FB4A9"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03" w:history="1">
            <w:r w:rsidR="00B17FDC" w:rsidRPr="005667C2">
              <w:rPr>
                <w:rStyle w:val="Hyperlink"/>
                <w:rFonts w:ascii="Times New Roman" w:hAnsi="Times New Roman" w:cs="Times New Roman"/>
                <w:noProof/>
              </w:rPr>
              <w:t>EAPGIL – East Asia and Pacific Gender Innovation Lab</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_Toc169259803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58</w:t>
            </w:r>
            <w:r w:rsidR="00B17FDC" w:rsidRPr="005667C2">
              <w:rPr>
                <w:rFonts w:ascii="Times New Roman" w:hAnsi="Times New Roman" w:cs="Times New Roman"/>
                <w:noProof/>
                <w:webHidden/>
              </w:rPr>
              <w:fldChar w:fldCharType="end"/>
            </w:r>
          </w:hyperlink>
        </w:p>
        <w:p w14:paraId="5FF6C451" w14:textId="2EC2C638"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804" w:history="1">
            <w:r w:rsidR="00B17FDC" w:rsidRPr="005667C2">
              <w:rPr>
                <w:rStyle w:val="Hyperlink"/>
                <w:rFonts w:ascii="Times New Roman" w:hAnsi="Times New Roman" w:cs="Times New Roman"/>
                <w:noProof/>
              </w:rPr>
              <w:t>UKRI</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_Toc169259804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59</w:t>
            </w:r>
            <w:r w:rsidR="00B17FDC" w:rsidRPr="005667C2">
              <w:rPr>
                <w:rFonts w:ascii="Times New Roman" w:hAnsi="Times New Roman" w:cs="Times New Roman"/>
                <w:noProof/>
                <w:webHidden/>
              </w:rPr>
              <w:fldChar w:fldCharType="end"/>
            </w:r>
          </w:hyperlink>
        </w:p>
        <w:p w14:paraId="18D63936" w14:textId="2DF84DE6"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805" w:history="1">
            <w:r w:rsidR="00B17FDC" w:rsidRPr="005667C2">
              <w:rPr>
                <w:rStyle w:val="Hyperlink"/>
                <w:rFonts w:ascii="Times New Roman" w:hAnsi="Times New Roman" w:cs="Times New Roman"/>
                <w:noProof/>
              </w:rPr>
              <w:t>ERC Synergies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_Toc169259805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60</w:t>
            </w:r>
            <w:r w:rsidR="00B17FDC" w:rsidRPr="005667C2">
              <w:rPr>
                <w:rFonts w:ascii="Times New Roman" w:hAnsi="Times New Roman" w:cs="Times New Roman"/>
                <w:noProof/>
                <w:webHidden/>
              </w:rPr>
              <w:fldChar w:fldCharType="end"/>
            </w:r>
          </w:hyperlink>
        </w:p>
        <w:p w14:paraId="6D5D81AA" w14:textId="64AE4D03"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06" w:history="1">
            <w:r w:rsidR="00B17FDC" w:rsidRPr="005667C2">
              <w:rPr>
                <w:rStyle w:val="Hyperlink"/>
                <w:rFonts w:ascii="Times New Roman" w:hAnsi="Times New Roman" w:cs="Times New Roman"/>
                <w:noProof/>
              </w:rPr>
              <w:t>BeyondOpposition – Sexual and gender contestations in everyday spaces and the possibilities of moving beyond opposition</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_Toc169259806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61</w:t>
            </w:r>
            <w:r w:rsidR="00B17FDC" w:rsidRPr="005667C2">
              <w:rPr>
                <w:rFonts w:ascii="Times New Roman" w:hAnsi="Times New Roman" w:cs="Times New Roman"/>
                <w:noProof/>
                <w:webHidden/>
              </w:rPr>
              <w:fldChar w:fldCharType="end"/>
            </w:r>
          </w:hyperlink>
        </w:p>
        <w:p w14:paraId="374447AD" w14:textId="08727AEF"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07" w:history="1">
            <w:r w:rsidR="00B17FDC" w:rsidRPr="005667C2">
              <w:rPr>
                <w:rStyle w:val="Hyperlink"/>
                <w:rFonts w:ascii="Times New Roman" w:hAnsi="Times New Roman" w:cs="Times New Roman"/>
                <w:noProof/>
              </w:rPr>
              <w:t>SOCIALMALLEABILTY – Improving Gender and Immigrant Outcomes through the Social Malleability of Attitudes: Randomized Interventions on Peer Interactions in an Educational Setting</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_Toc169259807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62</w:t>
            </w:r>
            <w:r w:rsidR="00B17FDC" w:rsidRPr="005667C2">
              <w:rPr>
                <w:rFonts w:ascii="Times New Roman" w:hAnsi="Times New Roman" w:cs="Times New Roman"/>
                <w:noProof/>
                <w:webHidden/>
              </w:rPr>
              <w:fldChar w:fldCharType="end"/>
            </w:r>
          </w:hyperlink>
        </w:p>
        <w:p w14:paraId="517E877F" w14:textId="58E3FC23"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808" w:history="1">
            <w:r w:rsidR="00B17FDC" w:rsidRPr="005667C2">
              <w:rPr>
                <w:rStyle w:val="Hyperlink"/>
                <w:rFonts w:ascii="Times New Roman" w:hAnsi="Times New Roman" w:cs="Times New Roman"/>
                <w:noProof/>
              </w:rPr>
              <w:t>University Affiliated Gender Research Projects and Network Groups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_Toc169259808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63</w:t>
            </w:r>
            <w:r w:rsidR="00B17FDC" w:rsidRPr="005667C2">
              <w:rPr>
                <w:rFonts w:ascii="Times New Roman" w:hAnsi="Times New Roman" w:cs="Times New Roman"/>
                <w:noProof/>
                <w:webHidden/>
              </w:rPr>
              <w:fldChar w:fldCharType="end"/>
            </w:r>
          </w:hyperlink>
        </w:p>
        <w:p w14:paraId="7E20F032" w14:textId="50EEAC65"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09" w:history="1">
            <w:r w:rsidR="00B17FDC" w:rsidRPr="005667C2">
              <w:rPr>
                <w:rStyle w:val="Hyperlink"/>
                <w:rFonts w:ascii="Times New Roman" w:hAnsi="Times New Roman" w:cs="Times New Roman"/>
                <w:noProof/>
              </w:rPr>
              <w:t>Gender &amp; Politics Lab</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_Toc169259809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63</w:t>
            </w:r>
            <w:r w:rsidR="00B17FDC" w:rsidRPr="005667C2">
              <w:rPr>
                <w:rFonts w:ascii="Times New Roman" w:hAnsi="Times New Roman" w:cs="Times New Roman"/>
                <w:noProof/>
                <w:webHidden/>
              </w:rPr>
              <w:fldChar w:fldCharType="end"/>
            </w:r>
          </w:hyperlink>
        </w:p>
        <w:p w14:paraId="50AB9EEE" w14:textId="581890AF"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0" w:history="1">
            <w:r w:rsidR="00B17FDC" w:rsidRPr="005667C2">
              <w:rPr>
                <w:rStyle w:val="Hyperlink"/>
                <w:rFonts w:ascii="Times New Roman" w:hAnsi="Times New Roman" w:cs="Times New Roman"/>
                <w:noProof/>
              </w:rPr>
              <w:t>GenderPol – Gender and Politcs Research Group associated with the University of Edinburgh</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_Toc169259810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63</w:t>
            </w:r>
            <w:r w:rsidR="00B17FDC" w:rsidRPr="005667C2">
              <w:rPr>
                <w:rFonts w:ascii="Times New Roman" w:hAnsi="Times New Roman" w:cs="Times New Roman"/>
                <w:noProof/>
                <w:webHidden/>
              </w:rPr>
              <w:fldChar w:fldCharType="end"/>
            </w:r>
          </w:hyperlink>
        </w:p>
        <w:p w14:paraId="62FCF889" w14:textId="5CD76537"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1" w:history="1">
            <w:r w:rsidR="00B17FDC" w:rsidRPr="005667C2">
              <w:rPr>
                <w:rStyle w:val="Hyperlink"/>
                <w:rFonts w:ascii="Times New Roman" w:hAnsi="Times New Roman" w:cs="Times New Roman"/>
                <w:noProof/>
              </w:rPr>
              <w:t>The Newcastle University Gender and Politics Research Group</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_Toc169259811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65</w:t>
            </w:r>
            <w:r w:rsidR="00B17FDC" w:rsidRPr="005667C2">
              <w:rPr>
                <w:rFonts w:ascii="Times New Roman" w:hAnsi="Times New Roman" w:cs="Times New Roman"/>
                <w:noProof/>
                <w:webHidden/>
              </w:rPr>
              <w:fldChar w:fldCharType="end"/>
            </w:r>
          </w:hyperlink>
        </w:p>
        <w:p w14:paraId="1DD78513" w14:textId="18F80742"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2" w:history="1">
            <w:r w:rsidR="00B17FDC" w:rsidRPr="005667C2">
              <w:rPr>
                <w:rStyle w:val="Hyperlink"/>
                <w:rFonts w:ascii="Times New Roman" w:hAnsi="Times New Roman" w:cs="Times New Roman"/>
                <w:noProof/>
              </w:rPr>
              <w:t>University of Copenhagen – Gender &amp; Politics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_Toc169259812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66</w:t>
            </w:r>
            <w:r w:rsidR="00B17FDC" w:rsidRPr="005667C2">
              <w:rPr>
                <w:rFonts w:ascii="Times New Roman" w:hAnsi="Times New Roman" w:cs="Times New Roman"/>
                <w:noProof/>
                <w:webHidden/>
              </w:rPr>
              <w:fldChar w:fldCharType="end"/>
            </w:r>
          </w:hyperlink>
        </w:p>
        <w:p w14:paraId="7018F38E" w14:textId="6F6DBA7C"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3" w:history="1">
            <w:r w:rsidR="00B17FDC" w:rsidRPr="005667C2">
              <w:rPr>
                <w:rStyle w:val="Hyperlink"/>
                <w:rFonts w:ascii="Times New Roman" w:hAnsi="Times New Roman" w:cs="Times New Roman"/>
                <w:noProof/>
              </w:rPr>
              <w:t>Gender, Politics and Society Research Group – University of Bath</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_Toc169259813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67</w:t>
            </w:r>
            <w:r w:rsidR="00B17FDC" w:rsidRPr="005667C2">
              <w:rPr>
                <w:rFonts w:ascii="Times New Roman" w:hAnsi="Times New Roman" w:cs="Times New Roman"/>
                <w:noProof/>
                <w:webHidden/>
              </w:rPr>
              <w:fldChar w:fldCharType="end"/>
            </w:r>
          </w:hyperlink>
        </w:p>
        <w:p w14:paraId="08447DA2" w14:textId="404396E9"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4" w:history="1">
            <w:r w:rsidR="00B17FDC" w:rsidRPr="005667C2">
              <w:rPr>
                <w:rStyle w:val="Hyperlink"/>
                <w:rFonts w:ascii="Times New Roman" w:hAnsi="Times New Roman" w:cs="Times New Roman"/>
                <w:noProof/>
              </w:rPr>
              <w:t>Gender Research Group – Nottingham Trent University</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_Toc169259814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68</w:t>
            </w:r>
            <w:r w:rsidR="00B17FDC" w:rsidRPr="005667C2">
              <w:rPr>
                <w:rFonts w:ascii="Times New Roman" w:hAnsi="Times New Roman" w:cs="Times New Roman"/>
                <w:noProof/>
                <w:webHidden/>
              </w:rPr>
              <w:fldChar w:fldCharType="end"/>
            </w:r>
          </w:hyperlink>
        </w:p>
        <w:p w14:paraId="46946AD2" w14:textId="04749472"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5" w:history="1">
            <w:r w:rsidR="00B17FDC" w:rsidRPr="005667C2">
              <w:rPr>
                <w:rStyle w:val="Hyperlink"/>
                <w:rFonts w:ascii="Times New Roman" w:hAnsi="Times New Roman" w:cs="Times New Roman"/>
                <w:noProof/>
              </w:rPr>
              <w:t>GEYPO</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_Toc169259815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69</w:t>
            </w:r>
            <w:r w:rsidR="00B17FDC" w:rsidRPr="005667C2">
              <w:rPr>
                <w:rFonts w:ascii="Times New Roman" w:hAnsi="Times New Roman" w:cs="Times New Roman"/>
                <w:noProof/>
                <w:webHidden/>
              </w:rPr>
              <w:fldChar w:fldCharType="end"/>
            </w:r>
          </w:hyperlink>
        </w:p>
        <w:p w14:paraId="46D2D241" w14:textId="4C9223F0"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6" w:history="1">
            <w:r w:rsidR="00B17FDC" w:rsidRPr="005667C2">
              <w:rPr>
                <w:rStyle w:val="Hyperlink"/>
                <w:rFonts w:ascii="Times New Roman" w:hAnsi="Times New Roman" w:cs="Times New Roman"/>
                <w:noProof/>
              </w:rPr>
              <w:t>EU GenDem</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_Toc169259816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70</w:t>
            </w:r>
            <w:r w:rsidR="00B17FDC" w:rsidRPr="005667C2">
              <w:rPr>
                <w:rFonts w:ascii="Times New Roman" w:hAnsi="Times New Roman" w:cs="Times New Roman"/>
                <w:noProof/>
                <w:webHidden/>
              </w:rPr>
              <w:fldChar w:fldCharType="end"/>
            </w:r>
          </w:hyperlink>
        </w:p>
        <w:p w14:paraId="20D8EAE5" w14:textId="0E6A9C92"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817" w:history="1">
            <w:r w:rsidR="00B17FDC" w:rsidRPr="005667C2">
              <w:rPr>
                <w:rStyle w:val="Hyperlink"/>
                <w:rFonts w:ascii="Times New Roman" w:hAnsi="Times New Roman" w:cs="Times New Roman"/>
                <w:noProof/>
              </w:rPr>
              <w:t>Fellowships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_Toc169259817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71</w:t>
            </w:r>
            <w:r w:rsidR="00B17FDC" w:rsidRPr="005667C2">
              <w:rPr>
                <w:rFonts w:ascii="Times New Roman" w:hAnsi="Times New Roman" w:cs="Times New Roman"/>
                <w:noProof/>
                <w:webHidden/>
              </w:rPr>
              <w:fldChar w:fldCharType="end"/>
            </w:r>
          </w:hyperlink>
        </w:p>
        <w:p w14:paraId="3CB82085" w14:textId="7A5C6F6A"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8" w:history="1">
            <w:r w:rsidR="00B17FDC" w:rsidRPr="005667C2">
              <w:rPr>
                <w:rStyle w:val="Hyperlink"/>
                <w:rFonts w:ascii="Times New Roman" w:hAnsi="Times New Roman" w:cs="Times New Roman"/>
                <w:noProof/>
              </w:rPr>
              <w:t>Gender and Policy (Anti)Gender Discourses – Between Progress and Regression. A Comparative Discourse and Policy Analysis in Four European Countries</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_Toc169259818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71</w:t>
            </w:r>
            <w:r w:rsidR="00B17FDC" w:rsidRPr="005667C2">
              <w:rPr>
                <w:rFonts w:ascii="Times New Roman" w:hAnsi="Times New Roman" w:cs="Times New Roman"/>
                <w:noProof/>
                <w:webHidden/>
              </w:rPr>
              <w:fldChar w:fldCharType="end"/>
            </w:r>
          </w:hyperlink>
        </w:p>
        <w:p w14:paraId="7EC4532C" w14:textId="328E640C"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19" w:history="1">
            <w:r w:rsidR="00B17FDC" w:rsidRPr="005667C2">
              <w:rPr>
                <w:rStyle w:val="Hyperlink"/>
                <w:rFonts w:ascii="Times New Roman" w:hAnsi="Times New Roman" w:cs="Times New Roman"/>
                <w:noProof/>
              </w:rPr>
              <w:t>Gender inequalities across Europe and the relevance of social media</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_Toc169259819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72</w:t>
            </w:r>
            <w:r w:rsidR="00B17FDC" w:rsidRPr="005667C2">
              <w:rPr>
                <w:rFonts w:ascii="Times New Roman" w:hAnsi="Times New Roman" w:cs="Times New Roman"/>
                <w:noProof/>
                <w:webHidden/>
              </w:rPr>
              <w:fldChar w:fldCharType="end"/>
            </w:r>
          </w:hyperlink>
        </w:p>
        <w:p w14:paraId="4CB7BC6A" w14:textId="67C8B3E9" w:rsidR="00B17FDC" w:rsidRPr="005667C2" w:rsidRDefault="00000000">
          <w:pPr>
            <w:pStyle w:val="TOC1"/>
            <w:tabs>
              <w:tab w:val="right" w:leader="dot" w:pos="9350"/>
            </w:tabs>
            <w:rPr>
              <w:rFonts w:ascii="Times New Roman" w:eastAsiaTheme="minorEastAsia" w:hAnsi="Times New Roman" w:cs="Times New Roman"/>
              <w:b w:val="0"/>
              <w:bCs w:val="0"/>
              <w:i w:val="0"/>
              <w:iCs w:val="0"/>
              <w:noProof/>
              <w:kern w:val="2"/>
              <w14:ligatures w14:val="standardContextual"/>
            </w:rPr>
          </w:pPr>
          <w:hyperlink w:anchor="_Toc169259820" w:history="1">
            <w:r w:rsidR="00B17FDC" w:rsidRPr="005667C2">
              <w:rPr>
                <w:rStyle w:val="Hyperlink"/>
                <w:rFonts w:ascii="Times New Roman" w:hAnsi="Times New Roman" w:cs="Times New Roman"/>
                <w:noProof/>
              </w:rPr>
              <w:t>Other</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_Toc169259820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73</w:t>
            </w:r>
            <w:r w:rsidR="00B17FDC" w:rsidRPr="005667C2">
              <w:rPr>
                <w:rFonts w:ascii="Times New Roman" w:hAnsi="Times New Roman" w:cs="Times New Roman"/>
                <w:noProof/>
                <w:webHidden/>
              </w:rPr>
              <w:fldChar w:fldCharType="end"/>
            </w:r>
          </w:hyperlink>
        </w:p>
        <w:p w14:paraId="3FC40B0B" w14:textId="77A99631"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21" w:history="1">
            <w:r w:rsidR="00B17FDC" w:rsidRPr="005667C2">
              <w:rPr>
                <w:rStyle w:val="Hyperlink"/>
                <w:rFonts w:ascii="Times New Roman" w:hAnsi="Times New Roman" w:cs="Times New Roman"/>
                <w:noProof/>
              </w:rPr>
              <w:t>EUGENDERING – Erasmus + Jean Monnet Chair – Tackling the Challenges of a Union of Gender + Equality</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_Toc169259821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73</w:t>
            </w:r>
            <w:r w:rsidR="00B17FDC" w:rsidRPr="005667C2">
              <w:rPr>
                <w:rFonts w:ascii="Times New Roman" w:hAnsi="Times New Roman" w:cs="Times New Roman"/>
                <w:noProof/>
                <w:webHidden/>
              </w:rPr>
              <w:fldChar w:fldCharType="end"/>
            </w:r>
          </w:hyperlink>
        </w:p>
        <w:p w14:paraId="5EE88B59" w14:textId="1BAE2040"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22" w:history="1">
            <w:r w:rsidR="00B17FDC" w:rsidRPr="005667C2">
              <w:rPr>
                <w:rStyle w:val="Hyperlink"/>
                <w:rFonts w:ascii="Times New Roman" w:hAnsi="Times New Roman" w:cs="Times New Roman"/>
                <w:noProof/>
              </w:rPr>
              <w:t>FIIN – Feminism and Institutionalism International Network</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_Toc169259822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74</w:t>
            </w:r>
            <w:r w:rsidR="00B17FDC" w:rsidRPr="005667C2">
              <w:rPr>
                <w:rFonts w:ascii="Times New Roman" w:hAnsi="Times New Roman" w:cs="Times New Roman"/>
                <w:noProof/>
                <w:webHidden/>
              </w:rPr>
              <w:fldChar w:fldCharType="end"/>
            </w:r>
          </w:hyperlink>
        </w:p>
        <w:p w14:paraId="1A36B3D2" w14:textId="41FBC47C"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23" w:history="1">
            <w:r w:rsidR="00B17FDC" w:rsidRPr="005667C2">
              <w:rPr>
                <w:rStyle w:val="Hyperlink"/>
                <w:rFonts w:ascii="Times New Roman" w:hAnsi="Times New Roman" w:cs="Times New Roman"/>
                <w:noProof/>
              </w:rPr>
              <w:t>GENPOLSEE</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_Toc169259823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75</w:t>
            </w:r>
            <w:r w:rsidR="00B17FDC" w:rsidRPr="005667C2">
              <w:rPr>
                <w:rFonts w:ascii="Times New Roman" w:hAnsi="Times New Roman" w:cs="Times New Roman"/>
                <w:noProof/>
                <w:webHidden/>
              </w:rPr>
              <w:fldChar w:fldCharType="end"/>
            </w:r>
          </w:hyperlink>
        </w:p>
        <w:p w14:paraId="3F9D34A3" w14:textId="3578576F"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24" w:history="1">
            <w:r w:rsidR="00B17FDC" w:rsidRPr="005667C2">
              <w:rPr>
                <w:rStyle w:val="Hyperlink"/>
                <w:rFonts w:ascii="Times New Roman" w:hAnsi="Times New Roman" w:cs="Times New Roman"/>
                <w:noProof/>
              </w:rPr>
              <w:t>GenParlNet – Gender-focused Parliamentary Institutions Research Network</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_Toc169259824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76</w:t>
            </w:r>
            <w:r w:rsidR="00B17FDC" w:rsidRPr="005667C2">
              <w:rPr>
                <w:rFonts w:ascii="Times New Roman" w:hAnsi="Times New Roman" w:cs="Times New Roman"/>
                <w:noProof/>
                <w:webHidden/>
              </w:rPr>
              <w:fldChar w:fldCharType="end"/>
            </w:r>
          </w:hyperlink>
        </w:p>
        <w:p w14:paraId="0CF937A5" w14:textId="76EDAD65" w:rsidR="00B17FDC" w:rsidRPr="005667C2" w:rsidRDefault="00000000">
          <w:pPr>
            <w:pStyle w:val="TOC2"/>
            <w:tabs>
              <w:tab w:val="right" w:leader="dot" w:pos="9350"/>
            </w:tabs>
            <w:rPr>
              <w:rFonts w:ascii="Times New Roman" w:eastAsiaTheme="minorEastAsia" w:hAnsi="Times New Roman" w:cs="Times New Roman"/>
              <w:b w:val="0"/>
              <w:bCs w:val="0"/>
              <w:noProof/>
              <w:kern w:val="2"/>
              <w:sz w:val="24"/>
              <w:szCs w:val="24"/>
              <w14:ligatures w14:val="standardContextual"/>
            </w:rPr>
          </w:pPr>
          <w:hyperlink w:anchor="_Toc169259825" w:history="1">
            <w:r w:rsidR="00B17FDC" w:rsidRPr="005667C2">
              <w:rPr>
                <w:rStyle w:val="Hyperlink"/>
                <w:rFonts w:ascii="Times New Roman" w:hAnsi="Times New Roman" w:cs="Times New Roman"/>
                <w:noProof/>
              </w:rPr>
              <w:t>Gender &amp; Sexuality CES Research Network</w:t>
            </w:r>
            <w:r w:rsidR="00B17FDC" w:rsidRPr="005667C2">
              <w:rPr>
                <w:rFonts w:ascii="Times New Roman" w:hAnsi="Times New Roman" w:cs="Times New Roman"/>
                <w:noProof/>
                <w:webHidden/>
              </w:rPr>
              <w:tab/>
            </w:r>
            <w:r w:rsidR="00B17FDC" w:rsidRPr="005667C2">
              <w:rPr>
                <w:rFonts w:ascii="Times New Roman" w:hAnsi="Times New Roman" w:cs="Times New Roman"/>
                <w:noProof/>
                <w:webHidden/>
              </w:rPr>
              <w:fldChar w:fldCharType="begin"/>
            </w:r>
            <w:r w:rsidR="00B17FDC" w:rsidRPr="005667C2">
              <w:rPr>
                <w:rFonts w:ascii="Times New Roman" w:hAnsi="Times New Roman" w:cs="Times New Roman"/>
                <w:noProof/>
                <w:webHidden/>
              </w:rPr>
              <w:instrText xml:space="preserve"> PAGEREF _Toc169259825 \h </w:instrText>
            </w:r>
            <w:r w:rsidR="00B17FDC" w:rsidRPr="005667C2">
              <w:rPr>
                <w:rFonts w:ascii="Times New Roman" w:hAnsi="Times New Roman" w:cs="Times New Roman"/>
                <w:noProof/>
                <w:webHidden/>
              </w:rPr>
            </w:r>
            <w:r w:rsidR="00B17FDC" w:rsidRPr="005667C2">
              <w:rPr>
                <w:rFonts w:ascii="Times New Roman" w:hAnsi="Times New Roman" w:cs="Times New Roman"/>
                <w:noProof/>
                <w:webHidden/>
              </w:rPr>
              <w:fldChar w:fldCharType="separate"/>
            </w:r>
            <w:r w:rsidR="00B17FDC" w:rsidRPr="005667C2">
              <w:rPr>
                <w:rFonts w:ascii="Times New Roman" w:hAnsi="Times New Roman" w:cs="Times New Roman"/>
                <w:noProof/>
                <w:webHidden/>
              </w:rPr>
              <w:t>77</w:t>
            </w:r>
            <w:r w:rsidR="00B17FDC" w:rsidRPr="005667C2">
              <w:rPr>
                <w:rFonts w:ascii="Times New Roman" w:hAnsi="Times New Roman" w:cs="Times New Roman"/>
                <w:noProof/>
                <w:webHidden/>
              </w:rPr>
              <w:fldChar w:fldCharType="end"/>
            </w:r>
          </w:hyperlink>
        </w:p>
        <w:p w14:paraId="2E2B12C0" w14:textId="4FD87408" w:rsidR="0089080E" w:rsidRPr="005667C2" w:rsidRDefault="0089080E">
          <w:r w:rsidRPr="005667C2">
            <w:rPr>
              <w:b/>
              <w:bCs/>
              <w:noProof/>
            </w:rPr>
            <w:fldChar w:fldCharType="end"/>
          </w:r>
        </w:p>
      </w:sdtContent>
    </w:sdt>
    <w:p w14:paraId="1E27B8DD" w14:textId="77777777" w:rsidR="0089080E" w:rsidRPr="005667C2" w:rsidRDefault="0089080E" w:rsidP="0089080E">
      <w:pPr>
        <w:rPr>
          <w:rFonts w:eastAsiaTheme="majorEastAsia"/>
        </w:rPr>
      </w:pPr>
    </w:p>
    <w:p w14:paraId="37A11BD0" w14:textId="7304145F" w:rsidR="009B5C61" w:rsidRPr="005667C2" w:rsidRDefault="00D46971" w:rsidP="00736D4F">
      <w:pPr>
        <w:pStyle w:val="Heading1"/>
        <w:rPr>
          <w:rFonts w:cs="Times New Roman"/>
        </w:rPr>
      </w:pPr>
      <w:r w:rsidRPr="005667C2">
        <w:rPr>
          <w:rFonts w:cs="Times New Roman"/>
        </w:rPr>
        <w:br w:type="page"/>
      </w:r>
      <w:bookmarkStart w:id="3" w:name="_Toc169259758"/>
      <w:r w:rsidR="009B5C61" w:rsidRPr="005667C2">
        <w:rPr>
          <w:rFonts w:cs="Times New Roman"/>
        </w:rPr>
        <w:lastRenderedPageBreak/>
        <w:t>Notes</w:t>
      </w:r>
      <w:r w:rsidR="00467447" w:rsidRPr="005667C2">
        <w:rPr>
          <w:rFonts w:cs="Times New Roman"/>
        </w:rPr>
        <w:t xml:space="preserve"> on the process</w:t>
      </w:r>
      <w:bookmarkEnd w:id="3"/>
    </w:p>
    <w:p w14:paraId="4428DD67" w14:textId="77777777" w:rsidR="009B5C61" w:rsidRPr="005667C2" w:rsidRDefault="009B5C61">
      <w:pPr>
        <w:rPr>
          <w:rStyle w:val="Heading1Char"/>
          <w:rFonts w:cs="Times New Roman"/>
          <w:sz w:val="24"/>
          <w:szCs w:val="24"/>
        </w:rPr>
      </w:pPr>
    </w:p>
    <w:p w14:paraId="3216C427" w14:textId="77777777" w:rsidR="00B0493A" w:rsidRPr="005667C2" w:rsidRDefault="00903AF2" w:rsidP="009B5C61">
      <w:pPr>
        <w:rPr>
          <w:rFonts w:eastAsiaTheme="majorEastAsia"/>
        </w:rPr>
      </w:pPr>
      <w:r w:rsidRPr="005667C2">
        <w:rPr>
          <w:rFonts w:eastAsiaTheme="majorEastAsia"/>
        </w:rPr>
        <w:t xml:space="preserve">Throughout the research, based on conversations I had with Amy, I tried to focus on projects that were ongoing or just recently closed. I kept the search within the gender and politics broadly writ guideline as instructed in the workplan. </w:t>
      </w:r>
    </w:p>
    <w:p w14:paraId="139026A8" w14:textId="77777777" w:rsidR="00B0493A" w:rsidRPr="005667C2" w:rsidRDefault="00B0493A" w:rsidP="009B5C61">
      <w:pPr>
        <w:rPr>
          <w:rFonts w:eastAsiaTheme="majorEastAsia"/>
        </w:rPr>
      </w:pPr>
    </w:p>
    <w:p w14:paraId="46AD49B0" w14:textId="1D37BF17" w:rsidR="00BE2C94" w:rsidRPr="005667C2" w:rsidRDefault="00903AF2" w:rsidP="009B5C61">
      <w:pPr>
        <w:rPr>
          <w:rFonts w:eastAsiaTheme="majorEastAsia"/>
        </w:rPr>
      </w:pPr>
      <w:r w:rsidRPr="005667C2">
        <w:rPr>
          <w:rFonts w:eastAsiaTheme="majorEastAsia"/>
        </w:rPr>
        <w:t>I used key terms such as “gender and politics,</w:t>
      </w:r>
      <w:r w:rsidR="0068303D" w:rsidRPr="005667C2">
        <w:rPr>
          <w:rFonts w:eastAsiaTheme="majorEastAsia"/>
        </w:rPr>
        <w:t xml:space="preserve">” “gender and politics research groups,” </w:t>
      </w:r>
      <w:r w:rsidRPr="005667C2">
        <w:rPr>
          <w:rFonts w:eastAsiaTheme="majorEastAsia"/>
        </w:rPr>
        <w:t xml:space="preserve"> “gender equality,” “gender equity,”</w:t>
      </w:r>
      <w:r w:rsidR="00A7070D" w:rsidRPr="005667C2">
        <w:rPr>
          <w:rFonts w:eastAsiaTheme="majorEastAsia"/>
        </w:rPr>
        <w:t xml:space="preserve"> and “gender”</w:t>
      </w:r>
      <w:r w:rsidRPr="005667C2">
        <w:rPr>
          <w:rFonts w:eastAsiaTheme="majorEastAsia"/>
        </w:rPr>
        <w:t xml:space="preserve"> when doing my searches. </w:t>
      </w:r>
      <w:r w:rsidR="00467447" w:rsidRPr="005667C2">
        <w:rPr>
          <w:rFonts w:eastAsiaTheme="majorEastAsia"/>
        </w:rPr>
        <w:t>I tended to look on specific websites affiliated with the different grants, Cordis.europa.eu; NSF; grants.gov; etc.</w:t>
      </w:r>
      <w:r w:rsidR="00B0493A" w:rsidRPr="005667C2">
        <w:rPr>
          <w:rFonts w:eastAsiaTheme="majorEastAsia"/>
        </w:rPr>
        <w:t xml:space="preserve"> </w:t>
      </w:r>
      <w:r w:rsidR="00F5048F" w:rsidRPr="005667C2">
        <w:rPr>
          <w:rFonts w:eastAsiaTheme="majorEastAsia"/>
        </w:rPr>
        <w:t>Additionally,</w:t>
      </w:r>
      <w:r w:rsidR="00467447" w:rsidRPr="005667C2">
        <w:rPr>
          <w:rFonts w:eastAsiaTheme="majorEastAsia"/>
        </w:rPr>
        <w:t xml:space="preserve"> I used twitter as a resource to attempt to locate any research groups/networks that may have been applicable to this work. </w:t>
      </w:r>
      <w:r w:rsidR="00BE2C94" w:rsidRPr="005667C2">
        <w:rPr>
          <w:rFonts w:eastAsiaTheme="majorEastAsia"/>
        </w:rPr>
        <w:t>Please note, that my google may be tailored towards me and my previous work so it may have limited the projects/groups/</w:t>
      </w:r>
      <w:r w:rsidR="00F5048F" w:rsidRPr="005667C2">
        <w:rPr>
          <w:rFonts w:eastAsiaTheme="majorEastAsia"/>
        </w:rPr>
        <w:t>networks</w:t>
      </w:r>
      <w:r w:rsidR="00BE2C94" w:rsidRPr="005667C2">
        <w:rPr>
          <w:rFonts w:eastAsiaTheme="majorEastAsia"/>
        </w:rPr>
        <w:t xml:space="preserve"> that were found. </w:t>
      </w:r>
    </w:p>
    <w:p w14:paraId="7CCFB76C" w14:textId="77777777" w:rsidR="00903AF2" w:rsidRPr="005667C2" w:rsidRDefault="00903AF2" w:rsidP="009B5C61">
      <w:pPr>
        <w:rPr>
          <w:rFonts w:eastAsiaTheme="majorEastAsia"/>
        </w:rPr>
      </w:pPr>
    </w:p>
    <w:p w14:paraId="3FCB1D8D" w14:textId="40473139" w:rsidR="00903AF2" w:rsidRPr="005667C2" w:rsidRDefault="00903AF2" w:rsidP="009B5C61">
      <w:pPr>
        <w:rPr>
          <w:rFonts w:eastAsiaTheme="majorEastAsia"/>
        </w:rPr>
      </w:pPr>
      <w:r w:rsidRPr="005667C2">
        <w:rPr>
          <w:rFonts w:eastAsiaTheme="majorEastAsia"/>
        </w:rPr>
        <w:t xml:space="preserve">If I found the project across numerous sources, I included those locations under “source”. </w:t>
      </w:r>
    </w:p>
    <w:p w14:paraId="357B31E7" w14:textId="20B5115A" w:rsidR="00903AF2" w:rsidRPr="005667C2" w:rsidRDefault="00903AF2" w:rsidP="009B5C61">
      <w:pPr>
        <w:rPr>
          <w:rFonts w:eastAsiaTheme="majorEastAsia"/>
        </w:rPr>
      </w:pPr>
      <w:r w:rsidRPr="005667C2">
        <w:rPr>
          <w:rFonts w:eastAsiaTheme="majorEastAsia"/>
        </w:rPr>
        <w:t xml:space="preserve">The EU-Horizon sources tended to have the most information and data, especially including websites for the research groups. </w:t>
      </w:r>
      <w:r w:rsidR="0068303D" w:rsidRPr="005667C2">
        <w:rPr>
          <w:rFonts w:eastAsiaTheme="majorEastAsia"/>
        </w:rPr>
        <w:t xml:space="preserve">The EU Horizon groups tended to be project based. </w:t>
      </w:r>
      <w:r w:rsidR="00B0493A" w:rsidRPr="005667C2">
        <w:rPr>
          <w:rFonts w:eastAsiaTheme="majorEastAsia"/>
        </w:rPr>
        <w:t xml:space="preserve">I attempted to provide as many links as possible to the different projects. </w:t>
      </w:r>
    </w:p>
    <w:p w14:paraId="61CD0E63" w14:textId="77777777" w:rsidR="00B0493A" w:rsidRPr="005667C2" w:rsidRDefault="00B0493A" w:rsidP="009B5C61">
      <w:pPr>
        <w:rPr>
          <w:rFonts w:eastAsiaTheme="majorEastAsia"/>
        </w:rPr>
      </w:pPr>
    </w:p>
    <w:p w14:paraId="08B70A48" w14:textId="5D675FA4" w:rsidR="0068303D" w:rsidRPr="005667C2" w:rsidRDefault="00B0493A" w:rsidP="009B5C61">
      <w:pPr>
        <w:rPr>
          <w:rFonts w:eastAsiaTheme="majorEastAsia"/>
        </w:rPr>
      </w:pPr>
      <w:r w:rsidRPr="005667C2">
        <w:rPr>
          <w:rFonts w:eastAsiaTheme="majorEastAsia"/>
        </w:rPr>
        <w:t>Also</w:t>
      </w:r>
      <w:r w:rsidR="0068303D" w:rsidRPr="005667C2">
        <w:rPr>
          <w:rFonts w:eastAsiaTheme="majorEastAsia"/>
        </w:rPr>
        <w:t xml:space="preserve">, there were academic affiliated research groups. These were less centered around a singular project </w:t>
      </w:r>
      <w:r w:rsidR="00467447" w:rsidRPr="005667C2">
        <w:rPr>
          <w:rFonts w:eastAsiaTheme="majorEastAsia"/>
        </w:rPr>
        <w:t>per say</w:t>
      </w:r>
      <w:r w:rsidR="0068303D" w:rsidRPr="005667C2">
        <w:rPr>
          <w:rFonts w:eastAsiaTheme="majorEastAsia"/>
        </w:rPr>
        <w:t xml:space="preserve"> but the overarching idea of gender and politics as a focal point. </w:t>
      </w:r>
      <w:r w:rsidR="00467447" w:rsidRPr="005667C2">
        <w:rPr>
          <w:rFonts w:eastAsiaTheme="majorEastAsia"/>
        </w:rPr>
        <w:t xml:space="preserve">I tended to include this in the “other information” area and noted that they were a network/group. </w:t>
      </w:r>
    </w:p>
    <w:p w14:paraId="6A3AE9E9" w14:textId="77777777" w:rsidR="0068303D" w:rsidRPr="005667C2" w:rsidRDefault="0068303D" w:rsidP="009B5C61">
      <w:pPr>
        <w:rPr>
          <w:rFonts w:eastAsiaTheme="majorEastAsia"/>
        </w:rPr>
      </w:pPr>
    </w:p>
    <w:p w14:paraId="6F76B271" w14:textId="2F023A1D" w:rsidR="00903AF2" w:rsidRPr="005667C2" w:rsidRDefault="00903AF2" w:rsidP="009B5C61">
      <w:pPr>
        <w:rPr>
          <w:rFonts w:eastAsiaTheme="majorEastAsia"/>
        </w:rPr>
      </w:pPr>
      <w:r w:rsidRPr="005667C2">
        <w:rPr>
          <w:rFonts w:eastAsiaTheme="majorEastAsia"/>
        </w:rPr>
        <w:t>For publications, if there were not any</w:t>
      </w:r>
      <w:r w:rsidR="00B0493A" w:rsidRPr="005667C2">
        <w:rPr>
          <w:rFonts w:eastAsiaTheme="majorEastAsia"/>
        </w:rPr>
        <w:t>,</w:t>
      </w:r>
      <w:r w:rsidRPr="005667C2">
        <w:rPr>
          <w:rFonts w:eastAsiaTheme="majorEastAsia"/>
        </w:rPr>
        <w:t xml:space="preserve"> </w:t>
      </w:r>
      <w:r w:rsidR="00467447" w:rsidRPr="005667C2">
        <w:rPr>
          <w:rFonts w:eastAsiaTheme="majorEastAsia"/>
        </w:rPr>
        <w:t xml:space="preserve">I listed the different deliverables that were available on the webpages. </w:t>
      </w:r>
      <w:r w:rsidR="00B0493A" w:rsidRPr="005667C2">
        <w:rPr>
          <w:rFonts w:eastAsiaTheme="majorEastAsia"/>
        </w:rPr>
        <w:t xml:space="preserve">If any information was not provided, I put n/a, not listed, not available, etc. </w:t>
      </w:r>
    </w:p>
    <w:p w14:paraId="0304CE45" w14:textId="77777777" w:rsidR="00467447" w:rsidRPr="005667C2" w:rsidRDefault="00467447" w:rsidP="009B5C61">
      <w:pPr>
        <w:rPr>
          <w:rFonts w:eastAsiaTheme="majorEastAsia"/>
        </w:rPr>
      </w:pPr>
    </w:p>
    <w:p w14:paraId="07306466" w14:textId="5A4E0185" w:rsidR="00467447" w:rsidRPr="005667C2" w:rsidRDefault="00467447" w:rsidP="009B5C61">
      <w:pPr>
        <w:rPr>
          <w:rFonts w:eastAsiaTheme="majorEastAsia"/>
        </w:rPr>
      </w:pPr>
      <w:r w:rsidRPr="005667C2">
        <w:rPr>
          <w:rFonts w:eastAsiaTheme="majorEastAsia"/>
        </w:rPr>
        <w:t>I am aware that I didn’t cover every possible project</w:t>
      </w:r>
      <w:r w:rsidR="00BE2C94" w:rsidRPr="005667C2">
        <w:rPr>
          <w:rFonts w:eastAsiaTheme="majorEastAsia"/>
        </w:rPr>
        <w:t xml:space="preserve">. </w:t>
      </w:r>
      <w:r w:rsidR="003E38DF" w:rsidRPr="005667C2">
        <w:rPr>
          <w:rFonts w:eastAsiaTheme="majorEastAsia"/>
        </w:rPr>
        <w:t xml:space="preserve">But I tried to get as many as </w:t>
      </w:r>
      <w:r w:rsidR="00B0493A" w:rsidRPr="005667C2">
        <w:rPr>
          <w:rFonts w:eastAsiaTheme="majorEastAsia"/>
        </w:rPr>
        <w:t>I could</w:t>
      </w:r>
      <w:r w:rsidR="003E38DF" w:rsidRPr="005667C2">
        <w:rPr>
          <w:rFonts w:eastAsiaTheme="majorEastAsia"/>
        </w:rPr>
        <w:t xml:space="preserve"> and compile all the necessary information. There are some that have substantially more information due to their connection to certain funding like the EU ones. Others may have less. </w:t>
      </w:r>
    </w:p>
    <w:p w14:paraId="755AF7BF" w14:textId="77777777" w:rsidR="00F5048F" w:rsidRPr="005667C2" w:rsidRDefault="00F5048F" w:rsidP="009B5C61">
      <w:pPr>
        <w:rPr>
          <w:rFonts w:eastAsiaTheme="majorEastAsia"/>
        </w:rPr>
      </w:pPr>
    </w:p>
    <w:p w14:paraId="5363AF3D" w14:textId="041BE86C" w:rsidR="00F5048F" w:rsidRPr="005667C2" w:rsidRDefault="00F5048F" w:rsidP="009B5C61">
      <w:pPr>
        <w:rPr>
          <w:rFonts w:eastAsiaTheme="majorEastAsia"/>
        </w:rPr>
      </w:pPr>
      <w:r w:rsidRPr="005667C2">
        <w:rPr>
          <w:rFonts w:eastAsiaTheme="majorEastAsia"/>
        </w:rPr>
        <w:t>The following is broken down by where the funding is coming from or type towards the end with the different projects/groups/networks that fall within those areas. The table of contents is active or live so if you click on something it will take you to that page. I also recommend opening up the navigation pane on the side and putting it in outline view if you don’t want to scroll</w:t>
      </w:r>
      <w:r w:rsidR="00B0493A" w:rsidRPr="005667C2">
        <w:rPr>
          <w:rFonts w:eastAsiaTheme="majorEastAsia"/>
        </w:rPr>
        <w:t xml:space="preserve"> back and forth</w:t>
      </w:r>
      <w:r w:rsidRPr="005667C2">
        <w:rPr>
          <w:rFonts w:eastAsiaTheme="majorEastAsia"/>
        </w:rPr>
        <w:t xml:space="preserve"> to the TOC. </w:t>
      </w:r>
    </w:p>
    <w:p w14:paraId="18B6C9DD" w14:textId="77777777" w:rsidR="00467447" w:rsidRPr="005667C2" w:rsidRDefault="00467447" w:rsidP="009B5C61">
      <w:pPr>
        <w:rPr>
          <w:rFonts w:eastAsiaTheme="majorEastAsia"/>
        </w:rPr>
      </w:pPr>
    </w:p>
    <w:p w14:paraId="78DE1CEE" w14:textId="1DB4E184" w:rsidR="00467447" w:rsidRPr="005667C2" w:rsidRDefault="00467447" w:rsidP="009B5C61">
      <w:pPr>
        <w:rPr>
          <w:rFonts w:eastAsiaTheme="majorEastAsia"/>
        </w:rPr>
      </w:pPr>
      <w:r w:rsidRPr="005667C2">
        <w:rPr>
          <w:rFonts w:eastAsiaTheme="majorEastAsia"/>
        </w:rPr>
        <w:t xml:space="preserve">Please let me know if there are any questions. </w:t>
      </w:r>
    </w:p>
    <w:p w14:paraId="0D8EE43B" w14:textId="77777777" w:rsidR="000E514B" w:rsidRPr="005667C2" w:rsidRDefault="000E514B" w:rsidP="009B5C61">
      <w:pPr>
        <w:rPr>
          <w:rFonts w:eastAsiaTheme="majorEastAsia"/>
        </w:rPr>
      </w:pPr>
    </w:p>
    <w:p w14:paraId="62C4D0AB" w14:textId="4DCEF7B0" w:rsidR="000E514B" w:rsidRPr="005667C2" w:rsidRDefault="000E514B" w:rsidP="009B5C61">
      <w:pPr>
        <w:rPr>
          <w:rFonts w:eastAsiaTheme="majorEastAsia"/>
        </w:rPr>
      </w:pPr>
      <w:r w:rsidRPr="005667C2">
        <w:rPr>
          <w:rFonts w:eastAsiaTheme="majorEastAsia"/>
        </w:rPr>
        <w:t>-Sydney</w:t>
      </w:r>
    </w:p>
    <w:p w14:paraId="04B04D16" w14:textId="4FC187EB" w:rsidR="003150DA" w:rsidRPr="005667C2" w:rsidRDefault="009B5C61" w:rsidP="00452437">
      <w:pPr>
        <w:rPr>
          <w:rStyle w:val="Heading1Char"/>
          <w:rFonts w:cs="Times New Roman"/>
          <w:color w:val="auto"/>
          <w:sz w:val="24"/>
          <w:szCs w:val="24"/>
          <w:u w:val="none"/>
        </w:rPr>
      </w:pPr>
      <w:r w:rsidRPr="005667C2">
        <w:rPr>
          <w:rFonts w:eastAsiaTheme="majorEastAsia"/>
        </w:rPr>
        <w:t xml:space="preserve"> </w:t>
      </w:r>
      <w:r w:rsidRPr="005667C2">
        <w:rPr>
          <w:rFonts w:eastAsiaTheme="majorEastAsia"/>
        </w:rPr>
        <w:br w:type="page"/>
      </w:r>
    </w:p>
    <w:p w14:paraId="28DB776E" w14:textId="79BE355C" w:rsidR="003150DA" w:rsidRPr="005667C2" w:rsidRDefault="003150DA" w:rsidP="00736D4F">
      <w:pPr>
        <w:pStyle w:val="Heading1"/>
        <w:rPr>
          <w:rFonts w:cs="Times New Roman"/>
        </w:rPr>
      </w:pPr>
      <w:bookmarkStart w:id="4" w:name="_Toc169259759"/>
      <w:r w:rsidRPr="005667C2">
        <w:rPr>
          <w:rFonts w:cs="Times New Roman"/>
        </w:rPr>
        <w:lastRenderedPageBreak/>
        <w:t>Template</w:t>
      </w:r>
      <w:r w:rsidR="004B46C0" w:rsidRPr="005667C2">
        <w:rPr>
          <w:rFonts w:cs="Times New Roman"/>
        </w:rPr>
        <w:t>s</w:t>
      </w:r>
      <w:r w:rsidR="000E514B" w:rsidRPr="005667C2">
        <w:rPr>
          <w:rFonts w:cs="Times New Roman"/>
        </w:rPr>
        <w:t xml:space="preserve"> Used</w:t>
      </w:r>
      <w:bookmarkEnd w:id="4"/>
      <w:r w:rsidR="000E514B" w:rsidRPr="005667C2">
        <w:rPr>
          <w:rFonts w:cs="Times New Roman"/>
        </w:rPr>
        <w:t xml:space="preserve"> </w:t>
      </w:r>
    </w:p>
    <w:p w14:paraId="7193D6CC" w14:textId="77777777" w:rsidR="00F5048F" w:rsidRPr="005667C2" w:rsidRDefault="00F5048F" w:rsidP="00452437">
      <w:pPr>
        <w:rPr>
          <w:color w:val="000000" w:themeColor="text1"/>
        </w:rPr>
      </w:pPr>
    </w:p>
    <w:p w14:paraId="360E1FF1" w14:textId="3B27667F" w:rsidR="003150DA" w:rsidRPr="005667C2" w:rsidRDefault="00F5048F" w:rsidP="00452437">
      <w:pPr>
        <w:rPr>
          <w:color w:val="000000" w:themeColor="text1"/>
        </w:rPr>
      </w:pPr>
      <w:r w:rsidRPr="005667C2">
        <w:rPr>
          <w:color w:val="000000" w:themeColor="text1"/>
        </w:rPr>
        <w:t xml:space="preserve">This was the template used throughout the process. I focused on the key things that were included in the GenDem work plan and edited it at times to fit the project/group/network that I included. </w:t>
      </w:r>
    </w:p>
    <w:p w14:paraId="7DE682B7" w14:textId="77777777" w:rsidR="00F5048F" w:rsidRPr="005667C2" w:rsidRDefault="00F5048F" w:rsidP="00452437">
      <w:pPr>
        <w:rPr>
          <w:b/>
          <w:bCs/>
          <w:color w:val="000000" w:themeColor="text1"/>
        </w:rPr>
      </w:pPr>
    </w:p>
    <w:p w14:paraId="6C428F0C" w14:textId="2C74906E" w:rsidR="00F5048F" w:rsidRPr="005667C2" w:rsidRDefault="00B0493A" w:rsidP="00452437">
      <w:pPr>
        <w:rPr>
          <w:b/>
          <w:bCs/>
          <w:color w:val="000000" w:themeColor="text1"/>
          <w:u w:val="single"/>
        </w:rPr>
      </w:pPr>
      <w:r w:rsidRPr="005667C2">
        <w:rPr>
          <w:b/>
          <w:bCs/>
          <w:color w:val="000000" w:themeColor="text1"/>
          <w:u w:val="single"/>
        </w:rPr>
        <w:t xml:space="preserve">Regular template: </w:t>
      </w:r>
    </w:p>
    <w:p w14:paraId="47F5236B" w14:textId="6F79A5D3" w:rsidR="003150DA" w:rsidRPr="005667C2" w:rsidRDefault="003150DA" w:rsidP="00452437">
      <w:pPr>
        <w:rPr>
          <w:b/>
          <w:bCs/>
          <w:color w:val="000000" w:themeColor="text1"/>
        </w:rPr>
      </w:pPr>
      <w:r w:rsidRPr="005667C2">
        <w:rPr>
          <w:b/>
          <w:bCs/>
          <w:color w:val="000000" w:themeColor="text1"/>
        </w:rPr>
        <w:t xml:space="preserve">Title: </w:t>
      </w:r>
    </w:p>
    <w:p w14:paraId="225CA999" w14:textId="77777777" w:rsidR="003150DA" w:rsidRPr="005667C2" w:rsidRDefault="003150DA" w:rsidP="00452437">
      <w:pPr>
        <w:rPr>
          <w:b/>
          <w:bCs/>
          <w:color w:val="000000" w:themeColor="text1"/>
        </w:rPr>
      </w:pPr>
    </w:p>
    <w:p w14:paraId="57E3115F" w14:textId="77777777" w:rsidR="003150DA" w:rsidRPr="005667C2" w:rsidRDefault="003150DA" w:rsidP="00452437">
      <w:pPr>
        <w:rPr>
          <w:b/>
          <w:bCs/>
          <w:color w:val="000000" w:themeColor="text1"/>
        </w:rPr>
      </w:pPr>
      <w:r w:rsidRPr="005667C2">
        <w:rPr>
          <w:b/>
          <w:bCs/>
          <w:color w:val="000000" w:themeColor="text1"/>
        </w:rPr>
        <w:t xml:space="preserve">Coordinated by: </w:t>
      </w:r>
    </w:p>
    <w:p w14:paraId="3D1E4B98" w14:textId="77777777" w:rsidR="003150DA" w:rsidRPr="005667C2" w:rsidRDefault="003150DA" w:rsidP="00452437">
      <w:pPr>
        <w:rPr>
          <w:b/>
          <w:bCs/>
          <w:color w:val="000000" w:themeColor="text1"/>
        </w:rPr>
      </w:pPr>
    </w:p>
    <w:p w14:paraId="4E46D724" w14:textId="77777777" w:rsidR="003150DA" w:rsidRPr="005667C2" w:rsidRDefault="003150DA" w:rsidP="00452437">
      <w:pPr>
        <w:rPr>
          <w:b/>
          <w:bCs/>
          <w:color w:val="000000" w:themeColor="text1"/>
        </w:rPr>
      </w:pPr>
      <w:r w:rsidRPr="005667C2">
        <w:rPr>
          <w:b/>
          <w:bCs/>
          <w:color w:val="000000" w:themeColor="text1"/>
        </w:rPr>
        <w:t>Project Leaders:</w:t>
      </w:r>
    </w:p>
    <w:p w14:paraId="0EB86084" w14:textId="77777777" w:rsidR="003150DA" w:rsidRPr="005667C2" w:rsidRDefault="003150DA" w:rsidP="00452437">
      <w:pPr>
        <w:rPr>
          <w:b/>
          <w:bCs/>
          <w:color w:val="000000" w:themeColor="text1"/>
        </w:rPr>
      </w:pPr>
    </w:p>
    <w:p w14:paraId="525B52A9" w14:textId="77777777" w:rsidR="003150DA" w:rsidRPr="005667C2" w:rsidRDefault="003150DA" w:rsidP="00452437">
      <w:pPr>
        <w:rPr>
          <w:b/>
          <w:bCs/>
          <w:color w:val="000000" w:themeColor="text1"/>
        </w:rPr>
      </w:pPr>
      <w:r w:rsidRPr="005667C2">
        <w:rPr>
          <w:b/>
          <w:bCs/>
          <w:color w:val="000000" w:themeColor="text1"/>
        </w:rPr>
        <w:t>Years for the Project:</w:t>
      </w:r>
    </w:p>
    <w:p w14:paraId="147F0BC4" w14:textId="77777777" w:rsidR="003150DA" w:rsidRPr="005667C2" w:rsidRDefault="003150DA" w:rsidP="00452437">
      <w:pPr>
        <w:rPr>
          <w:b/>
          <w:bCs/>
          <w:color w:val="000000" w:themeColor="text1"/>
        </w:rPr>
      </w:pPr>
    </w:p>
    <w:p w14:paraId="68F32708" w14:textId="77777777" w:rsidR="003150DA" w:rsidRPr="005667C2" w:rsidRDefault="003150DA" w:rsidP="00452437">
      <w:pPr>
        <w:rPr>
          <w:b/>
          <w:bCs/>
          <w:color w:val="000000" w:themeColor="text1"/>
        </w:rPr>
      </w:pPr>
      <w:r w:rsidRPr="005667C2">
        <w:rPr>
          <w:b/>
          <w:bCs/>
          <w:color w:val="000000" w:themeColor="text1"/>
        </w:rPr>
        <w:t>Project Funding:</w:t>
      </w:r>
    </w:p>
    <w:p w14:paraId="532D4D06" w14:textId="77777777" w:rsidR="003150DA" w:rsidRPr="005667C2" w:rsidRDefault="003150DA" w:rsidP="00452437">
      <w:pPr>
        <w:rPr>
          <w:b/>
          <w:bCs/>
          <w:color w:val="000000" w:themeColor="text1"/>
        </w:rPr>
      </w:pPr>
    </w:p>
    <w:p w14:paraId="0BF0C755" w14:textId="77777777" w:rsidR="003150DA" w:rsidRPr="005667C2" w:rsidRDefault="003150DA" w:rsidP="00452437">
      <w:pPr>
        <w:rPr>
          <w:b/>
          <w:bCs/>
          <w:color w:val="000000" w:themeColor="text1"/>
        </w:rPr>
      </w:pPr>
      <w:r w:rsidRPr="005667C2">
        <w:rPr>
          <w:b/>
          <w:bCs/>
          <w:color w:val="000000" w:themeColor="text1"/>
        </w:rPr>
        <w:t>Publications:</w:t>
      </w:r>
    </w:p>
    <w:p w14:paraId="2F1BCDCA" w14:textId="77777777" w:rsidR="003150DA" w:rsidRPr="005667C2" w:rsidRDefault="003150DA" w:rsidP="00452437">
      <w:pPr>
        <w:rPr>
          <w:b/>
          <w:bCs/>
          <w:color w:val="000000" w:themeColor="text1"/>
        </w:rPr>
      </w:pPr>
    </w:p>
    <w:p w14:paraId="58B283EA" w14:textId="77777777" w:rsidR="003150DA" w:rsidRPr="005667C2" w:rsidRDefault="003150DA" w:rsidP="00452437">
      <w:pPr>
        <w:rPr>
          <w:b/>
          <w:bCs/>
          <w:color w:val="000000" w:themeColor="text1"/>
        </w:rPr>
      </w:pPr>
      <w:r w:rsidRPr="005667C2">
        <w:rPr>
          <w:b/>
          <w:bCs/>
          <w:color w:val="000000" w:themeColor="text1"/>
        </w:rPr>
        <w:t>Summary of the Project:</w:t>
      </w:r>
    </w:p>
    <w:p w14:paraId="537B976D" w14:textId="77777777" w:rsidR="003150DA" w:rsidRPr="005667C2" w:rsidRDefault="003150DA" w:rsidP="00452437">
      <w:pPr>
        <w:rPr>
          <w:b/>
          <w:bCs/>
          <w:color w:val="000000" w:themeColor="text1"/>
        </w:rPr>
      </w:pPr>
    </w:p>
    <w:p w14:paraId="476D0E42" w14:textId="77777777" w:rsidR="003150DA" w:rsidRPr="005667C2" w:rsidRDefault="003150DA" w:rsidP="00452437">
      <w:pPr>
        <w:rPr>
          <w:b/>
          <w:bCs/>
          <w:color w:val="000000" w:themeColor="text1"/>
        </w:rPr>
      </w:pPr>
      <w:r w:rsidRPr="005667C2">
        <w:rPr>
          <w:b/>
          <w:bCs/>
          <w:color w:val="000000" w:themeColor="text1"/>
        </w:rPr>
        <w:t>Other Relevant information:</w:t>
      </w:r>
    </w:p>
    <w:p w14:paraId="3DC8D5C4" w14:textId="77777777" w:rsidR="003150DA" w:rsidRPr="005667C2" w:rsidRDefault="003150DA" w:rsidP="00452437">
      <w:pPr>
        <w:rPr>
          <w:b/>
          <w:bCs/>
          <w:color w:val="000000" w:themeColor="text1"/>
        </w:rPr>
      </w:pPr>
    </w:p>
    <w:p w14:paraId="5CBD873C" w14:textId="77777777" w:rsidR="003150DA" w:rsidRPr="005667C2" w:rsidRDefault="003150DA" w:rsidP="00452437">
      <w:pPr>
        <w:rPr>
          <w:b/>
          <w:bCs/>
          <w:color w:val="000000" w:themeColor="text1"/>
        </w:rPr>
      </w:pPr>
      <w:r w:rsidRPr="005667C2">
        <w:rPr>
          <w:b/>
          <w:bCs/>
          <w:color w:val="000000" w:themeColor="text1"/>
        </w:rPr>
        <w:t>Key Words Associated with the Project:</w:t>
      </w:r>
    </w:p>
    <w:p w14:paraId="6DF9EA20" w14:textId="77777777" w:rsidR="003150DA" w:rsidRPr="005667C2" w:rsidRDefault="003150DA" w:rsidP="00452437">
      <w:pPr>
        <w:rPr>
          <w:b/>
          <w:bCs/>
          <w:color w:val="000000" w:themeColor="text1"/>
        </w:rPr>
      </w:pPr>
    </w:p>
    <w:p w14:paraId="2797CBF5" w14:textId="77777777" w:rsidR="003150DA" w:rsidRPr="005667C2" w:rsidRDefault="003150DA" w:rsidP="00452437">
      <w:pPr>
        <w:rPr>
          <w:b/>
          <w:bCs/>
          <w:color w:val="000000" w:themeColor="text1"/>
        </w:rPr>
      </w:pPr>
      <w:r w:rsidRPr="005667C2">
        <w:rPr>
          <w:b/>
          <w:bCs/>
          <w:color w:val="000000" w:themeColor="text1"/>
        </w:rPr>
        <w:t xml:space="preserve">How the Project was found (search words, location, etc.): </w:t>
      </w:r>
    </w:p>
    <w:p w14:paraId="05783313" w14:textId="77777777" w:rsidR="003150DA" w:rsidRPr="005667C2" w:rsidRDefault="003150DA" w:rsidP="00452437">
      <w:pPr>
        <w:rPr>
          <w:b/>
          <w:bCs/>
          <w:color w:val="000000" w:themeColor="text1"/>
        </w:rPr>
      </w:pPr>
    </w:p>
    <w:p w14:paraId="6F4C14CD" w14:textId="77777777" w:rsidR="003150DA" w:rsidRPr="005667C2" w:rsidRDefault="003150DA" w:rsidP="00452437">
      <w:pPr>
        <w:rPr>
          <w:b/>
          <w:bCs/>
          <w:color w:val="000000" w:themeColor="text1"/>
        </w:rPr>
      </w:pPr>
      <w:r w:rsidRPr="005667C2">
        <w:rPr>
          <w:b/>
          <w:bCs/>
          <w:color w:val="000000" w:themeColor="text1"/>
        </w:rPr>
        <w:t>Source:</w:t>
      </w:r>
    </w:p>
    <w:p w14:paraId="54C6DF74" w14:textId="77777777" w:rsidR="003150DA" w:rsidRPr="005667C2" w:rsidRDefault="003150DA" w:rsidP="00452437">
      <w:pPr>
        <w:rPr>
          <w:b/>
          <w:bCs/>
          <w:color w:val="000000" w:themeColor="text1"/>
        </w:rPr>
      </w:pPr>
    </w:p>
    <w:p w14:paraId="799F0B5B" w14:textId="77777777" w:rsidR="004B46C0" w:rsidRPr="005667C2" w:rsidRDefault="003150DA" w:rsidP="00452437">
      <w:pPr>
        <w:rPr>
          <w:b/>
          <w:bCs/>
          <w:color w:val="000000" w:themeColor="text1"/>
        </w:rPr>
      </w:pPr>
      <w:r w:rsidRPr="005667C2">
        <w:rPr>
          <w:b/>
          <w:bCs/>
          <w:color w:val="000000" w:themeColor="text1"/>
        </w:rPr>
        <w:t xml:space="preserve">DOI: </w:t>
      </w:r>
    </w:p>
    <w:p w14:paraId="04036C8A" w14:textId="77777777" w:rsidR="004B46C0" w:rsidRPr="005667C2" w:rsidRDefault="004B46C0" w:rsidP="00452437">
      <w:pPr>
        <w:rPr>
          <w:b/>
          <w:bCs/>
          <w:color w:val="000000" w:themeColor="text1"/>
        </w:rPr>
      </w:pPr>
    </w:p>
    <w:p w14:paraId="2BB75F9D" w14:textId="77777777" w:rsidR="004B46C0" w:rsidRPr="005667C2" w:rsidRDefault="004B46C0" w:rsidP="00452437">
      <w:pPr>
        <w:rPr>
          <w:b/>
          <w:bCs/>
          <w:color w:val="000000" w:themeColor="text1"/>
        </w:rPr>
      </w:pPr>
    </w:p>
    <w:p w14:paraId="6E9A0D6A" w14:textId="77777777" w:rsidR="004B46C0" w:rsidRPr="005667C2" w:rsidRDefault="004B46C0" w:rsidP="00452437">
      <w:pPr>
        <w:rPr>
          <w:b/>
          <w:bCs/>
          <w:color w:val="000000" w:themeColor="text1"/>
        </w:rPr>
      </w:pPr>
    </w:p>
    <w:p w14:paraId="00444EF6" w14:textId="2953DCC7" w:rsidR="003C5DF7" w:rsidRPr="005667C2" w:rsidRDefault="003C5DF7">
      <w:pPr>
        <w:rPr>
          <w:b/>
          <w:bCs/>
          <w:color w:val="000000" w:themeColor="text1"/>
        </w:rPr>
      </w:pPr>
      <w:r w:rsidRPr="005667C2">
        <w:rPr>
          <w:b/>
          <w:bCs/>
          <w:color w:val="000000" w:themeColor="text1"/>
        </w:rPr>
        <w:br w:type="page"/>
      </w:r>
    </w:p>
    <w:p w14:paraId="11498627" w14:textId="77777777" w:rsidR="004B46C0" w:rsidRPr="005667C2" w:rsidRDefault="004B46C0" w:rsidP="00452437">
      <w:pPr>
        <w:rPr>
          <w:b/>
          <w:bCs/>
          <w:color w:val="000000" w:themeColor="text1"/>
        </w:rPr>
      </w:pPr>
    </w:p>
    <w:p w14:paraId="34DBD1F8" w14:textId="77777777" w:rsidR="004B46C0" w:rsidRPr="005667C2" w:rsidRDefault="004B46C0" w:rsidP="004B46C0">
      <w:pPr>
        <w:rPr>
          <w:b/>
          <w:bCs/>
          <w:u w:val="single"/>
        </w:rPr>
      </w:pPr>
      <w:r w:rsidRPr="005667C2">
        <w:rPr>
          <w:b/>
          <w:bCs/>
          <w:u w:val="single"/>
        </w:rPr>
        <w:t xml:space="preserve">NSF template  </w:t>
      </w:r>
    </w:p>
    <w:p w14:paraId="2645F431" w14:textId="26510946" w:rsidR="00B0493A" w:rsidRPr="005667C2" w:rsidRDefault="00B0493A" w:rsidP="004B46C0">
      <w:pPr>
        <w:rPr>
          <w:b/>
          <w:bCs/>
        </w:rPr>
      </w:pPr>
      <w:r w:rsidRPr="005667C2">
        <w:rPr>
          <w:b/>
          <w:bCs/>
        </w:rPr>
        <w:t>Title:</w:t>
      </w:r>
    </w:p>
    <w:p w14:paraId="7012D8F4" w14:textId="77777777" w:rsidR="004B46C0" w:rsidRPr="005667C2" w:rsidRDefault="004B46C0" w:rsidP="004B46C0">
      <w:pPr>
        <w:rPr>
          <w:rStyle w:val="Strong"/>
          <w:color w:val="1B1B1B"/>
          <w:shd w:val="clear" w:color="auto" w:fill="FFFFFF"/>
        </w:rPr>
      </w:pPr>
    </w:p>
    <w:p w14:paraId="1E19FBE2" w14:textId="77777777" w:rsidR="004B46C0" w:rsidRPr="005667C2" w:rsidRDefault="004B46C0" w:rsidP="004B46C0">
      <w:pPr>
        <w:rPr>
          <w:color w:val="000000" w:themeColor="text1"/>
        </w:rPr>
      </w:pPr>
      <w:r w:rsidRPr="005667C2">
        <w:rPr>
          <w:b/>
          <w:bCs/>
          <w:color w:val="000000" w:themeColor="text1"/>
        </w:rPr>
        <w:t xml:space="preserve">Recipient Institution: </w:t>
      </w:r>
    </w:p>
    <w:p w14:paraId="65E0CEA9" w14:textId="77777777" w:rsidR="004B46C0" w:rsidRPr="005667C2" w:rsidRDefault="004B46C0" w:rsidP="004B46C0">
      <w:pPr>
        <w:rPr>
          <w:b/>
          <w:bCs/>
          <w:color w:val="000000" w:themeColor="text1"/>
        </w:rPr>
      </w:pPr>
    </w:p>
    <w:p w14:paraId="7C65271F" w14:textId="77777777" w:rsidR="004B46C0" w:rsidRPr="005667C2" w:rsidRDefault="004B46C0" w:rsidP="004B46C0">
      <w:pPr>
        <w:rPr>
          <w:b/>
          <w:bCs/>
          <w:color w:val="000000" w:themeColor="text1"/>
        </w:rPr>
      </w:pPr>
      <w:r w:rsidRPr="005667C2">
        <w:rPr>
          <w:b/>
          <w:bCs/>
          <w:color w:val="000000" w:themeColor="text1"/>
        </w:rPr>
        <w:t xml:space="preserve">Project Leaders: </w:t>
      </w:r>
    </w:p>
    <w:p w14:paraId="4F9AC885" w14:textId="77777777" w:rsidR="004B46C0" w:rsidRPr="005667C2" w:rsidRDefault="004B46C0" w:rsidP="004B46C0">
      <w:pPr>
        <w:rPr>
          <w:b/>
          <w:bCs/>
          <w:color w:val="000000" w:themeColor="text1"/>
        </w:rPr>
      </w:pPr>
    </w:p>
    <w:p w14:paraId="000B84B1" w14:textId="77777777" w:rsidR="004B46C0" w:rsidRPr="005667C2" w:rsidRDefault="004B46C0" w:rsidP="004B46C0">
      <w:pPr>
        <w:rPr>
          <w:color w:val="000000" w:themeColor="text1"/>
        </w:rPr>
      </w:pPr>
      <w:r w:rsidRPr="005667C2">
        <w:rPr>
          <w:b/>
          <w:bCs/>
          <w:color w:val="000000" w:themeColor="text1"/>
        </w:rPr>
        <w:t xml:space="preserve">Years for the Project: </w:t>
      </w:r>
    </w:p>
    <w:p w14:paraId="54EE1CC4" w14:textId="77777777" w:rsidR="004B46C0" w:rsidRPr="005667C2" w:rsidRDefault="004B46C0" w:rsidP="004B46C0">
      <w:pPr>
        <w:rPr>
          <w:b/>
          <w:bCs/>
          <w:color w:val="000000" w:themeColor="text1"/>
        </w:rPr>
      </w:pPr>
    </w:p>
    <w:p w14:paraId="4DD27A53" w14:textId="77777777" w:rsidR="004B46C0" w:rsidRPr="005667C2" w:rsidRDefault="004B46C0" w:rsidP="004B46C0">
      <w:pPr>
        <w:rPr>
          <w:color w:val="000000" w:themeColor="text1"/>
        </w:rPr>
      </w:pPr>
      <w:r w:rsidRPr="005667C2">
        <w:rPr>
          <w:b/>
          <w:bCs/>
          <w:color w:val="000000" w:themeColor="text1"/>
        </w:rPr>
        <w:t xml:space="preserve">Project Funding: </w:t>
      </w:r>
    </w:p>
    <w:p w14:paraId="1EAB9194" w14:textId="77777777" w:rsidR="004B46C0" w:rsidRPr="005667C2" w:rsidRDefault="004B46C0" w:rsidP="004B46C0">
      <w:pPr>
        <w:rPr>
          <w:b/>
          <w:bCs/>
          <w:color w:val="000000" w:themeColor="text1"/>
        </w:rPr>
      </w:pPr>
    </w:p>
    <w:p w14:paraId="36FCA2EC" w14:textId="77777777" w:rsidR="004B46C0" w:rsidRPr="005667C2" w:rsidRDefault="004B46C0" w:rsidP="004B46C0">
      <w:pPr>
        <w:rPr>
          <w:b/>
          <w:bCs/>
          <w:color w:val="000000" w:themeColor="text1"/>
        </w:rPr>
      </w:pPr>
      <w:r w:rsidRPr="005667C2">
        <w:rPr>
          <w:b/>
          <w:bCs/>
          <w:color w:val="000000" w:themeColor="text1"/>
        </w:rPr>
        <w:t xml:space="preserve">Publications: none listed </w:t>
      </w:r>
    </w:p>
    <w:p w14:paraId="15030E81" w14:textId="77777777" w:rsidR="004B46C0" w:rsidRPr="005667C2" w:rsidRDefault="004B46C0" w:rsidP="004B46C0">
      <w:pPr>
        <w:rPr>
          <w:b/>
          <w:bCs/>
          <w:color w:val="000000" w:themeColor="text1"/>
        </w:rPr>
      </w:pPr>
    </w:p>
    <w:p w14:paraId="31502B61" w14:textId="77777777" w:rsidR="004B46C0" w:rsidRPr="005667C2" w:rsidRDefault="004B46C0" w:rsidP="004B46C0">
      <w:pPr>
        <w:rPr>
          <w:b/>
          <w:bCs/>
          <w:color w:val="000000" w:themeColor="text1"/>
        </w:rPr>
      </w:pPr>
      <w:r w:rsidRPr="005667C2">
        <w:rPr>
          <w:b/>
          <w:bCs/>
          <w:color w:val="000000" w:themeColor="text1"/>
        </w:rPr>
        <w:t xml:space="preserve">Summary of the Project: </w:t>
      </w:r>
    </w:p>
    <w:p w14:paraId="6B9CEAC6" w14:textId="77777777" w:rsidR="004B46C0" w:rsidRPr="005667C2" w:rsidRDefault="004B46C0" w:rsidP="004B46C0">
      <w:pPr>
        <w:rPr>
          <w:b/>
          <w:bCs/>
          <w:color w:val="000000" w:themeColor="text1"/>
        </w:rPr>
      </w:pPr>
    </w:p>
    <w:p w14:paraId="7DE79328" w14:textId="77777777" w:rsidR="004B46C0" w:rsidRPr="005667C2" w:rsidRDefault="004B46C0" w:rsidP="004B46C0">
      <w:pPr>
        <w:rPr>
          <w:color w:val="000000" w:themeColor="text1"/>
        </w:rPr>
      </w:pPr>
      <w:r w:rsidRPr="005667C2">
        <w:rPr>
          <w:b/>
          <w:bCs/>
          <w:color w:val="000000" w:themeColor="text1"/>
        </w:rPr>
        <w:t xml:space="preserve">Other Relevant information: </w:t>
      </w:r>
    </w:p>
    <w:p w14:paraId="38054EA8" w14:textId="77777777" w:rsidR="004B46C0" w:rsidRPr="005667C2" w:rsidRDefault="004B46C0" w:rsidP="004B46C0">
      <w:pPr>
        <w:rPr>
          <w:b/>
          <w:bCs/>
          <w:color w:val="000000" w:themeColor="text1"/>
        </w:rPr>
      </w:pPr>
    </w:p>
    <w:p w14:paraId="3EA756E0" w14:textId="77777777" w:rsidR="004B46C0" w:rsidRPr="005667C2" w:rsidRDefault="004B46C0" w:rsidP="004B46C0">
      <w:pPr>
        <w:rPr>
          <w:b/>
          <w:bCs/>
          <w:color w:val="000000" w:themeColor="text1"/>
        </w:rPr>
      </w:pPr>
      <w:r w:rsidRPr="005667C2">
        <w:rPr>
          <w:b/>
          <w:bCs/>
          <w:color w:val="000000" w:themeColor="text1"/>
        </w:rPr>
        <w:t xml:space="preserve">How the Project was found (search words, location, etc.): found doing a search for “gender equality” on the NSF website project page </w:t>
      </w:r>
      <w:hyperlink r:id="rId8" w:history="1">
        <w:r w:rsidRPr="005667C2">
          <w:rPr>
            <w:rStyle w:val="Hyperlink"/>
            <w:b/>
            <w:bCs/>
          </w:rPr>
          <w:t>https://www.nsf.gov/awardsearch/simpleSearchResult?queryText=%22gender+equality%22</w:t>
        </w:r>
      </w:hyperlink>
      <w:r w:rsidRPr="005667C2">
        <w:rPr>
          <w:b/>
          <w:bCs/>
          <w:color w:val="000000" w:themeColor="text1"/>
        </w:rPr>
        <w:t xml:space="preserve"> </w:t>
      </w:r>
    </w:p>
    <w:p w14:paraId="34BCB308" w14:textId="77777777" w:rsidR="004B46C0" w:rsidRPr="005667C2" w:rsidRDefault="004B46C0" w:rsidP="004B46C0">
      <w:pPr>
        <w:rPr>
          <w:b/>
          <w:bCs/>
          <w:color w:val="000000" w:themeColor="text1"/>
        </w:rPr>
      </w:pPr>
    </w:p>
    <w:p w14:paraId="462D03B6" w14:textId="77777777" w:rsidR="004B46C0" w:rsidRPr="005667C2" w:rsidRDefault="004B46C0" w:rsidP="004B46C0">
      <w:pPr>
        <w:rPr>
          <w:b/>
          <w:bCs/>
          <w:color w:val="000000" w:themeColor="text1"/>
        </w:rPr>
      </w:pPr>
      <w:r w:rsidRPr="005667C2">
        <w:rPr>
          <w:b/>
          <w:bCs/>
          <w:color w:val="000000" w:themeColor="text1"/>
        </w:rPr>
        <w:t xml:space="preserve">Source: </w:t>
      </w:r>
    </w:p>
    <w:p w14:paraId="47F433BC" w14:textId="77777777" w:rsidR="004B46C0" w:rsidRPr="005667C2" w:rsidRDefault="004B46C0" w:rsidP="004B46C0">
      <w:pPr>
        <w:rPr>
          <w:b/>
          <w:bCs/>
          <w:color w:val="000000" w:themeColor="text1"/>
        </w:rPr>
      </w:pPr>
    </w:p>
    <w:p w14:paraId="7E718C3C" w14:textId="77777777" w:rsidR="004B46C0" w:rsidRPr="005667C2" w:rsidRDefault="004B46C0" w:rsidP="004B46C0">
      <w:pPr>
        <w:rPr>
          <w:rStyle w:val="Strong"/>
          <w:color w:val="1B1B1B"/>
          <w:shd w:val="clear" w:color="auto" w:fill="FFFFFF"/>
        </w:rPr>
      </w:pPr>
      <w:r w:rsidRPr="005667C2">
        <w:rPr>
          <w:b/>
          <w:bCs/>
          <w:color w:val="000000" w:themeColor="text1"/>
        </w:rPr>
        <w:t>Award Number:</w:t>
      </w:r>
      <w:r w:rsidRPr="005667C2">
        <w:rPr>
          <w:rStyle w:val="Strong"/>
          <w:color w:val="1B1B1B"/>
          <w:shd w:val="clear" w:color="auto" w:fill="FFFFFF"/>
        </w:rPr>
        <w:t xml:space="preserve"> </w:t>
      </w:r>
    </w:p>
    <w:p w14:paraId="651DCAF0" w14:textId="77777777" w:rsidR="004B46C0" w:rsidRPr="005667C2" w:rsidRDefault="004B46C0" w:rsidP="004B46C0">
      <w:pPr>
        <w:rPr>
          <w:b/>
          <w:bCs/>
          <w:color w:val="000000" w:themeColor="text1"/>
        </w:rPr>
      </w:pPr>
      <w:r w:rsidRPr="005667C2">
        <w:rPr>
          <w:b/>
          <w:bCs/>
          <w:color w:val="000000" w:themeColor="text1"/>
        </w:rPr>
        <w:br w:type="page"/>
      </w:r>
    </w:p>
    <w:p w14:paraId="19F7D792" w14:textId="3D5ED47B" w:rsidR="001F2DE2" w:rsidRPr="005667C2" w:rsidRDefault="001F2DE2" w:rsidP="00736D4F">
      <w:pPr>
        <w:pStyle w:val="Heading1"/>
        <w:rPr>
          <w:rFonts w:cs="Times New Roman"/>
        </w:rPr>
      </w:pPr>
      <w:bookmarkStart w:id="5" w:name="_Toc169259760"/>
      <w:r w:rsidRPr="005667C2">
        <w:rPr>
          <w:rFonts w:cs="Times New Roman"/>
        </w:rPr>
        <w:lastRenderedPageBreak/>
        <w:t>NSF - Accountable Institutions and Behavior &amp; NSF - Security &amp; Preparedness</w:t>
      </w:r>
      <w:bookmarkEnd w:id="5"/>
    </w:p>
    <w:p w14:paraId="78679009" w14:textId="1B83017B" w:rsidR="00F621F0" w:rsidRPr="005667C2" w:rsidRDefault="00F621F0" w:rsidP="001F2DE2">
      <w:pPr>
        <w:rPr>
          <w:rFonts w:eastAsiaTheme="majorEastAsia"/>
          <w:color w:val="000000" w:themeColor="text1"/>
          <w:u w:val="single"/>
        </w:rPr>
      </w:pPr>
    </w:p>
    <w:p w14:paraId="435A55A2" w14:textId="07CE9651" w:rsidR="005D4E93" w:rsidRPr="005667C2" w:rsidRDefault="00601A10">
      <w:pPr>
        <w:rPr>
          <w:color w:val="000000" w:themeColor="text1"/>
        </w:rPr>
      </w:pPr>
      <w:r w:rsidRPr="005667C2">
        <w:rPr>
          <w:color w:val="000000" w:themeColor="text1"/>
        </w:rPr>
        <w:t xml:space="preserve">When looking for NSF grants via grants.gov </w:t>
      </w:r>
      <w:hyperlink r:id="rId9" w:history="1">
        <w:r w:rsidRPr="005667C2">
          <w:rPr>
            <w:rStyle w:val="Hyperlink"/>
            <w:u w:val="none"/>
          </w:rPr>
          <w:t>https://www.grants.gov/web/grants/search-grants.html</w:t>
        </w:r>
      </w:hyperlink>
      <w:r w:rsidRPr="005667C2">
        <w:rPr>
          <w:color w:val="000000" w:themeColor="text1"/>
        </w:rPr>
        <w:t xml:space="preserve">, </w:t>
      </w:r>
      <w:r w:rsidR="00892D41" w:rsidRPr="005667C2">
        <w:rPr>
          <w:color w:val="000000" w:themeColor="text1"/>
        </w:rPr>
        <w:t>and</w:t>
      </w:r>
      <w:r w:rsidRPr="005667C2">
        <w:rPr>
          <w:color w:val="000000" w:themeColor="text1"/>
        </w:rPr>
        <w:t xml:space="preserve"> searching for “gender equality” in the key words, there were no NSF projects that were listed. Changed the search to just “gender” and found one project, ADVANCE  - Organizational Change for Gender Equity in STEM Academic Professions</w:t>
      </w:r>
      <w:r w:rsidR="005D4E93" w:rsidRPr="005667C2">
        <w:rPr>
          <w:color w:val="000000" w:themeColor="text1"/>
        </w:rPr>
        <w:t xml:space="preserve">. The decision to include ADVANCE in this list was based on the similarities it had to many of the EU Horizon 2020 projects. A breakdown of ADVANCE can be found on the following page. </w:t>
      </w:r>
    </w:p>
    <w:p w14:paraId="326F5927" w14:textId="77777777" w:rsidR="00892D41" w:rsidRPr="005667C2" w:rsidRDefault="00892D41">
      <w:pPr>
        <w:rPr>
          <w:color w:val="000000" w:themeColor="text1"/>
        </w:rPr>
      </w:pPr>
    </w:p>
    <w:p w14:paraId="6A23E364" w14:textId="5015A1EF" w:rsidR="00892D41" w:rsidRPr="005667C2" w:rsidRDefault="00B76DAD">
      <w:pPr>
        <w:rPr>
          <w:color w:val="000000" w:themeColor="text1"/>
        </w:rPr>
      </w:pPr>
      <w:r w:rsidRPr="005667C2">
        <w:rPr>
          <w:color w:val="000000" w:themeColor="text1"/>
        </w:rPr>
        <w:t>Another</w:t>
      </w:r>
      <w:r w:rsidR="00892D41" w:rsidRPr="005667C2">
        <w:rPr>
          <w:color w:val="000000" w:themeColor="text1"/>
        </w:rPr>
        <w:t xml:space="preserve"> “project” that was associated with NSF</w:t>
      </w:r>
      <w:r w:rsidRPr="005667C2">
        <w:rPr>
          <w:color w:val="000000" w:themeColor="text1"/>
        </w:rPr>
        <w:t xml:space="preserve"> but was not listed on the NSF or grants.gov website</w:t>
      </w:r>
      <w:r w:rsidR="00892D41" w:rsidRPr="005667C2">
        <w:rPr>
          <w:color w:val="000000" w:themeColor="text1"/>
        </w:rPr>
        <w:t xml:space="preserve"> </w:t>
      </w:r>
      <w:r w:rsidRPr="005667C2">
        <w:rPr>
          <w:color w:val="000000" w:themeColor="text1"/>
        </w:rPr>
        <w:t xml:space="preserve">is </w:t>
      </w:r>
      <w:r w:rsidR="00892D41" w:rsidRPr="005667C2">
        <w:rPr>
          <w:color w:val="000000" w:themeColor="text1"/>
        </w:rPr>
        <w:t xml:space="preserve">EGEN which is a network, they are not exclusively funded by NSF but give out scholarships from the NSF grant they received. </w:t>
      </w:r>
    </w:p>
    <w:p w14:paraId="72230C18" w14:textId="77777777" w:rsidR="00892D41" w:rsidRPr="005667C2" w:rsidRDefault="00892D41">
      <w:pPr>
        <w:rPr>
          <w:color w:val="000000" w:themeColor="text1"/>
        </w:rPr>
      </w:pPr>
    </w:p>
    <w:p w14:paraId="53CF6574" w14:textId="33F90E2A" w:rsidR="00B76DAD" w:rsidRPr="005667C2" w:rsidRDefault="00892D41">
      <w:pPr>
        <w:rPr>
          <w:color w:val="000000" w:themeColor="text1"/>
        </w:rPr>
      </w:pPr>
      <w:r w:rsidRPr="005667C2">
        <w:rPr>
          <w:color w:val="000000" w:themeColor="text1"/>
        </w:rPr>
        <w:t xml:space="preserve">On the NSF grant page, </w:t>
      </w:r>
      <w:hyperlink r:id="rId10" w:history="1">
        <w:r w:rsidRPr="005667C2">
          <w:rPr>
            <w:rStyle w:val="Hyperlink"/>
          </w:rPr>
          <w:t>https://www.nsf.gov/awardsearch/simpleSearch.jsp</w:t>
        </w:r>
      </w:hyperlink>
      <w:r w:rsidRPr="005667C2">
        <w:rPr>
          <w:color w:val="000000" w:themeColor="text1"/>
        </w:rPr>
        <w:t xml:space="preserve"> I searched “gender equality” in the search bar and selected both active and expired awards. There were 161 results that were picked through. </w:t>
      </w:r>
      <w:r w:rsidR="00707553" w:rsidRPr="005667C2">
        <w:rPr>
          <w:color w:val="000000" w:themeColor="text1"/>
        </w:rPr>
        <w:t xml:space="preserve">Please note that while NSF did have so many listed, within the date ranges that I was looking for many were Dissertation based grants. Others, when trying to </w:t>
      </w:r>
      <w:r w:rsidR="002A5BDB" w:rsidRPr="005667C2">
        <w:rPr>
          <w:color w:val="000000" w:themeColor="text1"/>
        </w:rPr>
        <w:t xml:space="preserve">expand them, did not lead to a page. </w:t>
      </w:r>
    </w:p>
    <w:p w14:paraId="641DD106" w14:textId="77777777" w:rsidR="002A5BDB" w:rsidRPr="005667C2" w:rsidRDefault="002A5BDB">
      <w:pPr>
        <w:rPr>
          <w:color w:val="000000" w:themeColor="text1"/>
        </w:rPr>
      </w:pPr>
    </w:p>
    <w:p w14:paraId="5FC885A0" w14:textId="71F2F0E0" w:rsidR="00B76DAD" w:rsidRPr="005667C2" w:rsidRDefault="003D7A96">
      <w:pPr>
        <w:rPr>
          <w:color w:val="000000" w:themeColor="text1"/>
        </w:rPr>
      </w:pPr>
      <w:r w:rsidRPr="005667C2">
        <w:rPr>
          <w:color w:val="000000" w:themeColor="text1"/>
        </w:rPr>
        <w:t>Struggled to find any that are recent as in 2018-now or ongoing</w:t>
      </w:r>
      <w:r w:rsidR="004B46C0" w:rsidRPr="005667C2">
        <w:rPr>
          <w:color w:val="000000" w:themeColor="text1"/>
        </w:rPr>
        <w:t xml:space="preserve">, so I included some that ended within the past few years 2020-2022. </w:t>
      </w:r>
    </w:p>
    <w:p w14:paraId="433DCDA8" w14:textId="77777777" w:rsidR="004B46C0" w:rsidRPr="005667C2" w:rsidRDefault="004B46C0">
      <w:pPr>
        <w:rPr>
          <w:color w:val="000000" w:themeColor="text1"/>
        </w:rPr>
      </w:pPr>
    </w:p>
    <w:p w14:paraId="24326394" w14:textId="57F1371B" w:rsidR="00187F2A" w:rsidRPr="005667C2" w:rsidRDefault="004B46C0" w:rsidP="004B46C0">
      <w:pPr>
        <w:rPr>
          <w:rFonts w:eastAsiaTheme="majorEastAsia"/>
          <w:color w:val="2F5496" w:themeColor="accent1" w:themeShade="BF"/>
        </w:rPr>
      </w:pPr>
      <w:r w:rsidRPr="005667C2">
        <w:rPr>
          <w:color w:val="000000" w:themeColor="text1"/>
        </w:rPr>
        <w:t>Overall, I could not find many NSF projects about gender that were more recent. A lot of the results from the search were dissertation grants.</w:t>
      </w:r>
    </w:p>
    <w:p w14:paraId="2025F0DF" w14:textId="77777777" w:rsidR="004B46C0" w:rsidRPr="005667C2" w:rsidRDefault="004B46C0">
      <w:pPr>
        <w:rPr>
          <w:rFonts w:eastAsiaTheme="majorEastAsia"/>
          <w:b/>
          <w:bCs/>
          <w:color w:val="2F5496" w:themeColor="accent1" w:themeShade="BF"/>
        </w:rPr>
      </w:pPr>
      <w:r w:rsidRPr="005667C2">
        <w:br w:type="page"/>
      </w:r>
    </w:p>
    <w:p w14:paraId="2ABB3274" w14:textId="5BDBF3D4" w:rsidR="00B76DAD" w:rsidRPr="005667C2" w:rsidRDefault="00B76DAD" w:rsidP="00061270">
      <w:pPr>
        <w:pStyle w:val="Heading2"/>
      </w:pPr>
      <w:bookmarkStart w:id="6" w:name="_Toc169259761"/>
      <w:r w:rsidRPr="005667C2">
        <w:lastRenderedPageBreak/>
        <w:t>UGEEA - Understanding Gender Equality and Empowerment in the Arctic</w:t>
      </w:r>
      <w:bookmarkEnd w:id="6"/>
      <w:r w:rsidRPr="005667C2">
        <w:t xml:space="preserve"> </w:t>
      </w:r>
    </w:p>
    <w:p w14:paraId="6A8B521F" w14:textId="77777777" w:rsidR="00B76DAD" w:rsidRPr="005667C2" w:rsidRDefault="00B76DAD" w:rsidP="00B76DAD">
      <w:pPr>
        <w:rPr>
          <w:b/>
          <w:bCs/>
          <w:color w:val="000000" w:themeColor="text1"/>
        </w:rPr>
      </w:pPr>
    </w:p>
    <w:p w14:paraId="12523297" w14:textId="77777777" w:rsidR="00FD3203" w:rsidRPr="005667C2" w:rsidRDefault="00FD3203" w:rsidP="00FD3203">
      <w:pPr>
        <w:rPr>
          <w:b/>
          <w:bCs/>
          <w:color w:val="000000" w:themeColor="text1"/>
        </w:rPr>
      </w:pPr>
      <w:r w:rsidRPr="005667C2">
        <w:rPr>
          <w:b/>
          <w:bCs/>
          <w:color w:val="000000" w:themeColor="text1"/>
        </w:rPr>
        <w:t>NSF Grant # 2039884</w:t>
      </w:r>
    </w:p>
    <w:p w14:paraId="42A6C14B" w14:textId="77777777" w:rsidR="00FD3203" w:rsidRPr="005667C2" w:rsidRDefault="00FD3203" w:rsidP="00B76DAD">
      <w:pPr>
        <w:rPr>
          <w:b/>
          <w:bCs/>
          <w:color w:val="000000" w:themeColor="text1"/>
        </w:rPr>
      </w:pPr>
    </w:p>
    <w:p w14:paraId="7DDA6220" w14:textId="05A2691A" w:rsidR="00B76DAD" w:rsidRPr="005667C2" w:rsidRDefault="00B76DAD" w:rsidP="00B76DAD">
      <w:pPr>
        <w:rPr>
          <w:color w:val="000000" w:themeColor="text1"/>
        </w:rPr>
      </w:pPr>
      <w:r w:rsidRPr="005667C2">
        <w:rPr>
          <w:b/>
          <w:bCs/>
          <w:color w:val="000000" w:themeColor="text1"/>
        </w:rPr>
        <w:t xml:space="preserve">Coordinated by: </w:t>
      </w:r>
      <w:r w:rsidRPr="005667C2">
        <w:rPr>
          <w:color w:val="000000" w:themeColor="text1"/>
        </w:rPr>
        <w:t>George Washington Univeristy</w:t>
      </w:r>
    </w:p>
    <w:p w14:paraId="3DF350EC" w14:textId="77777777" w:rsidR="00B76DAD" w:rsidRPr="005667C2" w:rsidRDefault="00B76DAD" w:rsidP="00B76DAD">
      <w:pPr>
        <w:rPr>
          <w:b/>
          <w:bCs/>
          <w:color w:val="000000" w:themeColor="text1"/>
        </w:rPr>
      </w:pPr>
    </w:p>
    <w:p w14:paraId="3A744BC5" w14:textId="623C6217" w:rsidR="00B76DAD" w:rsidRPr="005667C2" w:rsidRDefault="00B76DAD" w:rsidP="00B76DAD">
      <w:pPr>
        <w:rPr>
          <w:color w:val="000000" w:themeColor="text1"/>
        </w:rPr>
      </w:pPr>
      <w:r w:rsidRPr="005667C2">
        <w:rPr>
          <w:b/>
          <w:bCs/>
          <w:color w:val="000000" w:themeColor="text1"/>
        </w:rPr>
        <w:t xml:space="preserve">Project Leaders: </w:t>
      </w:r>
      <w:r w:rsidRPr="005667C2">
        <w:rPr>
          <w:color w:val="000000" w:themeColor="text1"/>
        </w:rPr>
        <w:t xml:space="preserve">Marya Rozanova-Smith </w:t>
      </w:r>
      <w:r w:rsidR="00FD3203" w:rsidRPr="005667C2">
        <w:rPr>
          <w:color w:val="000000" w:themeColor="text1"/>
        </w:rPr>
        <w:t xml:space="preserve">- </w:t>
      </w:r>
      <w:r w:rsidR="00FD3203" w:rsidRPr="005667C2">
        <w:rPr>
          <w:color w:val="000000"/>
          <w:shd w:val="clear" w:color="auto" w:fill="F3F3F3"/>
        </w:rPr>
        <w:t>marya_rozanova@gwu.edu</w:t>
      </w:r>
    </w:p>
    <w:p w14:paraId="1A8B9CD6" w14:textId="77777777" w:rsidR="00B76DAD" w:rsidRPr="005667C2" w:rsidRDefault="00B76DAD" w:rsidP="00B76DAD">
      <w:pPr>
        <w:rPr>
          <w:b/>
          <w:bCs/>
          <w:color w:val="000000" w:themeColor="text1"/>
        </w:rPr>
      </w:pPr>
    </w:p>
    <w:p w14:paraId="790C702A" w14:textId="3CA761E0" w:rsidR="00B76DAD" w:rsidRPr="005667C2" w:rsidRDefault="00B76DAD" w:rsidP="00B76DAD">
      <w:pPr>
        <w:rPr>
          <w:color w:val="000000" w:themeColor="text1"/>
        </w:rPr>
      </w:pPr>
      <w:r w:rsidRPr="005667C2">
        <w:rPr>
          <w:b/>
          <w:bCs/>
          <w:color w:val="000000" w:themeColor="text1"/>
        </w:rPr>
        <w:t xml:space="preserve">Years for the Project: </w:t>
      </w:r>
      <w:r w:rsidRPr="005667C2">
        <w:rPr>
          <w:color w:val="000000" w:themeColor="text1"/>
        </w:rPr>
        <w:t>2020-2023</w:t>
      </w:r>
    </w:p>
    <w:p w14:paraId="6D3804D3" w14:textId="77777777" w:rsidR="00B76DAD" w:rsidRPr="005667C2" w:rsidRDefault="00B76DAD" w:rsidP="00B76DAD">
      <w:pPr>
        <w:rPr>
          <w:b/>
          <w:bCs/>
          <w:color w:val="000000" w:themeColor="text1"/>
        </w:rPr>
      </w:pPr>
    </w:p>
    <w:p w14:paraId="37A48432" w14:textId="72BC240C" w:rsidR="00FD3203" w:rsidRPr="005667C2" w:rsidRDefault="00B76DAD" w:rsidP="00B76DAD">
      <w:pPr>
        <w:rPr>
          <w:color w:val="000000"/>
          <w:shd w:val="clear" w:color="auto" w:fill="F3F3F3"/>
        </w:rPr>
      </w:pPr>
      <w:r w:rsidRPr="005667C2">
        <w:rPr>
          <w:b/>
          <w:bCs/>
          <w:color w:val="000000" w:themeColor="text1"/>
        </w:rPr>
        <w:t xml:space="preserve">Project Funding: from NSF – </w:t>
      </w:r>
      <w:r w:rsidRPr="005667C2">
        <w:rPr>
          <w:color w:val="000000" w:themeColor="text1"/>
        </w:rPr>
        <w:t xml:space="preserve">grant titled Understanding Gender Equality and Empowerment in the Artic - </w:t>
      </w:r>
      <w:r w:rsidRPr="005667C2">
        <w:rPr>
          <w:color w:val="000000"/>
          <w:shd w:val="clear" w:color="auto" w:fill="F3F3F3"/>
        </w:rPr>
        <w:t xml:space="preserve">$58,706.00 </w:t>
      </w:r>
    </w:p>
    <w:p w14:paraId="2EDACEEE" w14:textId="77777777" w:rsidR="00B76DAD" w:rsidRPr="005667C2" w:rsidRDefault="00B76DAD" w:rsidP="00B76DAD">
      <w:pPr>
        <w:rPr>
          <w:b/>
          <w:bCs/>
          <w:color w:val="000000" w:themeColor="text1"/>
        </w:rPr>
      </w:pPr>
    </w:p>
    <w:p w14:paraId="79BACA32" w14:textId="2AC981F7" w:rsidR="00FD3203" w:rsidRPr="005667C2" w:rsidRDefault="00B76DAD" w:rsidP="00B76DAD">
      <w:pPr>
        <w:rPr>
          <w:b/>
          <w:bCs/>
          <w:color w:val="000000" w:themeColor="text1"/>
        </w:rPr>
      </w:pPr>
      <w:r w:rsidRPr="005667C2">
        <w:rPr>
          <w:b/>
          <w:bCs/>
          <w:color w:val="000000" w:themeColor="text1"/>
        </w:rPr>
        <w:t>Publications:</w:t>
      </w:r>
    </w:p>
    <w:p w14:paraId="16430ED0" w14:textId="77777777" w:rsidR="00FD3203" w:rsidRPr="005667C2" w:rsidRDefault="00FD3203" w:rsidP="00FD3203">
      <w:pPr>
        <w:ind w:left="450" w:hanging="450"/>
      </w:pPr>
      <w:r w:rsidRPr="005667C2">
        <w:t>Rozanova Smith, M. and Petrov, A. and Korkina Williams, V. "Gender Empowerment and Fate Control" </w:t>
      </w:r>
      <w:r w:rsidRPr="005667C2">
        <w:rPr>
          <w:i/>
          <w:iCs/>
        </w:rPr>
        <w:t>Pan-Arctic Report "Gender Equality in the Arctic"</w:t>
      </w:r>
      <w:r w:rsidRPr="005667C2">
        <w:t> , 2021 </w:t>
      </w:r>
      <w:hyperlink r:id="rId11" w:history="1">
        <w:r w:rsidRPr="005667C2">
          <w:rPr>
            <w:color w:val="3C75CF"/>
            <w:u w:val="single"/>
          </w:rPr>
          <w:t>Citation Details</w:t>
        </w:r>
      </w:hyperlink>
    </w:p>
    <w:p w14:paraId="259C000E" w14:textId="77777777" w:rsidR="00FD3203" w:rsidRPr="005667C2" w:rsidRDefault="00FD3203" w:rsidP="00FD3203">
      <w:pPr>
        <w:ind w:left="450" w:hanging="450"/>
      </w:pPr>
      <w:r w:rsidRPr="005667C2">
        <w:t>Oddsdóttir, Embla Eir and Ágústsson, Hjalti Ómar and Svensson, Eva-Maria and Hoogensen Gjørv, Gunhild and Kendall, Sarah Seabrook and Smieszek, Malgorzata (Gosia) and Prior, Tahnee and Hayfield, Erika and Williamson, Karla Jessen and Rozanova-Smith, Marya "Gender Equality for a Thriving, Sustainable Arctic" </w:t>
      </w:r>
      <w:r w:rsidRPr="005667C2">
        <w:rPr>
          <w:i/>
          <w:iCs/>
        </w:rPr>
        <w:t>Sustainability</w:t>
      </w:r>
      <w:r w:rsidRPr="005667C2">
        <w:t> , v.13 , 2021 </w:t>
      </w:r>
      <w:hyperlink r:id="rId12" w:history="1">
        <w:r w:rsidRPr="005667C2">
          <w:rPr>
            <w:color w:val="3C75CF"/>
            <w:u w:val="single"/>
          </w:rPr>
          <w:t>https://doi.org/10.3390/su131910825</w:t>
        </w:r>
      </w:hyperlink>
      <w:r w:rsidRPr="005667C2">
        <w:t> </w:t>
      </w:r>
      <w:hyperlink r:id="rId13" w:history="1">
        <w:r w:rsidRPr="005667C2">
          <w:rPr>
            <w:color w:val="3C75CF"/>
            <w:u w:val="single"/>
          </w:rPr>
          <w:t>Citation Details</w:t>
        </w:r>
      </w:hyperlink>
    </w:p>
    <w:p w14:paraId="6CBADF4B" w14:textId="77777777" w:rsidR="00FD3203" w:rsidRPr="005667C2" w:rsidRDefault="00FD3203" w:rsidP="00FD3203">
      <w:pPr>
        <w:ind w:left="450" w:hanging="450"/>
      </w:pPr>
      <w:r w:rsidRPr="005667C2">
        <w:t>Rozanova-Smith, M. and Petrov, A. and Korkina Williams, V. and Absalonsen, J. and Alty, R. and Arnfjord, S. and Apok, C. and Biscaye, E. and Black., J. and Carothers, C. and Chapman, Y. and Fusco, S. and Gaini, F. and Hayfield, E. A. and Logadottir, H. an "Gender Empowerment and Fate Control" </w:t>
      </w:r>
      <w:r w:rsidRPr="005667C2">
        <w:rPr>
          <w:i/>
          <w:iCs/>
        </w:rPr>
        <w:t>Gender Equality in the Arctic</w:t>
      </w:r>
      <w:r w:rsidRPr="005667C2">
        <w:t> , 2021 </w:t>
      </w:r>
      <w:hyperlink r:id="rId14" w:history="1">
        <w:r w:rsidRPr="005667C2">
          <w:rPr>
            <w:color w:val="3C75CF"/>
            <w:u w:val="single"/>
          </w:rPr>
          <w:t>Citation Details</w:t>
        </w:r>
      </w:hyperlink>
    </w:p>
    <w:p w14:paraId="35C4A70D" w14:textId="4FC56FA0" w:rsidR="00B76DAD" w:rsidRPr="005667C2" w:rsidRDefault="00B76DAD" w:rsidP="00B76DAD">
      <w:pPr>
        <w:rPr>
          <w:b/>
          <w:bCs/>
          <w:color w:val="000000" w:themeColor="text1"/>
        </w:rPr>
      </w:pPr>
    </w:p>
    <w:p w14:paraId="142201EB" w14:textId="77777777" w:rsidR="00FD3203" w:rsidRPr="005667C2" w:rsidRDefault="00FD3203" w:rsidP="00B76DAD">
      <w:pPr>
        <w:rPr>
          <w:b/>
          <w:bCs/>
          <w:color w:val="000000" w:themeColor="text1"/>
        </w:rPr>
      </w:pPr>
    </w:p>
    <w:p w14:paraId="544964C1" w14:textId="412B38A6" w:rsidR="00B76DAD" w:rsidRPr="005667C2" w:rsidRDefault="00B76DAD" w:rsidP="00B76DAD">
      <w:pPr>
        <w:rPr>
          <w:b/>
          <w:bCs/>
          <w:color w:val="000000" w:themeColor="text1"/>
        </w:rPr>
      </w:pPr>
      <w:r w:rsidRPr="005667C2">
        <w:rPr>
          <w:b/>
          <w:bCs/>
          <w:color w:val="000000" w:themeColor="text1"/>
        </w:rPr>
        <w:t xml:space="preserve">Summary of the Project: </w:t>
      </w:r>
      <w:r w:rsidRPr="005667C2">
        <w:rPr>
          <w:color w:val="1B1B1B"/>
          <w:shd w:val="clear" w:color="auto" w:fill="FFFFFF"/>
        </w:rPr>
        <w:t>This project will contribute data and an analytical synthesis to the Arctic Council?s (AC) Pan-Arctic Report on Gender and Diversity in the Arctic. Advancing gender equality through empowerment is a key component of sustainable global development. Empowerment is the capacity of individuals and groups to exercise control over their social, economic, and political circumstances. Empowerment enables people to achieve objectives and maximize the quality of their lives and those of their families and communities. This project will collect, analyze, and synthesize data on the current state and emerging trends in gender equality and empowerment across the Arctic. The full Arctic Council report will include policy-relevant conclusions and be broadly disseminated among Arctic stakeholders, policy makers, and the general public.</w:t>
      </w:r>
      <w:r w:rsidRPr="005667C2">
        <w:rPr>
          <w:color w:val="1B1B1B"/>
        </w:rPr>
        <w:br/>
      </w:r>
      <w:r w:rsidRPr="005667C2">
        <w:rPr>
          <w:color w:val="1B1B1B"/>
        </w:rPr>
        <w:br/>
      </w:r>
      <w:r w:rsidRPr="005667C2">
        <w:rPr>
          <w:color w:val="1B1B1B"/>
          <w:shd w:val="clear" w:color="auto" w:fill="FFFFFF"/>
        </w:rPr>
        <w:t>This project will employ an inclusive, collaborative approach to collect and analyze datasets, documents, and case studies to understand to what extent political, economic, and civic empowerment is distributed by gender. Activities include the integration of data from diverse sources, including existing demographic, income, and employment statistics, legal and government documents, and Indigenous scholars and stakeholders. Broader impacts of the work include recommendations for the promotion of gender equality and empowerment of women and girls, raising public awareness of gender issues in the Arctic, and the development of a publicly available data compendium on gender empowerment.</w:t>
      </w:r>
    </w:p>
    <w:p w14:paraId="1EAB2173" w14:textId="77777777" w:rsidR="00B76DAD" w:rsidRPr="005667C2" w:rsidRDefault="00B76DAD" w:rsidP="00B76DAD">
      <w:pPr>
        <w:rPr>
          <w:b/>
          <w:bCs/>
          <w:color w:val="000000" w:themeColor="text1"/>
        </w:rPr>
      </w:pPr>
    </w:p>
    <w:p w14:paraId="262EEA62" w14:textId="77777777" w:rsidR="00B76DAD" w:rsidRPr="005667C2" w:rsidRDefault="00B76DAD" w:rsidP="00B76DAD">
      <w:pPr>
        <w:rPr>
          <w:b/>
          <w:bCs/>
          <w:color w:val="000000" w:themeColor="text1"/>
        </w:rPr>
      </w:pPr>
      <w:r w:rsidRPr="005667C2">
        <w:rPr>
          <w:b/>
          <w:bCs/>
          <w:color w:val="000000" w:themeColor="text1"/>
        </w:rPr>
        <w:t>Other Relevant information:</w:t>
      </w:r>
    </w:p>
    <w:p w14:paraId="70E26E84" w14:textId="77777777" w:rsidR="00B76DAD" w:rsidRPr="005667C2" w:rsidRDefault="00B76DAD" w:rsidP="00B76DAD">
      <w:pPr>
        <w:rPr>
          <w:b/>
          <w:bCs/>
          <w:color w:val="000000" w:themeColor="text1"/>
        </w:rPr>
      </w:pPr>
    </w:p>
    <w:p w14:paraId="39B6B1A5" w14:textId="55694E09" w:rsidR="00B76DAD" w:rsidRPr="005667C2" w:rsidRDefault="00B76DAD" w:rsidP="00B76DAD">
      <w:pPr>
        <w:rPr>
          <w:color w:val="000000" w:themeColor="text1"/>
        </w:rPr>
      </w:pPr>
      <w:r w:rsidRPr="005667C2">
        <w:rPr>
          <w:b/>
          <w:bCs/>
          <w:color w:val="000000" w:themeColor="text1"/>
        </w:rPr>
        <w:t>Key Words Associated with the Project:</w:t>
      </w:r>
      <w:r w:rsidR="00FD3203" w:rsidRPr="005667C2">
        <w:rPr>
          <w:b/>
          <w:bCs/>
          <w:color w:val="000000" w:themeColor="text1"/>
        </w:rPr>
        <w:t xml:space="preserve"> </w:t>
      </w:r>
      <w:r w:rsidR="00FD3203" w:rsidRPr="005667C2">
        <w:rPr>
          <w:color w:val="000000" w:themeColor="text1"/>
        </w:rPr>
        <w:t>gender equality, arctic, policy</w:t>
      </w:r>
    </w:p>
    <w:p w14:paraId="30C9CBCD" w14:textId="77777777" w:rsidR="00B76DAD" w:rsidRPr="005667C2" w:rsidRDefault="00B76DAD" w:rsidP="00B76DAD">
      <w:pPr>
        <w:rPr>
          <w:b/>
          <w:bCs/>
          <w:color w:val="000000" w:themeColor="text1"/>
        </w:rPr>
      </w:pPr>
    </w:p>
    <w:p w14:paraId="489C4E8A" w14:textId="3363BF42" w:rsidR="00B76DAD" w:rsidRPr="005667C2" w:rsidRDefault="00B76DAD" w:rsidP="00B76DAD">
      <w:pPr>
        <w:rPr>
          <w:b/>
          <w:bCs/>
          <w:color w:val="000000" w:themeColor="text1"/>
        </w:rPr>
      </w:pPr>
      <w:r w:rsidRPr="005667C2">
        <w:rPr>
          <w:b/>
          <w:bCs/>
          <w:color w:val="000000" w:themeColor="text1"/>
        </w:rPr>
        <w:t xml:space="preserve">How the Project was found (search words, location, etc.): </w:t>
      </w:r>
      <w:r w:rsidR="00FD3203" w:rsidRPr="005667C2">
        <w:rPr>
          <w:color w:val="000000" w:themeColor="text1"/>
        </w:rPr>
        <w:t xml:space="preserve">On the NSF grant page, </w:t>
      </w:r>
      <w:hyperlink r:id="rId15" w:history="1">
        <w:r w:rsidR="00FD3203" w:rsidRPr="005667C2">
          <w:rPr>
            <w:rStyle w:val="Hyperlink"/>
          </w:rPr>
          <w:t>https://www.nsf.gov/awardsearch/simpleSearch.jsp</w:t>
        </w:r>
      </w:hyperlink>
      <w:r w:rsidR="00FD3203" w:rsidRPr="005667C2">
        <w:rPr>
          <w:color w:val="000000" w:themeColor="text1"/>
        </w:rPr>
        <w:t xml:space="preserve"> I searched “gender equality” in the search bar and selected both active and expired awards. Went through and looked for ones that had a start date no earlier than 2015 to see if they were ongoing, recently closed, or closed 3+ years ago. </w:t>
      </w:r>
    </w:p>
    <w:p w14:paraId="2F7DE085" w14:textId="77777777" w:rsidR="00B76DAD" w:rsidRPr="005667C2" w:rsidRDefault="00B76DAD" w:rsidP="00B76DAD">
      <w:pPr>
        <w:rPr>
          <w:b/>
          <w:bCs/>
          <w:color w:val="000000" w:themeColor="text1"/>
        </w:rPr>
      </w:pPr>
    </w:p>
    <w:p w14:paraId="0B1B26BC" w14:textId="782F6870" w:rsidR="00B76DAD" w:rsidRPr="005667C2" w:rsidRDefault="00B76DAD" w:rsidP="00B76DAD">
      <w:pPr>
        <w:rPr>
          <w:b/>
          <w:bCs/>
          <w:color w:val="000000" w:themeColor="text1"/>
        </w:rPr>
      </w:pPr>
      <w:r w:rsidRPr="005667C2">
        <w:rPr>
          <w:b/>
          <w:bCs/>
          <w:color w:val="000000" w:themeColor="text1"/>
        </w:rPr>
        <w:t xml:space="preserve">Source: </w:t>
      </w:r>
      <w:hyperlink r:id="rId16" w:history="1">
        <w:r w:rsidRPr="005667C2">
          <w:rPr>
            <w:rStyle w:val="Hyperlink"/>
            <w:b/>
            <w:bCs/>
          </w:rPr>
          <w:t>https://www.nsf.gov/awardsearch/showAward?AWD_ID=2039884&amp;HistoricalAwards=false</w:t>
        </w:r>
      </w:hyperlink>
      <w:r w:rsidRPr="005667C2">
        <w:rPr>
          <w:b/>
          <w:bCs/>
          <w:color w:val="000000" w:themeColor="text1"/>
        </w:rPr>
        <w:t xml:space="preserve"> </w:t>
      </w:r>
    </w:p>
    <w:p w14:paraId="218ECAF7" w14:textId="5B8F9C9C" w:rsidR="00B76DAD" w:rsidRPr="005667C2" w:rsidRDefault="00000000" w:rsidP="00B76DAD">
      <w:pPr>
        <w:rPr>
          <w:b/>
          <w:bCs/>
          <w:color w:val="000000" w:themeColor="text1"/>
        </w:rPr>
      </w:pPr>
      <w:hyperlink r:id="rId17" w:history="1">
        <w:r w:rsidR="00B76DAD" w:rsidRPr="005667C2">
          <w:rPr>
            <w:rStyle w:val="Hyperlink"/>
            <w:b/>
            <w:bCs/>
          </w:rPr>
          <w:t>https://www.arcticgender.org/</w:t>
        </w:r>
      </w:hyperlink>
      <w:r w:rsidR="00B76DAD" w:rsidRPr="005667C2">
        <w:rPr>
          <w:b/>
          <w:bCs/>
          <w:color w:val="000000" w:themeColor="text1"/>
        </w:rPr>
        <w:t xml:space="preserve"> </w:t>
      </w:r>
    </w:p>
    <w:p w14:paraId="2BA9BAA9" w14:textId="77777777" w:rsidR="00B76DAD" w:rsidRPr="005667C2" w:rsidRDefault="00B76DAD" w:rsidP="00B76DAD">
      <w:pPr>
        <w:rPr>
          <w:b/>
          <w:bCs/>
          <w:color w:val="000000" w:themeColor="text1"/>
        </w:rPr>
      </w:pPr>
    </w:p>
    <w:p w14:paraId="0B67B07A" w14:textId="123FC745" w:rsidR="00B76DAD" w:rsidRPr="005667C2" w:rsidRDefault="00B76DAD" w:rsidP="00B76DAD">
      <w:pPr>
        <w:rPr>
          <w:b/>
          <w:bCs/>
          <w:color w:val="000000" w:themeColor="text1"/>
        </w:rPr>
      </w:pPr>
    </w:p>
    <w:p w14:paraId="6C58314A" w14:textId="77777777" w:rsidR="00B76DAD" w:rsidRPr="005667C2" w:rsidRDefault="00B76DAD">
      <w:pPr>
        <w:rPr>
          <w:b/>
          <w:bCs/>
          <w:color w:val="000000" w:themeColor="text1"/>
        </w:rPr>
      </w:pPr>
      <w:r w:rsidRPr="005667C2">
        <w:rPr>
          <w:b/>
          <w:bCs/>
          <w:color w:val="000000" w:themeColor="text1"/>
        </w:rPr>
        <w:br w:type="page"/>
      </w:r>
    </w:p>
    <w:p w14:paraId="328D9584" w14:textId="72D79C9A" w:rsidR="005D4E93" w:rsidRPr="005667C2" w:rsidRDefault="005D4E93" w:rsidP="00061270">
      <w:pPr>
        <w:pStyle w:val="Heading2"/>
      </w:pPr>
      <w:bookmarkStart w:id="7" w:name="_Toc169259762"/>
      <w:r w:rsidRPr="005667C2">
        <w:lastRenderedPageBreak/>
        <w:t>ADVANCE – Organizational Change for Gender Equity in STEM Academic Professions</w:t>
      </w:r>
      <w:bookmarkEnd w:id="7"/>
    </w:p>
    <w:p w14:paraId="7CADA617" w14:textId="77777777" w:rsidR="005D4E93" w:rsidRPr="005667C2" w:rsidRDefault="005D4E93" w:rsidP="005D4E93">
      <w:pPr>
        <w:rPr>
          <w:b/>
          <w:bCs/>
          <w:color w:val="000000" w:themeColor="text1"/>
        </w:rPr>
      </w:pPr>
    </w:p>
    <w:p w14:paraId="423ADA33" w14:textId="66D19E62" w:rsidR="002D22B7" w:rsidRPr="005667C2" w:rsidRDefault="005D4E93" w:rsidP="005D4E93">
      <w:pPr>
        <w:rPr>
          <w:color w:val="000000" w:themeColor="text1"/>
        </w:rPr>
      </w:pPr>
      <w:r w:rsidRPr="005667C2">
        <w:rPr>
          <w:b/>
          <w:bCs/>
          <w:color w:val="000000" w:themeColor="text1"/>
        </w:rPr>
        <w:t xml:space="preserve">Coordinated by: </w:t>
      </w:r>
      <w:r w:rsidR="002D22B7" w:rsidRPr="005667C2">
        <w:rPr>
          <w:color w:val="000000" w:themeColor="text1"/>
        </w:rPr>
        <w:t>NSF</w:t>
      </w:r>
    </w:p>
    <w:p w14:paraId="69CC26EB" w14:textId="062FC68C" w:rsidR="002D22B7" w:rsidRPr="005667C2" w:rsidRDefault="002D22B7" w:rsidP="005D4E93">
      <w:pPr>
        <w:rPr>
          <w:color w:val="000000" w:themeColor="text1"/>
        </w:rPr>
      </w:pPr>
      <w:r w:rsidRPr="005667C2">
        <w:rPr>
          <w:color w:val="000000" w:themeColor="text1"/>
        </w:rPr>
        <w:t>Has program officers</w:t>
      </w:r>
    </w:p>
    <w:p w14:paraId="53C2DF6B" w14:textId="36A3559F" w:rsidR="002D22B7" w:rsidRPr="005667C2" w:rsidRDefault="002D22B7" w:rsidP="002D22B7">
      <w:pPr>
        <w:pStyle w:val="ListParagraph"/>
        <w:numPr>
          <w:ilvl w:val="0"/>
          <w:numId w:val="6"/>
        </w:numPr>
        <w:rPr>
          <w:color w:val="000000" w:themeColor="text1"/>
        </w:rPr>
      </w:pPr>
      <w:r w:rsidRPr="005667C2">
        <w:rPr>
          <w:color w:val="000000" w:themeColor="text1"/>
        </w:rPr>
        <w:t>Jessie DeAro – ADVANCE@nsf.gov</w:t>
      </w:r>
    </w:p>
    <w:p w14:paraId="1E1436FF" w14:textId="77777777" w:rsidR="005D4E93" w:rsidRPr="005667C2" w:rsidRDefault="005D4E93" w:rsidP="005D4E93">
      <w:pPr>
        <w:rPr>
          <w:b/>
          <w:bCs/>
          <w:color w:val="000000" w:themeColor="text1"/>
        </w:rPr>
      </w:pPr>
    </w:p>
    <w:p w14:paraId="088E95FA" w14:textId="6F36A730" w:rsidR="005D4E93" w:rsidRPr="005667C2" w:rsidRDefault="005D4E93" w:rsidP="005D4E93">
      <w:pPr>
        <w:rPr>
          <w:color w:val="000000" w:themeColor="text1"/>
        </w:rPr>
      </w:pPr>
      <w:r w:rsidRPr="005667C2">
        <w:rPr>
          <w:b/>
          <w:bCs/>
          <w:color w:val="000000" w:themeColor="text1"/>
        </w:rPr>
        <w:t>Years for the Project:</w:t>
      </w:r>
      <w:r w:rsidR="002D22B7" w:rsidRPr="005667C2">
        <w:rPr>
          <w:b/>
          <w:bCs/>
          <w:color w:val="000000" w:themeColor="text1"/>
        </w:rPr>
        <w:t xml:space="preserve"> </w:t>
      </w:r>
      <w:r w:rsidR="002D22B7" w:rsidRPr="005667C2">
        <w:rPr>
          <w:color w:val="000000" w:themeColor="text1"/>
        </w:rPr>
        <w:t>2020-2023</w:t>
      </w:r>
    </w:p>
    <w:p w14:paraId="611C5A48" w14:textId="77777777" w:rsidR="005D4E93" w:rsidRPr="005667C2" w:rsidRDefault="005D4E93" w:rsidP="005D4E93">
      <w:pPr>
        <w:rPr>
          <w:b/>
          <w:bCs/>
          <w:color w:val="000000" w:themeColor="text1"/>
        </w:rPr>
      </w:pPr>
    </w:p>
    <w:p w14:paraId="17C05A6B" w14:textId="14BA5C88" w:rsidR="005D4E93" w:rsidRPr="005667C2" w:rsidRDefault="005D4E93" w:rsidP="005D4E93">
      <w:pPr>
        <w:rPr>
          <w:b/>
          <w:bCs/>
          <w:color w:val="000000" w:themeColor="text1"/>
        </w:rPr>
      </w:pPr>
      <w:r w:rsidRPr="005667C2">
        <w:rPr>
          <w:b/>
          <w:bCs/>
          <w:color w:val="000000" w:themeColor="text1"/>
        </w:rPr>
        <w:t>Project Funding</w:t>
      </w:r>
      <w:r w:rsidRPr="005667C2">
        <w:rPr>
          <w:color w:val="000000" w:themeColor="text1"/>
        </w:rPr>
        <w:t>:</w:t>
      </w:r>
      <w:r w:rsidR="002D22B7" w:rsidRPr="005667C2">
        <w:rPr>
          <w:color w:val="000000" w:themeColor="text1"/>
        </w:rPr>
        <w:t xml:space="preserve"> $29,000,000</w:t>
      </w:r>
    </w:p>
    <w:p w14:paraId="495981AE" w14:textId="77777777" w:rsidR="005D4E93" w:rsidRPr="005667C2" w:rsidRDefault="005D4E93" w:rsidP="005D4E93">
      <w:pPr>
        <w:rPr>
          <w:b/>
          <w:bCs/>
          <w:color w:val="000000" w:themeColor="text1"/>
        </w:rPr>
      </w:pPr>
    </w:p>
    <w:p w14:paraId="09D0BCA4" w14:textId="251484E1" w:rsidR="005D4E93" w:rsidRPr="005667C2" w:rsidRDefault="005D4E93" w:rsidP="005D4E93">
      <w:pPr>
        <w:rPr>
          <w:color w:val="000000" w:themeColor="text1"/>
        </w:rPr>
      </w:pPr>
      <w:r w:rsidRPr="005667C2">
        <w:rPr>
          <w:b/>
          <w:bCs/>
          <w:color w:val="000000" w:themeColor="text1"/>
        </w:rPr>
        <w:t>Publications:</w:t>
      </w:r>
      <w:r w:rsidR="009B4125" w:rsidRPr="005667C2">
        <w:rPr>
          <w:b/>
          <w:bCs/>
          <w:color w:val="000000" w:themeColor="text1"/>
        </w:rPr>
        <w:t xml:space="preserve"> </w:t>
      </w:r>
      <w:hyperlink r:id="rId18" w:history="1">
        <w:r w:rsidR="009B4125" w:rsidRPr="005667C2">
          <w:rPr>
            <w:rStyle w:val="Hyperlink"/>
          </w:rPr>
          <w:t>https://www.equityinstem.org/arc-network-reports</w:t>
        </w:r>
      </w:hyperlink>
      <w:r w:rsidR="009B4125" w:rsidRPr="005667C2">
        <w:rPr>
          <w:color w:val="000000" w:themeColor="text1"/>
        </w:rPr>
        <w:t xml:space="preserve"> They have a resource library with Reports, webinars, guides, and other deliverables. Nothing focused on a central research topic. </w:t>
      </w:r>
    </w:p>
    <w:p w14:paraId="27E19D8C" w14:textId="77777777" w:rsidR="005D4E93" w:rsidRPr="005667C2" w:rsidRDefault="005D4E93" w:rsidP="005D4E93">
      <w:pPr>
        <w:rPr>
          <w:b/>
          <w:bCs/>
          <w:color w:val="000000" w:themeColor="text1"/>
        </w:rPr>
      </w:pPr>
    </w:p>
    <w:p w14:paraId="1F68E172" w14:textId="36E18716" w:rsidR="002D22B7" w:rsidRPr="005667C2" w:rsidRDefault="005D4E93" w:rsidP="005D4E93">
      <w:pPr>
        <w:rPr>
          <w:color w:val="000000" w:themeColor="text1"/>
          <w:shd w:val="clear" w:color="auto" w:fill="FFFFFF"/>
        </w:rPr>
      </w:pPr>
      <w:r w:rsidRPr="005667C2">
        <w:rPr>
          <w:b/>
          <w:bCs/>
          <w:color w:val="000000" w:themeColor="text1"/>
        </w:rPr>
        <w:t>Summary of the Project:</w:t>
      </w:r>
      <w:r w:rsidR="002D22B7" w:rsidRPr="005667C2">
        <w:rPr>
          <w:b/>
          <w:bCs/>
          <w:color w:val="000000" w:themeColor="text1"/>
        </w:rPr>
        <w:t xml:space="preserve"> </w:t>
      </w:r>
      <w:r w:rsidR="002D22B7" w:rsidRPr="005667C2">
        <w:rPr>
          <w:color w:val="000000" w:themeColor="text1"/>
          <w:shd w:val="clear" w:color="auto" w:fill="FFFFFF"/>
        </w:rPr>
        <w:t>The NSF ADVANCE program contributes to the National Science Foundation's goal of a more diverse and capable science and engineering workforce.</w:t>
      </w:r>
      <w:r w:rsidR="002D22B7" w:rsidRPr="005667C2">
        <w:rPr>
          <w:color w:val="000000" w:themeColor="text1"/>
          <w:shd w:val="clear" w:color="auto" w:fill="FFFFFF"/>
          <w:vertAlign w:val="superscript"/>
        </w:rPr>
        <w:t>1</w:t>
      </w:r>
      <w:r w:rsidR="002D22B7" w:rsidRPr="005667C2">
        <w:rPr>
          <w:color w:val="000000" w:themeColor="text1"/>
          <w:shd w:val="clear" w:color="auto" w:fill="FFFFFF"/>
        </w:rPr>
        <w:t xml:space="preserve"> In this solicitation, the NSF ADVANCE program seeks to build on prior NSF ADVANCE work and other research and literature concerning gender, racial, and ethnic equity. The NSF ADVANCE program goal is to broaden the implementation of evidence-based systemic change strategies that promote equity for STEM</w:t>
      </w:r>
      <w:r w:rsidR="002D22B7" w:rsidRPr="005667C2">
        <w:rPr>
          <w:color w:val="000000" w:themeColor="text1"/>
          <w:shd w:val="clear" w:color="auto" w:fill="FFFFFF"/>
          <w:vertAlign w:val="superscript"/>
        </w:rPr>
        <w:t>2</w:t>
      </w:r>
      <w:r w:rsidR="002D22B7" w:rsidRPr="005667C2">
        <w:rPr>
          <w:color w:val="000000" w:themeColor="text1"/>
          <w:shd w:val="clear" w:color="auto" w:fill="FFFFFF"/>
        </w:rPr>
        <w:t xml:space="preserve"> faculty in academic workplaces and the academic profession. The NSF ADVANCE program provides grants to enhance the systemic factors that support equity and inclusion and to mitigate the systemic factors that create inequities in the academic profession and workplaces. Systemic (or organizational) inequities may exist in areas such as policy and practice as well as in organizational culture and climate. For example, practices in academic departments that result in the inequitable allocation of service or teaching assignments may impede research productivity, delay advancement, and create a culture of differential treatment and rewards. Similarly, policies and procedures that do not mitigate implicit bias in hiring, tenure, and promotion decisions could lead to women and racial and ethnic minorities being evaluated less favorably, perpetuating historical under-participation in STEM academic careers and contributing to an academic climate that is not inclusive.</w:t>
      </w:r>
      <w:r w:rsidR="009B4125" w:rsidRPr="005667C2">
        <w:rPr>
          <w:color w:val="000000" w:themeColor="text1"/>
          <w:shd w:val="clear" w:color="auto" w:fill="FFFFFF"/>
        </w:rPr>
        <w:t xml:space="preserve"> </w:t>
      </w:r>
      <w:r w:rsidR="002D22B7" w:rsidRPr="005667C2">
        <w:rPr>
          <w:color w:val="000000" w:themeColor="text1"/>
          <w:shd w:val="clear" w:color="auto" w:fill="FFFFFF"/>
        </w:rPr>
        <w:t>All NSF ADVANCE proposals are expected to use intersectional approaches in the design of systemic change strategies in recognition that gender, race and ethnicity do not exist in isolation from each other and from other categories of social identity. The solicitation includes four funding tracks: Institutional Transformation (IT), Adaptation, Partnership, and Catalyst, in support of the NSF ADVANCE program goal to broaden the implementation of systemic strategies that promote equity for STEM faculty in academic workplaces and the academic profession.</w:t>
      </w:r>
    </w:p>
    <w:p w14:paraId="7B76418E" w14:textId="77777777" w:rsidR="005D4E93" w:rsidRPr="005667C2" w:rsidRDefault="005D4E93" w:rsidP="005D4E93">
      <w:pPr>
        <w:rPr>
          <w:b/>
          <w:bCs/>
          <w:color w:val="000000" w:themeColor="text1"/>
        </w:rPr>
      </w:pPr>
    </w:p>
    <w:p w14:paraId="02BDE744" w14:textId="5798CF33" w:rsidR="005D4E93" w:rsidRPr="005667C2" w:rsidRDefault="005D4E93" w:rsidP="005D4E93">
      <w:pPr>
        <w:rPr>
          <w:color w:val="000000" w:themeColor="text1"/>
        </w:rPr>
      </w:pPr>
      <w:r w:rsidRPr="005667C2">
        <w:rPr>
          <w:b/>
          <w:bCs/>
          <w:color w:val="000000" w:themeColor="text1"/>
        </w:rPr>
        <w:t>Other Relevant information:</w:t>
      </w:r>
      <w:r w:rsidR="002D22B7" w:rsidRPr="005667C2">
        <w:rPr>
          <w:b/>
          <w:bCs/>
          <w:color w:val="000000" w:themeColor="text1"/>
        </w:rPr>
        <w:t xml:space="preserve"> </w:t>
      </w:r>
      <w:r w:rsidR="002D22B7" w:rsidRPr="005667C2">
        <w:rPr>
          <w:color w:val="000000" w:themeColor="text1"/>
        </w:rPr>
        <w:t xml:space="preserve">Grant based award. </w:t>
      </w:r>
    </w:p>
    <w:p w14:paraId="3A16239C" w14:textId="77777777" w:rsidR="002D22B7" w:rsidRPr="005667C2" w:rsidRDefault="002D22B7" w:rsidP="005D4E93">
      <w:pPr>
        <w:rPr>
          <w:color w:val="000000" w:themeColor="text1"/>
        </w:rPr>
      </w:pPr>
      <w:r w:rsidRPr="005667C2">
        <w:rPr>
          <w:color w:val="000000" w:themeColor="text1"/>
        </w:rPr>
        <w:t xml:space="preserve">There is a Network off of the grant that can be found at </w:t>
      </w:r>
      <w:hyperlink r:id="rId19" w:history="1">
        <w:r w:rsidRPr="005667C2">
          <w:rPr>
            <w:rStyle w:val="Hyperlink"/>
          </w:rPr>
          <w:t>https://www.equityinstem.org/</w:t>
        </w:r>
      </w:hyperlink>
      <w:r w:rsidRPr="005667C2">
        <w:rPr>
          <w:color w:val="000000" w:themeColor="text1"/>
        </w:rPr>
        <w:t>.</w:t>
      </w:r>
    </w:p>
    <w:p w14:paraId="2922A9FC" w14:textId="1F3A7313" w:rsidR="002D22B7" w:rsidRPr="005667C2" w:rsidRDefault="002D22B7" w:rsidP="005D4E93">
      <w:pPr>
        <w:rPr>
          <w:color w:val="000000" w:themeColor="text1"/>
        </w:rPr>
      </w:pPr>
      <w:r w:rsidRPr="005667C2">
        <w:rPr>
          <w:color w:val="000000" w:themeColor="text1"/>
        </w:rPr>
        <w:t xml:space="preserve">This is used to share resources and collaboration, it is not centered around coordinating research.  </w:t>
      </w:r>
    </w:p>
    <w:p w14:paraId="35F4F13E" w14:textId="77777777" w:rsidR="005D4E93" w:rsidRPr="005667C2" w:rsidRDefault="005D4E93" w:rsidP="005D4E93">
      <w:pPr>
        <w:rPr>
          <w:b/>
          <w:bCs/>
          <w:color w:val="000000" w:themeColor="text1"/>
        </w:rPr>
      </w:pPr>
    </w:p>
    <w:p w14:paraId="10D79917" w14:textId="7782B21E" w:rsidR="005D4E93" w:rsidRPr="005667C2" w:rsidRDefault="005D4E93" w:rsidP="005D4E93">
      <w:pPr>
        <w:rPr>
          <w:b/>
          <w:bCs/>
          <w:color w:val="000000" w:themeColor="text1"/>
        </w:rPr>
      </w:pPr>
      <w:r w:rsidRPr="005667C2">
        <w:rPr>
          <w:b/>
          <w:bCs/>
          <w:color w:val="000000" w:themeColor="text1"/>
        </w:rPr>
        <w:t>How the Project was found (search words, location, etc.):</w:t>
      </w:r>
      <w:r w:rsidRPr="005667C2">
        <w:rPr>
          <w:color w:val="000000" w:themeColor="text1"/>
        </w:rPr>
        <w:t xml:space="preserve"> </w:t>
      </w:r>
      <w:r w:rsidR="004D4AD1" w:rsidRPr="005667C2">
        <w:rPr>
          <w:color w:val="000000" w:themeColor="text1"/>
        </w:rPr>
        <w:t>Originally found on grants.gov by searching “gender equality” or “gender equity” in the keyword search bar</w:t>
      </w:r>
      <w:r w:rsidR="002D22B7" w:rsidRPr="005667C2">
        <w:rPr>
          <w:color w:val="000000" w:themeColor="text1"/>
        </w:rPr>
        <w:t xml:space="preserve"> as nothing came up with “gender and politics.” Limited the search via choosing NSF for the agency.</w:t>
      </w:r>
      <w:r w:rsidR="002D22B7" w:rsidRPr="005667C2">
        <w:rPr>
          <w:b/>
          <w:bCs/>
          <w:color w:val="000000" w:themeColor="text1"/>
        </w:rPr>
        <w:t xml:space="preserve"> </w:t>
      </w:r>
    </w:p>
    <w:p w14:paraId="2A9578E3" w14:textId="56F255B2" w:rsidR="002D22B7" w:rsidRPr="005667C2" w:rsidRDefault="002D22B7" w:rsidP="005D4E93">
      <w:pPr>
        <w:rPr>
          <w:color w:val="000000" w:themeColor="text1"/>
        </w:rPr>
      </w:pPr>
      <w:r w:rsidRPr="005667C2">
        <w:rPr>
          <w:color w:val="000000" w:themeColor="text1"/>
        </w:rPr>
        <w:t xml:space="preserve">Googled title of the project for the project page to locate more information. </w:t>
      </w:r>
    </w:p>
    <w:p w14:paraId="3A18B85C" w14:textId="77777777" w:rsidR="005D4E93" w:rsidRPr="005667C2" w:rsidRDefault="005D4E93" w:rsidP="005D4E93">
      <w:pPr>
        <w:rPr>
          <w:b/>
          <w:bCs/>
          <w:color w:val="000000" w:themeColor="text1"/>
        </w:rPr>
      </w:pPr>
    </w:p>
    <w:p w14:paraId="61657351" w14:textId="77777777" w:rsidR="005D4E93" w:rsidRPr="005667C2" w:rsidRDefault="005D4E93" w:rsidP="005D4E93">
      <w:pPr>
        <w:rPr>
          <w:b/>
          <w:bCs/>
          <w:color w:val="000000" w:themeColor="text1"/>
        </w:rPr>
      </w:pPr>
      <w:r w:rsidRPr="005667C2">
        <w:rPr>
          <w:b/>
          <w:bCs/>
          <w:color w:val="000000" w:themeColor="text1"/>
        </w:rPr>
        <w:lastRenderedPageBreak/>
        <w:t>Source:</w:t>
      </w:r>
    </w:p>
    <w:p w14:paraId="1F6342F5" w14:textId="6A18DD7A" w:rsidR="002D22B7" w:rsidRPr="005667C2" w:rsidRDefault="00000000" w:rsidP="005D4E93">
      <w:pPr>
        <w:rPr>
          <w:color w:val="000000" w:themeColor="text1"/>
        </w:rPr>
      </w:pPr>
      <w:hyperlink r:id="rId20" w:history="1">
        <w:r w:rsidR="002D22B7" w:rsidRPr="005667C2">
          <w:rPr>
            <w:rStyle w:val="Hyperlink"/>
          </w:rPr>
          <w:t>https://www.equityinstem.org/</w:t>
        </w:r>
      </w:hyperlink>
      <w:r w:rsidR="002D22B7" w:rsidRPr="005667C2">
        <w:rPr>
          <w:color w:val="000000" w:themeColor="text1"/>
        </w:rPr>
        <w:t xml:space="preserve"> </w:t>
      </w:r>
    </w:p>
    <w:p w14:paraId="705234F5" w14:textId="0EA1ABA8" w:rsidR="004D4AD1" w:rsidRPr="005667C2" w:rsidRDefault="00000000" w:rsidP="005D4E93">
      <w:pPr>
        <w:rPr>
          <w:color w:val="000000" w:themeColor="text1"/>
        </w:rPr>
      </w:pPr>
      <w:hyperlink r:id="rId21" w:history="1">
        <w:r w:rsidR="004D4AD1" w:rsidRPr="005667C2">
          <w:rPr>
            <w:rStyle w:val="Hyperlink"/>
          </w:rPr>
          <w:t>https://new.nsf.gov/funding/opportunities/advance-organizational-change-gender-equity-stem</w:t>
        </w:r>
      </w:hyperlink>
      <w:r w:rsidR="004D4AD1" w:rsidRPr="005667C2">
        <w:rPr>
          <w:color w:val="000000" w:themeColor="text1"/>
        </w:rPr>
        <w:t xml:space="preserve"> </w:t>
      </w:r>
    </w:p>
    <w:p w14:paraId="5D033AE5" w14:textId="04D95A96" w:rsidR="004D4AD1" w:rsidRPr="005667C2" w:rsidRDefault="00000000" w:rsidP="005D4E93">
      <w:pPr>
        <w:rPr>
          <w:color w:val="000000" w:themeColor="text1"/>
        </w:rPr>
      </w:pPr>
      <w:hyperlink r:id="rId22" w:history="1">
        <w:r w:rsidR="004D4AD1" w:rsidRPr="005667C2">
          <w:rPr>
            <w:rStyle w:val="Hyperlink"/>
          </w:rPr>
          <w:t>https://www.grants.gov/web/grants/search-grants.html</w:t>
        </w:r>
      </w:hyperlink>
      <w:r w:rsidR="004D4AD1" w:rsidRPr="005667C2">
        <w:rPr>
          <w:color w:val="000000" w:themeColor="text1"/>
        </w:rPr>
        <w:t xml:space="preserve"> </w:t>
      </w:r>
    </w:p>
    <w:p w14:paraId="0C05D8B9" w14:textId="2ECEE84E" w:rsidR="005E592B" w:rsidRPr="005667C2" w:rsidRDefault="005E592B">
      <w:pPr>
        <w:rPr>
          <w:b/>
          <w:bCs/>
          <w:color w:val="000000" w:themeColor="text1"/>
        </w:rPr>
      </w:pPr>
      <w:r w:rsidRPr="005667C2">
        <w:rPr>
          <w:b/>
          <w:bCs/>
          <w:color w:val="000000" w:themeColor="text1"/>
        </w:rPr>
        <w:br w:type="page"/>
      </w:r>
    </w:p>
    <w:p w14:paraId="31DF7264" w14:textId="604E9C07" w:rsidR="005E592B" w:rsidRPr="005667C2" w:rsidRDefault="005E592B" w:rsidP="00061270">
      <w:pPr>
        <w:pStyle w:val="Heading2"/>
      </w:pPr>
      <w:bookmarkStart w:id="8" w:name="_Toc169259763"/>
      <w:r w:rsidRPr="005667C2">
        <w:lastRenderedPageBreak/>
        <w:t>EGEN</w:t>
      </w:r>
      <w:bookmarkEnd w:id="8"/>
      <w:r w:rsidRPr="005667C2">
        <w:t xml:space="preserve"> </w:t>
      </w:r>
    </w:p>
    <w:p w14:paraId="643432C1" w14:textId="77777777" w:rsidR="005E592B" w:rsidRPr="005667C2" w:rsidRDefault="005E592B" w:rsidP="005E592B">
      <w:pPr>
        <w:rPr>
          <w:b/>
          <w:bCs/>
          <w:color w:val="000000" w:themeColor="text1"/>
        </w:rPr>
      </w:pPr>
      <w:r w:rsidRPr="005667C2">
        <w:rPr>
          <w:b/>
          <w:bCs/>
          <w:color w:val="000000" w:themeColor="text1"/>
        </w:rPr>
        <w:t xml:space="preserve"> </w:t>
      </w:r>
    </w:p>
    <w:p w14:paraId="418BFA71" w14:textId="12E86B81" w:rsidR="005E592B" w:rsidRPr="005667C2" w:rsidRDefault="005E592B" w:rsidP="005E592B">
      <w:pPr>
        <w:pStyle w:val="ListParagraph"/>
        <w:numPr>
          <w:ilvl w:val="0"/>
          <w:numId w:val="2"/>
        </w:numPr>
        <w:rPr>
          <w:b/>
          <w:bCs/>
          <w:color w:val="000000" w:themeColor="text1"/>
        </w:rPr>
      </w:pPr>
      <w:r w:rsidRPr="005667C2">
        <w:rPr>
          <w:b/>
          <w:bCs/>
          <w:color w:val="000000" w:themeColor="text1"/>
        </w:rPr>
        <w:t>Funded through a NSF grant (NSF gran</w:t>
      </w:r>
      <w:r w:rsidR="00892D41" w:rsidRPr="005667C2">
        <w:rPr>
          <w:b/>
          <w:bCs/>
          <w:color w:val="000000" w:themeColor="text1"/>
        </w:rPr>
        <w:t>t</w:t>
      </w:r>
      <w:r w:rsidRPr="005667C2">
        <w:rPr>
          <w:b/>
          <w:bCs/>
          <w:color w:val="000000" w:themeColor="text1"/>
        </w:rPr>
        <w:t xml:space="preserve"> #2215500) but was an existing network prior to the funding. The NSF grant was for a three year basis. </w:t>
      </w:r>
    </w:p>
    <w:p w14:paraId="3213A335" w14:textId="77777777" w:rsidR="005E592B" w:rsidRPr="005667C2" w:rsidRDefault="005E592B" w:rsidP="005E592B">
      <w:pPr>
        <w:pStyle w:val="ListParagraph"/>
        <w:numPr>
          <w:ilvl w:val="0"/>
          <w:numId w:val="2"/>
        </w:numPr>
        <w:rPr>
          <w:b/>
          <w:bCs/>
          <w:color w:val="000000" w:themeColor="text1"/>
        </w:rPr>
      </w:pPr>
    </w:p>
    <w:p w14:paraId="36690025" w14:textId="77777777" w:rsidR="005E592B" w:rsidRPr="005667C2" w:rsidRDefault="005E592B" w:rsidP="005E592B">
      <w:pPr>
        <w:rPr>
          <w:b/>
          <w:bCs/>
          <w:color w:val="000000" w:themeColor="text1"/>
        </w:rPr>
      </w:pPr>
      <w:r w:rsidRPr="005667C2">
        <w:rPr>
          <w:b/>
          <w:bCs/>
          <w:color w:val="000000" w:themeColor="text1"/>
        </w:rPr>
        <w:t xml:space="preserve">Coordinated by: </w:t>
      </w:r>
      <w:hyperlink r:id="rId23" w:history="1">
        <w:r w:rsidRPr="005667C2">
          <w:rPr>
            <w:rStyle w:val="Hyperlink"/>
            <w:b/>
            <w:bCs/>
          </w:rPr>
          <w:t>http://www.egenpolisci.org/leadership.html</w:t>
        </w:r>
      </w:hyperlink>
    </w:p>
    <w:p w14:paraId="753767C0" w14:textId="77777777" w:rsidR="005E592B" w:rsidRPr="005667C2" w:rsidRDefault="005E592B" w:rsidP="005E592B">
      <w:pPr>
        <w:pStyle w:val="ListParagraph"/>
        <w:numPr>
          <w:ilvl w:val="0"/>
          <w:numId w:val="2"/>
        </w:numPr>
        <w:rPr>
          <w:b/>
          <w:bCs/>
          <w:color w:val="000000" w:themeColor="text1"/>
        </w:rPr>
      </w:pPr>
      <w:r w:rsidRPr="005667C2">
        <w:rPr>
          <w:b/>
          <w:bCs/>
          <w:color w:val="000000" w:themeColor="text1"/>
        </w:rPr>
        <w:t>Directors</w:t>
      </w:r>
    </w:p>
    <w:p w14:paraId="6994288F" w14:textId="77777777" w:rsidR="005E592B" w:rsidRPr="005667C2" w:rsidRDefault="005E592B" w:rsidP="005E592B">
      <w:pPr>
        <w:pStyle w:val="ListParagraph"/>
        <w:numPr>
          <w:ilvl w:val="1"/>
          <w:numId w:val="2"/>
        </w:numPr>
        <w:rPr>
          <w:color w:val="000000" w:themeColor="text1"/>
        </w:rPr>
      </w:pPr>
      <w:r w:rsidRPr="005667C2">
        <w:rPr>
          <w:color w:val="000000" w:themeColor="text1"/>
        </w:rPr>
        <w:t xml:space="preserve">Tiffany Barnes </w:t>
      </w:r>
      <w:r w:rsidRPr="005667C2">
        <w:rPr>
          <w:color w:val="626262"/>
          <w:spacing w:val="5"/>
          <w:shd w:val="clear" w:color="auto" w:fill="ECEAEF"/>
        </w:rPr>
        <w:t>​</w:t>
      </w:r>
      <w:hyperlink r:id="rId24" w:tgtFrame="_blank" w:history="1">
        <w:r w:rsidRPr="005667C2">
          <w:rPr>
            <w:rStyle w:val="Hyperlink"/>
            <w:spacing w:val="5"/>
            <w:shd w:val="clear" w:color="auto" w:fill="ECEAEF"/>
          </w:rPr>
          <w:t>www.tiffanydbarnes.weebly.com</w:t>
        </w:r>
      </w:hyperlink>
      <w:r w:rsidRPr="005667C2">
        <w:t xml:space="preserve"> </w:t>
      </w:r>
    </w:p>
    <w:p w14:paraId="73E4E0DE" w14:textId="77777777" w:rsidR="005E592B" w:rsidRPr="005667C2" w:rsidRDefault="005E592B" w:rsidP="005E592B">
      <w:pPr>
        <w:pStyle w:val="ListParagraph"/>
        <w:numPr>
          <w:ilvl w:val="1"/>
          <w:numId w:val="2"/>
        </w:numPr>
        <w:rPr>
          <w:color w:val="000000" w:themeColor="text1"/>
        </w:rPr>
      </w:pPr>
      <w:r w:rsidRPr="005667C2">
        <w:rPr>
          <w:color w:val="000000" w:themeColor="text1"/>
        </w:rPr>
        <w:t xml:space="preserve">Amanda Clayton </w:t>
      </w:r>
      <w:hyperlink r:id="rId25" w:tgtFrame="_blank" w:history="1">
        <w:r w:rsidRPr="005667C2">
          <w:rPr>
            <w:rStyle w:val="Hyperlink"/>
            <w:spacing w:val="5"/>
            <w:shd w:val="clear" w:color="auto" w:fill="ECEAEF"/>
          </w:rPr>
          <w:t>www.amandaclayton.weebly.com</w:t>
        </w:r>
      </w:hyperlink>
    </w:p>
    <w:p w14:paraId="2E93AC92" w14:textId="77777777" w:rsidR="005E592B" w:rsidRPr="005667C2" w:rsidRDefault="005E592B" w:rsidP="005E592B">
      <w:pPr>
        <w:pStyle w:val="ListParagraph"/>
        <w:numPr>
          <w:ilvl w:val="1"/>
          <w:numId w:val="2"/>
        </w:numPr>
        <w:rPr>
          <w:color w:val="000000" w:themeColor="text1"/>
        </w:rPr>
      </w:pPr>
      <w:r w:rsidRPr="005667C2">
        <w:rPr>
          <w:color w:val="000000" w:themeColor="text1"/>
        </w:rPr>
        <w:t xml:space="preserve">Dawn Langan Teele </w:t>
      </w:r>
      <w:r w:rsidRPr="005667C2">
        <w:rPr>
          <w:rStyle w:val="Emphasis"/>
          <w:color w:val="626262"/>
          <w:spacing w:val="5"/>
          <w:shd w:val="clear" w:color="auto" w:fill="ECEAEF"/>
        </w:rPr>
        <w:t>​</w:t>
      </w:r>
      <w:hyperlink r:id="rId26" w:tgtFrame="_blank" w:history="1">
        <w:r w:rsidRPr="005667C2">
          <w:rPr>
            <w:rStyle w:val="Hyperlink"/>
            <w:spacing w:val="5"/>
            <w:shd w:val="clear" w:color="auto" w:fill="ECEAEF"/>
          </w:rPr>
          <w:t>www.dawnteele.com</w:t>
        </w:r>
      </w:hyperlink>
    </w:p>
    <w:p w14:paraId="725023B2" w14:textId="77777777" w:rsidR="005E592B" w:rsidRPr="005667C2" w:rsidRDefault="005E592B" w:rsidP="005E592B">
      <w:pPr>
        <w:rPr>
          <w:b/>
          <w:bCs/>
          <w:color w:val="000000" w:themeColor="text1"/>
        </w:rPr>
      </w:pPr>
    </w:p>
    <w:p w14:paraId="07764885" w14:textId="77777777" w:rsidR="005E592B" w:rsidRPr="005667C2" w:rsidRDefault="005E592B" w:rsidP="005E592B">
      <w:pPr>
        <w:rPr>
          <w:b/>
          <w:bCs/>
          <w:color w:val="000000" w:themeColor="text1"/>
        </w:rPr>
      </w:pPr>
    </w:p>
    <w:p w14:paraId="5FC8DCAC" w14:textId="77777777" w:rsidR="005E592B" w:rsidRPr="005667C2" w:rsidRDefault="005E592B" w:rsidP="005E592B">
      <w:pPr>
        <w:rPr>
          <w:color w:val="000000" w:themeColor="text1"/>
        </w:rPr>
      </w:pPr>
      <w:r w:rsidRPr="005667C2">
        <w:rPr>
          <w:b/>
          <w:bCs/>
          <w:color w:val="000000" w:themeColor="text1"/>
        </w:rPr>
        <w:t xml:space="preserve">Years for the Project: </w:t>
      </w:r>
      <w:r w:rsidRPr="005667C2">
        <w:rPr>
          <w:color w:val="000000" w:themeColor="text1"/>
        </w:rPr>
        <w:t>2016- onward for the Network</w:t>
      </w:r>
    </w:p>
    <w:p w14:paraId="37C6A1D4" w14:textId="77777777" w:rsidR="005E592B" w:rsidRPr="005667C2" w:rsidRDefault="005E592B" w:rsidP="005E592B">
      <w:pPr>
        <w:pStyle w:val="ListParagraph"/>
        <w:numPr>
          <w:ilvl w:val="0"/>
          <w:numId w:val="2"/>
        </w:numPr>
        <w:rPr>
          <w:color w:val="000000" w:themeColor="text1"/>
        </w:rPr>
      </w:pPr>
      <w:r w:rsidRPr="005667C2">
        <w:rPr>
          <w:color w:val="000000" w:themeColor="text1"/>
        </w:rPr>
        <w:t xml:space="preserve">NSF grant 2022-2024 </w:t>
      </w:r>
    </w:p>
    <w:p w14:paraId="5A3B18B5" w14:textId="77777777" w:rsidR="005E592B" w:rsidRPr="005667C2" w:rsidRDefault="005E592B" w:rsidP="005E592B">
      <w:pPr>
        <w:rPr>
          <w:b/>
          <w:bCs/>
          <w:color w:val="000000" w:themeColor="text1"/>
        </w:rPr>
      </w:pPr>
    </w:p>
    <w:p w14:paraId="282FB7AA" w14:textId="74DAABAB" w:rsidR="005E592B" w:rsidRPr="005667C2" w:rsidRDefault="005E592B" w:rsidP="005E592B">
      <w:pPr>
        <w:rPr>
          <w:b/>
          <w:bCs/>
          <w:color w:val="000000" w:themeColor="text1"/>
        </w:rPr>
      </w:pPr>
      <w:r w:rsidRPr="005667C2">
        <w:rPr>
          <w:b/>
          <w:bCs/>
          <w:color w:val="000000" w:themeColor="text1"/>
        </w:rPr>
        <w:t xml:space="preserve">Project Funding: </w:t>
      </w:r>
      <w:r w:rsidRPr="005667C2">
        <w:rPr>
          <w:color w:val="000000" w:themeColor="text1"/>
        </w:rPr>
        <w:t>not listed</w:t>
      </w:r>
      <w:r w:rsidRPr="005667C2">
        <w:rPr>
          <w:b/>
          <w:bCs/>
          <w:color w:val="000000" w:themeColor="text1"/>
        </w:rPr>
        <w:t xml:space="preserve"> </w:t>
      </w:r>
    </w:p>
    <w:p w14:paraId="49A5BB6A" w14:textId="77777777" w:rsidR="005E592B" w:rsidRPr="005667C2" w:rsidRDefault="005E592B" w:rsidP="005E592B">
      <w:pPr>
        <w:rPr>
          <w:b/>
          <w:bCs/>
          <w:color w:val="000000" w:themeColor="text1"/>
        </w:rPr>
      </w:pPr>
    </w:p>
    <w:p w14:paraId="7613B65C" w14:textId="77777777" w:rsidR="005E592B" w:rsidRPr="005667C2" w:rsidRDefault="005E592B" w:rsidP="005E592B">
      <w:pPr>
        <w:rPr>
          <w:b/>
          <w:bCs/>
          <w:color w:val="000000" w:themeColor="text1"/>
        </w:rPr>
      </w:pPr>
      <w:r w:rsidRPr="005667C2">
        <w:rPr>
          <w:b/>
          <w:bCs/>
          <w:color w:val="000000" w:themeColor="text1"/>
        </w:rPr>
        <w:t xml:space="preserve">Publications: </w:t>
      </w:r>
      <w:hyperlink r:id="rId27" w:history="1">
        <w:r w:rsidRPr="005667C2">
          <w:rPr>
            <w:rStyle w:val="Hyperlink"/>
            <w:b/>
            <w:bCs/>
          </w:rPr>
          <w:t>http://www.egenpolisci.org/research.html</w:t>
        </w:r>
      </w:hyperlink>
      <w:r w:rsidRPr="005667C2">
        <w:rPr>
          <w:b/>
          <w:bCs/>
          <w:color w:val="000000" w:themeColor="text1"/>
        </w:rPr>
        <w:t xml:space="preserve"> </w:t>
      </w:r>
    </w:p>
    <w:p w14:paraId="6D47D3FE" w14:textId="77777777" w:rsidR="005E592B" w:rsidRPr="005667C2" w:rsidRDefault="005E592B" w:rsidP="005E592B">
      <w:pPr>
        <w:rPr>
          <w:b/>
          <w:bCs/>
          <w:color w:val="000000" w:themeColor="text1"/>
        </w:rPr>
      </w:pPr>
    </w:p>
    <w:p w14:paraId="779C98C1" w14:textId="77777777" w:rsidR="005E592B" w:rsidRPr="005667C2" w:rsidRDefault="005E592B" w:rsidP="005E592B">
      <w:pPr>
        <w:rPr>
          <w:b/>
          <w:bCs/>
          <w:color w:val="000000" w:themeColor="text1"/>
        </w:rPr>
      </w:pPr>
      <w:r w:rsidRPr="005667C2">
        <w:rPr>
          <w:b/>
          <w:bCs/>
          <w:color w:val="000000" w:themeColor="text1"/>
        </w:rPr>
        <w:t xml:space="preserve">Summary of the Project: </w:t>
      </w:r>
      <w:r w:rsidRPr="005667C2">
        <w:rPr>
          <w:color w:val="000000" w:themeColor="text1"/>
          <w:spacing w:val="5"/>
          <w:shd w:val="clear" w:color="auto" w:fill="FFFFFF"/>
        </w:rPr>
        <w:t>Group of scholars who work on gender from an empirical angle. They have conferences and graduate student mentorship workshops to promote cutting edge research on all aspects of gender and politics, particularly among scholars working in comparative politics and international relations.</w:t>
      </w:r>
    </w:p>
    <w:p w14:paraId="4D9D0A17" w14:textId="77777777" w:rsidR="005E592B" w:rsidRPr="005667C2" w:rsidRDefault="005E592B" w:rsidP="005E592B">
      <w:pPr>
        <w:rPr>
          <w:b/>
          <w:bCs/>
          <w:color w:val="000000" w:themeColor="text1"/>
        </w:rPr>
      </w:pPr>
    </w:p>
    <w:p w14:paraId="1C98F670" w14:textId="0F9AF9F7" w:rsidR="005E592B" w:rsidRPr="005667C2" w:rsidRDefault="005E592B" w:rsidP="005E592B">
      <w:pPr>
        <w:rPr>
          <w:color w:val="000000" w:themeColor="text1"/>
        </w:rPr>
      </w:pPr>
      <w:r w:rsidRPr="005667C2">
        <w:rPr>
          <w:b/>
          <w:bCs/>
          <w:color w:val="000000" w:themeColor="text1"/>
        </w:rPr>
        <w:t>Other Relevant information:</w:t>
      </w:r>
      <w:r w:rsidRPr="005667C2">
        <w:rPr>
          <w:color w:val="000000" w:themeColor="text1"/>
        </w:rPr>
        <w:t xml:space="preserve"> NSF awarded to support graduate student and early career faculty. </w:t>
      </w:r>
    </w:p>
    <w:p w14:paraId="3332F79C" w14:textId="0B862CDD" w:rsidR="005E592B" w:rsidRPr="005667C2" w:rsidRDefault="005E592B" w:rsidP="005E592B">
      <w:pPr>
        <w:rPr>
          <w:color w:val="000000" w:themeColor="text1"/>
        </w:rPr>
      </w:pPr>
      <w:r w:rsidRPr="005667C2">
        <w:rPr>
          <w:color w:val="000000" w:themeColor="text1"/>
        </w:rPr>
        <w:t xml:space="preserve">Research Network not solely reliant on NSF grant. </w:t>
      </w:r>
    </w:p>
    <w:p w14:paraId="4551FC1B" w14:textId="77777777" w:rsidR="005E592B" w:rsidRPr="005667C2" w:rsidRDefault="005E592B" w:rsidP="005E592B">
      <w:pPr>
        <w:rPr>
          <w:b/>
          <w:bCs/>
          <w:color w:val="000000" w:themeColor="text1"/>
        </w:rPr>
      </w:pPr>
    </w:p>
    <w:p w14:paraId="754168E1" w14:textId="77777777" w:rsidR="005E592B" w:rsidRPr="005667C2" w:rsidRDefault="005E592B" w:rsidP="005E592B">
      <w:pPr>
        <w:rPr>
          <w:b/>
          <w:bCs/>
          <w:color w:val="000000" w:themeColor="text1"/>
        </w:rPr>
      </w:pPr>
      <w:r w:rsidRPr="005667C2">
        <w:rPr>
          <w:b/>
          <w:bCs/>
          <w:color w:val="000000" w:themeColor="text1"/>
        </w:rPr>
        <w:t>Key Words Associated with the Project:</w:t>
      </w:r>
    </w:p>
    <w:p w14:paraId="69616E1B" w14:textId="77777777" w:rsidR="005E592B" w:rsidRPr="005667C2" w:rsidRDefault="005E592B" w:rsidP="005E592B">
      <w:pPr>
        <w:rPr>
          <w:b/>
          <w:bCs/>
          <w:color w:val="000000" w:themeColor="text1"/>
        </w:rPr>
      </w:pPr>
    </w:p>
    <w:p w14:paraId="59C9F113" w14:textId="77777777" w:rsidR="005E592B" w:rsidRPr="005667C2" w:rsidRDefault="005E592B" w:rsidP="005E592B">
      <w:pPr>
        <w:rPr>
          <w:b/>
          <w:bCs/>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a twitter search. Looking for gender research groups on twitter, searched “gender and politics” in the search bar and scrolled through the people/accounts. </w:t>
      </w:r>
    </w:p>
    <w:p w14:paraId="33325BFE" w14:textId="77777777" w:rsidR="005E592B" w:rsidRPr="005667C2" w:rsidRDefault="005E592B" w:rsidP="005E592B">
      <w:pPr>
        <w:rPr>
          <w:b/>
          <w:bCs/>
          <w:color w:val="000000" w:themeColor="text1"/>
        </w:rPr>
      </w:pPr>
    </w:p>
    <w:p w14:paraId="2DFFDCF1" w14:textId="77777777" w:rsidR="005E592B" w:rsidRPr="005667C2" w:rsidRDefault="005E592B" w:rsidP="005E592B">
      <w:pPr>
        <w:rPr>
          <w:b/>
          <w:bCs/>
          <w:color w:val="000000" w:themeColor="text1"/>
        </w:rPr>
      </w:pPr>
      <w:r w:rsidRPr="005667C2">
        <w:rPr>
          <w:b/>
          <w:bCs/>
          <w:color w:val="000000" w:themeColor="text1"/>
        </w:rPr>
        <w:t xml:space="preserve">Source: </w:t>
      </w:r>
      <w:hyperlink r:id="rId28" w:history="1">
        <w:r w:rsidRPr="005667C2">
          <w:rPr>
            <w:rStyle w:val="Hyperlink"/>
          </w:rPr>
          <w:t>http://www.egenpolisci.org/</w:t>
        </w:r>
      </w:hyperlink>
      <w:r w:rsidRPr="005667C2">
        <w:rPr>
          <w:color w:val="000000" w:themeColor="text1"/>
        </w:rPr>
        <w:t xml:space="preserve"> </w:t>
      </w:r>
    </w:p>
    <w:p w14:paraId="52B2D698" w14:textId="77777777" w:rsidR="005D4E93" w:rsidRPr="005667C2" w:rsidRDefault="005D4E93" w:rsidP="005D4E93">
      <w:pPr>
        <w:rPr>
          <w:b/>
          <w:bCs/>
          <w:color w:val="000000" w:themeColor="text1"/>
        </w:rPr>
      </w:pPr>
    </w:p>
    <w:p w14:paraId="3E061BEE" w14:textId="77777777" w:rsidR="00601A10" w:rsidRPr="005667C2" w:rsidRDefault="00601A10">
      <w:pPr>
        <w:rPr>
          <w:color w:val="000000" w:themeColor="text1"/>
        </w:rPr>
      </w:pPr>
    </w:p>
    <w:p w14:paraId="23456A5D" w14:textId="77F43E07" w:rsidR="00601A10" w:rsidRPr="005667C2" w:rsidRDefault="00601A10">
      <w:pPr>
        <w:rPr>
          <w:color w:val="000000" w:themeColor="text1"/>
        </w:rPr>
      </w:pPr>
    </w:p>
    <w:p w14:paraId="15057DD7" w14:textId="77777777" w:rsidR="00601A10" w:rsidRPr="005667C2" w:rsidRDefault="00601A10">
      <w:pPr>
        <w:rPr>
          <w:b/>
          <w:bCs/>
          <w:color w:val="000000" w:themeColor="text1"/>
        </w:rPr>
      </w:pPr>
    </w:p>
    <w:p w14:paraId="2A6C6752" w14:textId="77777777" w:rsidR="00706B1D" w:rsidRPr="005667C2" w:rsidRDefault="00706B1D">
      <w:pPr>
        <w:rPr>
          <w:b/>
          <w:bCs/>
          <w:color w:val="000000" w:themeColor="text1"/>
        </w:rPr>
      </w:pPr>
      <w:r w:rsidRPr="005667C2">
        <w:rPr>
          <w:b/>
          <w:bCs/>
          <w:color w:val="000000" w:themeColor="text1"/>
        </w:rPr>
        <w:br w:type="page"/>
      </w:r>
    </w:p>
    <w:p w14:paraId="4DA0D0DC" w14:textId="77777777" w:rsidR="00706B1D" w:rsidRPr="005667C2" w:rsidRDefault="00706B1D" w:rsidP="00706B1D">
      <w:pPr>
        <w:pStyle w:val="Heading2"/>
      </w:pPr>
      <w:bookmarkStart w:id="9" w:name="_Toc169259764"/>
      <w:r w:rsidRPr="005667C2">
        <w:lastRenderedPageBreak/>
        <w:t>Understanding Gender Gaps in Academic Science through the Lens of Topic Fit: An interdisciplinary Investigation Using a Big Data Approach</w:t>
      </w:r>
      <w:bookmarkEnd w:id="9"/>
      <w:r w:rsidRPr="005667C2">
        <w:t xml:space="preserve"> </w:t>
      </w:r>
    </w:p>
    <w:p w14:paraId="503CF571" w14:textId="77777777" w:rsidR="00706B1D" w:rsidRPr="005667C2" w:rsidRDefault="00706B1D" w:rsidP="00706B1D">
      <w:pPr>
        <w:rPr>
          <w:rStyle w:val="Strong"/>
          <w:color w:val="1B1B1B"/>
          <w:shd w:val="clear" w:color="auto" w:fill="FFFFFF"/>
        </w:rPr>
      </w:pPr>
    </w:p>
    <w:p w14:paraId="37E7E9C5" w14:textId="67A47EF8" w:rsidR="00706B1D" w:rsidRPr="005667C2" w:rsidRDefault="00706B1D" w:rsidP="00706B1D">
      <w:pPr>
        <w:rPr>
          <w:color w:val="000000" w:themeColor="text1"/>
        </w:rPr>
      </w:pPr>
      <w:r w:rsidRPr="005667C2">
        <w:rPr>
          <w:b/>
          <w:bCs/>
          <w:color w:val="000000" w:themeColor="text1"/>
        </w:rPr>
        <w:t xml:space="preserve">Recipient Institution: </w:t>
      </w:r>
      <w:r w:rsidRPr="005667C2">
        <w:rPr>
          <w:color w:val="000000" w:themeColor="text1"/>
        </w:rPr>
        <w:t>The University of Iowa</w:t>
      </w:r>
    </w:p>
    <w:p w14:paraId="57000168" w14:textId="77777777" w:rsidR="00706B1D" w:rsidRPr="005667C2" w:rsidRDefault="00706B1D" w:rsidP="00706B1D">
      <w:pPr>
        <w:rPr>
          <w:b/>
          <w:bCs/>
          <w:color w:val="000000" w:themeColor="text1"/>
        </w:rPr>
      </w:pPr>
    </w:p>
    <w:p w14:paraId="3642E0A1" w14:textId="0A6036AD" w:rsidR="00706B1D" w:rsidRPr="005667C2" w:rsidRDefault="00706B1D" w:rsidP="00706B1D">
      <w:pPr>
        <w:rPr>
          <w:b/>
          <w:bCs/>
          <w:color w:val="000000" w:themeColor="text1"/>
        </w:rPr>
      </w:pPr>
      <w:r w:rsidRPr="005667C2">
        <w:rPr>
          <w:b/>
          <w:bCs/>
          <w:color w:val="000000" w:themeColor="text1"/>
        </w:rPr>
        <w:t xml:space="preserve">Project Leaders: </w:t>
      </w:r>
      <w:r w:rsidRPr="005667C2">
        <w:rPr>
          <w:color w:val="000000" w:themeColor="text1"/>
        </w:rPr>
        <w:t>Rong Su – rong-su@uiowa.edu</w:t>
      </w:r>
    </w:p>
    <w:p w14:paraId="3EB03EE7" w14:textId="77777777" w:rsidR="00706B1D" w:rsidRPr="005667C2" w:rsidRDefault="00706B1D" w:rsidP="00706B1D">
      <w:pPr>
        <w:rPr>
          <w:b/>
          <w:bCs/>
          <w:color w:val="000000" w:themeColor="text1"/>
        </w:rPr>
      </w:pPr>
    </w:p>
    <w:p w14:paraId="0A6A0986" w14:textId="783F5C6E" w:rsidR="00706B1D" w:rsidRPr="005667C2" w:rsidRDefault="00706B1D" w:rsidP="00706B1D">
      <w:pPr>
        <w:rPr>
          <w:color w:val="000000" w:themeColor="text1"/>
        </w:rPr>
      </w:pPr>
      <w:r w:rsidRPr="005667C2">
        <w:rPr>
          <w:b/>
          <w:bCs/>
          <w:color w:val="000000" w:themeColor="text1"/>
        </w:rPr>
        <w:t xml:space="preserve">Years for the Project: </w:t>
      </w:r>
      <w:r w:rsidRPr="005667C2">
        <w:rPr>
          <w:color w:val="000000" w:themeColor="text1"/>
        </w:rPr>
        <w:t>2022-2024</w:t>
      </w:r>
    </w:p>
    <w:p w14:paraId="20FC18D9" w14:textId="77777777" w:rsidR="00706B1D" w:rsidRPr="005667C2" w:rsidRDefault="00706B1D" w:rsidP="00706B1D">
      <w:pPr>
        <w:rPr>
          <w:b/>
          <w:bCs/>
          <w:color w:val="000000" w:themeColor="text1"/>
        </w:rPr>
      </w:pPr>
    </w:p>
    <w:p w14:paraId="5470EBF8" w14:textId="385864E5" w:rsidR="00706B1D" w:rsidRPr="005667C2" w:rsidRDefault="00706B1D" w:rsidP="00706B1D">
      <w:pPr>
        <w:rPr>
          <w:color w:val="000000" w:themeColor="text1"/>
        </w:rPr>
      </w:pPr>
      <w:r w:rsidRPr="005667C2">
        <w:rPr>
          <w:b/>
          <w:bCs/>
          <w:color w:val="000000" w:themeColor="text1"/>
        </w:rPr>
        <w:t>Project Funding: $</w:t>
      </w:r>
      <w:r w:rsidRPr="005667C2">
        <w:rPr>
          <w:color w:val="000000" w:themeColor="text1"/>
        </w:rPr>
        <w:t>288.79</w:t>
      </w:r>
      <w:r w:rsidR="005977B2" w:rsidRPr="005667C2">
        <w:rPr>
          <w:color w:val="000000" w:themeColor="text1"/>
        </w:rPr>
        <w:t>0</w:t>
      </w:r>
      <w:r w:rsidRPr="005667C2">
        <w:rPr>
          <w:color w:val="000000" w:themeColor="text1"/>
        </w:rPr>
        <w:t>.00</w:t>
      </w:r>
    </w:p>
    <w:p w14:paraId="1D31F03A" w14:textId="77777777" w:rsidR="00706B1D" w:rsidRPr="005667C2" w:rsidRDefault="00706B1D" w:rsidP="00706B1D">
      <w:pPr>
        <w:rPr>
          <w:b/>
          <w:bCs/>
          <w:color w:val="000000" w:themeColor="text1"/>
        </w:rPr>
      </w:pPr>
    </w:p>
    <w:p w14:paraId="1FD99D05" w14:textId="3BB6F1F7" w:rsidR="00706B1D" w:rsidRPr="005667C2" w:rsidRDefault="00706B1D" w:rsidP="00706B1D">
      <w:pPr>
        <w:rPr>
          <w:b/>
          <w:bCs/>
          <w:color w:val="000000" w:themeColor="text1"/>
        </w:rPr>
      </w:pPr>
      <w:r w:rsidRPr="005667C2">
        <w:rPr>
          <w:b/>
          <w:bCs/>
          <w:color w:val="000000" w:themeColor="text1"/>
        </w:rPr>
        <w:t>Publications:</w:t>
      </w:r>
      <w:r w:rsidR="005977B2" w:rsidRPr="005667C2">
        <w:rPr>
          <w:b/>
          <w:bCs/>
          <w:color w:val="000000" w:themeColor="text1"/>
        </w:rPr>
        <w:t xml:space="preserve"> none listed </w:t>
      </w:r>
    </w:p>
    <w:p w14:paraId="7A6978EB" w14:textId="77777777" w:rsidR="00706B1D" w:rsidRPr="005667C2" w:rsidRDefault="00706B1D" w:rsidP="00706B1D">
      <w:pPr>
        <w:rPr>
          <w:b/>
          <w:bCs/>
          <w:color w:val="000000" w:themeColor="text1"/>
        </w:rPr>
      </w:pPr>
    </w:p>
    <w:p w14:paraId="3B50C0BD" w14:textId="510A7133" w:rsidR="00706B1D" w:rsidRPr="005667C2" w:rsidRDefault="00706B1D" w:rsidP="00706B1D">
      <w:pPr>
        <w:rPr>
          <w:b/>
          <w:bCs/>
          <w:color w:val="000000" w:themeColor="text1"/>
        </w:rPr>
      </w:pPr>
      <w:r w:rsidRPr="005667C2">
        <w:rPr>
          <w:b/>
          <w:bCs/>
          <w:color w:val="000000" w:themeColor="text1"/>
        </w:rPr>
        <w:t>Summary of the Project:</w:t>
      </w:r>
      <w:r w:rsidR="005977B2" w:rsidRPr="005667C2">
        <w:rPr>
          <w:b/>
          <w:bCs/>
          <w:color w:val="000000" w:themeColor="text1"/>
        </w:rPr>
        <w:t xml:space="preserve"> </w:t>
      </w:r>
      <w:r w:rsidR="005977B2" w:rsidRPr="005667C2">
        <w:rPr>
          <w:color w:val="1B1B1B"/>
          <w:shd w:val="clear" w:color="auto" w:fill="FFFFFF"/>
        </w:rPr>
        <w:t>The participation of women in science has steadily increased since the 1960s. However, gender disparities continue to exist in academic science around the world, both in the quantity and in the impact of research output. In the decade after 2000, male researchers, on average, published 35% more papers and received 34% more citations than female researchers. These gender gaps are even wider in the United States than the global average. Understanding causes of persistent gender gaps in research is of grave significance for improving gender equality in academic institutions. The current project is an interdisciplinary effort to address this question and advance knowledge across multiple fields, including psychology, sociology, organizational behavior, human resource management, and scientometrics. It will propose a novel theory that integrates existing perspectives and test it using a big data approach.</w:t>
      </w:r>
      <w:r w:rsidR="005977B2" w:rsidRPr="005667C2">
        <w:rPr>
          <w:color w:val="1B1B1B"/>
        </w:rPr>
        <w:br/>
      </w:r>
      <w:r w:rsidR="005977B2" w:rsidRPr="005667C2">
        <w:rPr>
          <w:color w:val="1B1B1B"/>
          <w:shd w:val="clear" w:color="auto" w:fill="FFFFFF"/>
        </w:rPr>
        <w:t>Specifically, the project investigates topic fit (i.e., the degree of subject topic similarity or congruence between any new collaboration and a researcher?s existing work) as a key mechanism for understanding gender gaps in research productivity and impact. Drawing upon Social Role Theory, it is theorized that gender role norms and expectations may lead female and male scholars to have different collaboration patterns with junior researchers and lower levels of topic fit for women, which, in turn, would explain a productivity penalty for women. The investigators are analyzing publication records of over 90 million researchers around the world, computing topic fit indices using novel methods, and testing these indices as a critical mechanism for explaining gender gaps using both path analysis at the individual researcher level and multilevel modeling to account for the nested structure of the data. Importantly, the project also examines differences across academic disciplines and analyzes trends over time. Findings can inform institutional policies and practices for advancing gender equality in academic science.</w:t>
      </w:r>
    </w:p>
    <w:p w14:paraId="23FEE5C2" w14:textId="77777777" w:rsidR="00706B1D" w:rsidRPr="005667C2" w:rsidRDefault="00706B1D" w:rsidP="00706B1D">
      <w:pPr>
        <w:rPr>
          <w:b/>
          <w:bCs/>
          <w:color w:val="000000" w:themeColor="text1"/>
        </w:rPr>
      </w:pPr>
    </w:p>
    <w:p w14:paraId="04C107D1" w14:textId="01354DDD" w:rsidR="00706B1D" w:rsidRPr="005667C2" w:rsidRDefault="00706B1D" w:rsidP="00706B1D">
      <w:pPr>
        <w:rPr>
          <w:color w:val="000000" w:themeColor="text1"/>
        </w:rPr>
      </w:pPr>
      <w:r w:rsidRPr="005667C2">
        <w:rPr>
          <w:b/>
          <w:bCs/>
          <w:color w:val="000000" w:themeColor="text1"/>
        </w:rPr>
        <w:t>Other Relevant information:</w:t>
      </w:r>
      <w:r w:rsidR="005977B2" w:rsidRPr="005667C2">
        <w:rPr>
          <w:b/>
          <w:bCs/>
          <w:color w:val="000000" w:themeColor="text1"/>
        </w:rPr>
        <w:t xml:space="preserve"> </w:t>
      </w:r>
      <w:r w:rsidR="005977B2" w:rsidRPr="005667C2">
        <w:rPr>
          <w:color w:val="000000" w:themeColor="text1"/>
        </w:rPr>
        <w:t xml:space="preserve">Focused on the gender gaps in science themselves. Not really oriented towards politics in any manner or democracy. </w:t>
      </w:r>
    </w:p>
    <w:p w14:paraId="100F2C24" w14:textId="77777777" w:rsidR="00706B1D" w:rsidRPr="005667C2" w:rsidRDefault="00706B1D" w:rsidP="00706B1D">
      <w:pPr>
        <w:rPr>
          <w:b/>
          <w:bCs/>
          <w:color w:val="000000" w:themeColor="text1"/>
        </w:rPr>
      </w:pPr>
    </w:p>
    <w:p w14:paraId="6325287F" w14:textId="238F6901" w:rsidR="005977B2" w:rsidRPr="005667C2" w:rsidRDefault="00706B1D" w:rsidP="00706B1D">
      <w:pPr>
        <w:rPr>
          <w:b/>
          <w:bCs/>
          <w:color w:val="000000" w:themeColor="text1"/>
        </w:rPr>
      </w:pPr>
      <w:r w:rsidRPr="005667C2">
        <w:rPr>
          <w:b/>
          <w:bCs/>
          <w:color w:val="000000" w:themeColor="text1"/>
        </w:rPr>
        <w:t xml:space="preserve">How the Project was found (search words, location, etc.): </w:t>
      </w:r>
      <w:r w:rsidR="005977B2" w:rsidRPr="005667C2">
        <w:rPr>
          <w:b/>
          <w:bCs/>
          <w:color w:val="000000" w:themeColor="text1"/>
        </w:rPr>
        <w:t xml:space="preserve">found doing a search for “gender equality” on the NSF website project page </w:t>
      </w:r>
      <w:hyperlink r:id="rId29" w:history="1">
        <w:r w:rsidR="005977B2" w:rsidRPr="005667C2">
          <w:rPr>
            <w:rStyle w:val="Hyperlink"/>
            <w:b/>
            <w:bCs/>
          </w:rPr>
          <w:t>https://www.nsf.gov/awardsearch/simpleSearchResult?queryText=%22gender+equality%22</w:t>
        </w:r>
      </w:hyperlink>
      <w:r w:rsidR="005977B2" w:rsidRPr="005667C2">
        <w:rPr>
          <w:b/>
          <w:bCs/>
          <w:color w:val="000000" w:themeColor="text1"/>
        </w:rPr>
        <w:t xml:space="preserve"> </w:t>
      </w:r>
    </w:p>
    <w:p w14:paraId="45A4467F" w14:textId="77777777" w:rsidR="00706B1D" w:rsidRPr="005667C2" w:rsidRDefault="00706B1D" w:rsidP="00706B1D">
      <w:pPr>
        <w:rPr>
          <w:b/>
          <w:bCs/>
          <w:color w:val="000000" w:themeColor="text1"/>
        </w:rPr>
      </w:pPr>
    </w:p>
    <w:p w14:paraId="4A31531F" w14:textId="779FFBF1" w:rsidR="00706B1D" w:rsidRPr="005667C2" w:rsidRDefault="00706B1D" w:rsidP="00706B1D">
      <w:pPr>
        <w:rPr>
          <w:b/>
          <w:bCs/>
          <w:color w:val="000000" w:themeColor="text1"/>
        </w:rPr>
      </w:pPr>
      <w:r w:rsidRPr="005667C2">
        <w:rPr>
          <w:b/>
          <w:bCs/>
          <w:color w:val="000000" w:themeColor="text1"/>
        </w:rPr>
        <w:lastRenderedPageBreak/>
        <w:t xml:space="preserve">Source: </w:t>
      </w:r>
      <w:hyperlink r:id="rId30" w:history="1">
        <w:r w:rsidR="005977B2" w:rsidRPr="005667C2">
          <w:rPr>
            <w:rStyle w:val="Hyperlink"/>
            <w:b/>
            <w:bCs/>
          </w:rPr>
          <w:t>https://www.nsf.gov/awardsearch/showAward?AWD_ID=2218662&amp;HistoricalAwards=false</w:t>
        </w:r>
      </w:hyperlink>
      <w:r w:rsidR="005977B2" w:rsidRPr="005667C2">
        <w:rPr>
          <w:b/>
          <w:bCs/>
          <w:color w:val="000000" w:themeColor="text1"/>
        </w:rPr>
        <w:t xml:space="preserve"> </w:t>
      </w:r>
    </w:p>
    <w:p w14:paraId="614EB60F" w14:textId="77777777" w:rsidR="00706B1D" w:rsidRPr="005667C2" w:rsidRDefault="00706B1D" w:rsidP="00706B1D">
      <w:pPr>
        <w:rPr>
          <w:b/>
          <w:bCs/>
          <w:color w:val="000000" w:themeColor="text1"/>
        </w:rPr>
      </w:pPr>
    </w:p>
    <w:p w14:paraId="07A9EAF7" w14:textId="77777777" w:rsidR="005977B2" w:rsidRPr="005667C2" w:rsidRDefault="00706B1D" w:rsidP="00706B1D">
      <w:pPr>
        <w:rPr>
          <w:rStyle w:val="Strong"/>
          <w:color w:val="1B1B1B"/>
          <w:shd w:val="clear" w:color="auto" w:fill="FFFFFF"/>
        </w:rPr>
      </w:pPr>
      <w:r w:rsidRPr="005667C2">
        <w:rPr>
          <w:b/>
          <w:bCs/>
          <w:color w:val="000000" w:themeColor="text1"/>
        </w:rPr>
        <w:t xml:space="preserve">Award Number: </w:t>
      </w:r>
      <w:r w:rsidR="005977B2" w:rsidRPr="005667C2">
        <w:rPr>
          <w:rStyle w:val="Strong"/>
          <w:color w:val="1B1B1B"/>
          <w:shd w:val="clear" w:color="auto" w:fill="FFFFFF"/>
        </w:rPr>
        <w:t>2218662</w:t>
      </w:r>
    </w:p>
    <w:p w14:paraId="448EFFD3" w14:textId="5D8CDB3B" w:rsidR="00F3717E" w:rsidRPr="005667C2" w:rsidRDefault="005977B2" w:rsidP="00F3717E">
      <w:pPr>
        <w:rPr>
          <w:rStyle w:val="Strong"/>
          <w:color w:val="1B1B1B"/>
          <w:shd w:val="clear" w:color="auto" w:fill="FFFFFF"/>
        </w:rPr>
      </w:pPr>
      <w:r w:rsidRPr="005667C2">
        <w:rPr>
          <w:rStyle w:val="Strong"/>
          <w:color w:val="1B1B1B"/>
          <w:shd w:val="clear" w:color="auto" w:fill="FFFFFF"/>
        </w:rPr>
        <w:br w:type="page"/>
      </w:r>
    </w:p>
    <w:p w14:paraId="3235F4EA" w14:textId="782BAAC5" w:rsidR="00F3717E" w:rsidRPr="005667C2" w:rsidRDefault="00F3717E" w:rsidP="00F3717E">
      <w:pPr>
        <w:pStyle w:val="Heading2"/>
      </w:pPr>
      <w:bookmarkStart w:id="10" w:name="_Toc169259765"/>
      <w:r w:rsidRPr="005667C2">
        <w:lastRenderedPageBreak/>
        <w:t>Male Champions for Gender Inclusive Organizations</w:t>
      </w:r>
      <w:bookmarkEnd w:id="10"/>
      <w:r w:rsidRPr="005667C2">
        <w:t xml:space="preserve"> </w:t>
      </w:r>
    </w:p>
    <w:p w14:paraId="33E07C70" w14:textId="77777777" w:rsidR="00F3717E" w:rsidRPr="005667C2" w:rsidRDefault="00F3717E" w:rsidP="005977B2">
      <w:pPr>
        <w:rPr>
          <w:b/>
          <w:bCs/>
          <w:color w:val="000000" w:themeColor="text1"/>
        </w:rPr>
      </w:pPr>
    </w:p>
    <w:p w14:paraId="07A710E9" w14:textId="0CD4EE55" w:rsidR="005977B2" w:rsidRPr="005667C2" w:rsidRDefault="005977B2" w:rsidP="005977B2">
      <w:pPr>
        <w:rPr>
          <w:color w:val="000000" w:themeColor="text1"/>
        </w:rPr>
      </w:pPr>
      <w:r w:rsidRPr="005667C2">
        <w:rPr>
          <w:b/>
          <w:bCs/>
          <w:color w:val="000000" w:themeColor="text1"/>
        </w:rPr>
        <w:t xml:space="preserve">Recipient Institution: </w:t>
      </w:r>
      <w:r w:rsidR="00F3717E" w:rsidRPr="005667C2">
        <w:rPr>
          <w:color w:val="000000" w:themeColor="text1"/>
        </w:rPr>
        <w:t>George Washington University</w:t>
      </w:r>
    </w:p>
    <w:p w14:paraId="2F406009" w14:textId="77777777" w:rsidR="005977B2" w:rsidRPr="005667C2" w:rsidRDefault="005977B2" w:rsidP="005977B2">
      <w:pPr>
        <w:rPr>
          <w:b/>
          <w:bCs/>
          <w:color w:val="000000" w:themeColor="text1"/>
        </w:rPr>
      </w:pPr>
    </w:p>
    <w:p w14:paraId="53B1053F" w14:textId="7DA363C0" w:rsidR="005977B2" w:rsidRPr="005667C2" w:rsidRDefault="005977B2" w:rsidP="005977B2">
      <w:pPr>
        <w:rPr>
          <w:color w:val="000000" w:themeColor="text1"/>
        </w:rPr>
      </w:pPr>
      <w:r w:rsidRPr="005667C2">
        <w:rPr>
          <w:b/>
          <w:bCs/>
          <w:color w:val="000000" w:themeColor="text1"/>
        </w:rPr>
        <w:t xml:space="preserve">Project Leaders: </w:t>
      </w:r>
      <w:r w:rsidR="00F3717E" w:rsidRPr="005667C2">
        <w:rPr>
          <w:color w:val="000000" w:themeColor="text1"/>
        </w:rPr>
        <w:t xml:space="preserve">Katina Sawyer – </w:t>
      </w:r>
      <w:hyperlink r:id="rId31" w:history="1">
        <w:r w:rsidR="00F3717E" w:rsidRPr="005667C2">
          <w:rPr>
            <w:rStyle w:val="Hyperlink"/>
          </w:rPr>
          <w:t>katinasawyer@gwu.edu</w:t>
        </w:r>
      </w:hyperlink>
    </w:p>
    <w:p w14:paraId="39FAC1A8" w14:textId="1C9B8702" w:rsidR="00F3717E" w:rsidRPr="005667C2" w:rsidRDefault="00F3717E" w:rsidP="00F3717E">
      <w:pPr>
        <w:rPr>
          <w:color w:val="000000" w:themeColor="text1"/>
        </w:rPr>
      </w:pPr>
      <w:r w:rsidRPr="005667C2">
        <w:rPr>
          <w:color w:val="000000" w:themeColor="text1"/>
        </w:rPr>
        <w:t xml:space="preserve">*now at University of Arizona – </w:t>
      </w:r>
      <w:hyperlink r:id="rId32" w:history="1">
        <w:r w:rsidRPr="005667C2">
          <w:rPr>
            <w:rStyle w:val="Hyperlink"/>
          </w:rPr>
          <w:t>katinasawyer@arizona.edu</w:t>
        </w:r>
      </w:hyperlink>
      <w:r w:rsidRPr="005667C2">
        <w:rPr>
          <w:color w:val="000000" w:themeColor="text1"/>
        </w:rPr>
        <w:t xml:space="preserve"> </w:t>
      </w:r>
    </w:p>
    <w:p w14:paraId="492322C5" w14:textId="77777777" w:rsidR="005977B2" w:rsidRPr="005667C2" w:rsidRDefault="005977B2" w:rsidP="005977B2">
      <w:pPr>
        <w:rPr>
          <w:b/>
          <w:bCs/>
          <w:color w:val="000000" w:themeColor="text1"/>
        </w:rPr>
      </w:pPr>
    </w:p>
    <w:p w14:paraId="63F9B415" w14:textId="7C71E22C" w:rsidR="005977B2" w:rsidRPr="005667C2" w:rsidRDefault="005977B2" w:rsidP="005977B2">
      <w:pPr>
        <w:rPr>
          <w:color w:val="000000" w:themeColor="text1"/>
        </w:rPr>
      </w:pPr>
      <w:r w:rsidRPr="005667C2">
        <w:rPr>
          <w:b/>
          <w:bCs/>
          <w:color w:val="000000" w:themeColor="text1"/>
        </w:rPr>
        <w:t xml:space="preserve">Years for the Project: </w:t>
      </w:r>
      <w:r w:rsidR="00F3717E" w:rsidRPr="005667C2">
        <w:rPr>
          <w:color w:val="000000" w:themeColor="text1"/>
        </w:rPr>
        <w:t>2018-2022</w:t>
      </w:r>
    </w:p>
    <w:p w14:paraId="7D7E85A2" w14:textId="77777777" w:rsidR="005977B2" w:rsidRPr="005667C2" w:rsidRDefault="005977B2" w:rsidP="005977B2">
      <w:pPr>
        <w:rPr>
          <w:b/>
          <w:bCs/>
          <w:color w:val="000000" w:themeColor="text1"/>
        </w:rPr>
      </w:pPr>
    </w:p>
    <w:p w14:paraId="79D9894A" w14:textId="3906D92D" w:rsidR="005977B2" w:rsidRPr="005667C2" w:rsidRDefault="005977B2" w:rsidP="005977B2">
      <w:pPr>
        <w:rPr>
          <w:color w:val="000000" w:themeColor="text1"/>
        </w:rPr>
      </w:pPr>
      <w:r w:rsidRPr="005667C2">
        <w:rPr>
          <w:b/>
          <w:bCs/>
          <w:color w:val="000000" w:themeColor="text1"/>
        </w:rPr>
        <w:t xml:space="preserve">Project Funding: </w:t>
      </w:r>
      <w:r w:rsidR="00F3717E" w:rsidRPr="005667C2">
        <w:rPr>
          <w:color w:val="000000"/>
          <w:shd w:val="clear" w:color="auto" w:fill="F3F3F3"/>
        </w:rPr>
        <w:t>$184,514.00</w:t>
      </w:r>
    </w:p>
    <w:p w14:paraId="2974DC63" w14:textId="77777777" w:rsidR="005977B2" w:rsidRPr="005667C2" w:rsidRDefault="005977B2" w:rsidP="005977B2">
      <w:pPr>
        <w:rPr>
          <w:b/>
          <w:bCs/>
          <w:color w:val="000000" w:themeColor="text1"/>
        </w:rPr>
      </w:pPr>
    </w:p>
    <w:p w14:paraId="0337893A" w14:textId="4A4E8FAC" w:rsidR="005977B2" w:rsidRPr="005667C2" w:rsidRDefault="005977B2" w:rsidP="005977B2">
      <w:pPr>
        <w:rPr>
          <w:color w:val="000000" w:themeColor="text1"/>
        </w:rPr>
      </w:pPr>
      <w:r w:rsidRPr="005667C2">
        <w:rPr>
          <w:b/>
          <w:bCs/>
          <w:color w:val="000000" w:themeColor="text1"/>
        </w:rPr>
        <w:t xml:space="preserve">Publications: </w:t>
      </w:r>
      <w:r w:rsidRPr="005667C2">
        <w:rPr>
          <w:color w:val="000000" w:themeColor="text1"/>
        </w:rPr>
        <w:t>none listed</w:t>
      </w:r>
      <w:r w:rsidR="00F3717E" w:rsidRPr="005667C2">
        <w:rPr>
          <w:b/>
          <w:bCs/>
          <w:color w:val="000000" w:themeColor="text1"/>
        </w:rPr>
        <w:t xml:space="preserve">, </w:t>
      </w:r>
      <w:r w:rsidR="00F3717E" w:rsidRPr="005667C2">
        <w:rPr>
          <w:color w:val="000000" w:themeColor="text1"/>
        </w:rPr>
        <w:t xml:space="preserve">however there is a disclaimer on the NSF page that alludes that Sawyer may have published outside of the report for NSF. </w:t>
      </w:r>
    </w:p>
    <w:p w14:paraId="04981F96" w14:textId="77777777" w:rsidR="005977B2" w:rsidRPr="005667C2" w:rsidRDefault="005977B2" w:rsidP="005977B2">
      <w:pPr>
        <w:rPr>
          <w:b/>
          <w:bCs/>
          <w:color w:val="000000" w:themeColor="text1"/>
        </w:rPr>
      </w:pPr>
    </w:p>
    <w:p w14:paraId="5B0062BC" w14:textId="00E05CC2" w:rsidR="005977B2" w:rsidRPr="005667C2" w:rsidRDefault="005977B2" w:rsidP="005977B2">
      <w:pPr>
        <w:rPr>
          <w:b/>
          <w:bCs/>
          <w:color w:val="000000" w:themeColor="text1"/>
        </w:rPr>
      </w:pPr>
      <w:r w:rsidRPr="005667C2">
        <w:rPr>
          <w:b/>
          <w:bCs/>
          <w:color w:val="000000" w:themeColor="text1"/>
        </w:rPr>
        <w:t xml:space="preserve">Summary of the Project: </w:t>
      </w:r>
      <w:r w:rsidR="00F3717E" w:rsidRPr="005667C2">
        <w:rPr>
          <w:color w:val="000000" w:themeColor="text1"/>
        </w:rPr>
        <w:t>Research shows that companies with greater representation of women in leadership positions perform better than those with lower percentages of women in the upper echelons of the organization. In order to encourage female leaders, many companies leverage diversity training initiatives or women-centered solutions, such as women's networking groups or leadership training. While these solutions have merits, they often place the burden of creating more gender inclusive organizations on women themselves. A more effective approach to enhance gender inclusivity is to understand the role that male leaders may play in supporting women's advancement within organizations. While many male leaders may understand the importance of supporting female leaders, they may not know how to effectively do so. This proposal seeks to identify effective behaviors of male champions for female leadership and for supporting gender equality in organizations. This research highlights ways in which males can contribute to gender inclusivity at work. Results from this project can inform organizations about how to influence, train, and encourage possible male champions to actively support female leadership in the workplace. Male champions, or male leaders who value diversity in the workplace and support advancing talented females to leader positions, have a critical role to play as agents of change to enhance gender equality. The purpose of this project is to identify the effective behaviors of male champions. Multiple studies that utilize different research designs and methods will be conducted to examine these behaviors. First, we will conduct a qualitative study, which utilizes interviews with male champions and those who have been supported by male champions, to determine key gender inclusive leadership behaviors. Themes derived from the interviews will be used to generate a quantitative measure of gender inclusive behaviors among male leaders. Second, we will conduct a quantitative study to examine the relationship between gender inclusive leader behaviors and workplace outcomes. Effects of top-level leaders' gender inclusive behaviors on their direct reports attitudes and performance will be examined using multi-source, multi-level data. Finally, we will conduct an in-depth case study of a best practices company for gender inclusive leadership. This study will utilize observational data and in-depth interviews with high level leaders and their direct reports to better understand the processes through which male champion behaviors create gender inclusive workplace cultures. Results of this research can benefit workers and their organizations by enhancing our understanding of factors contributing to gender equality in organizations.</w:t>
      </w:r>
    </w:p>
    <w:p w14:paraId="38D89B55" w14:textId="77777777" w:rsidR="005977B2" w:rsidRPr="005667C2" w:rsidRDefault="005977B2" w:rsidP="005977B2">
      <w:pPr>
        <w:rPr>
          <w:b/>
          <w:bCs/>
          <w:color w:val="000000" w:themeColor="text1"/>
        </w:rPr>
      </w:pPr>
    </w:p>
    <w:p w14:paraId="68CBDCA6" w14:textId="2DEF026D" w:rsidR="005977B2" w:rsidRPr="005667C2" w:rsidRDefault="005977B2" w:rsidP="005977B2">
      <w:pPr>
        <w:rPr>
          <w:color w:val="000000" w:themeColor="text1"/>
        </w:rPr>
      </w:pPr>
      <w:r w:rsidRPr="005667C2">
        <w:rPr>
          <w:b/>
          <w:bCs/>
          <w:color w:val="000000" w:themeColor="text1"/>
        </w:rPr>
        <w:t xml:space="preserve">Other Relevant information: </w:t>
      </w:r>
    </w:p>
    <w:p w14:paraId="6FDCC529" w14:textId="77777777" w:rsidR="005977B2" w:rsidRPr="005667C2" w:rsidRDefault="005977B2" w:rsidP="005977B2">
      <w:pPr>
        <w:rPr>
          <w:b/>
          <w:bCs/>
          <w:color w:val="000000" w:themeColor="text1"/>
        </w:rPr>
      </w:pPr>
    </w:p>
    <w:p w14:paraId="0384B594" w14:textId="77777777" w:rsidR="005977B2" w:rsidRPr="005667C2" w:rsidRDefault="005977B2" w:rsidP="005977B2">
      <w:pPr>
        <w:rPr>
          <w:b/>
          <w:bCs/>
          <w:color w:val="000000" w:themeColor="text1"/>
        </w:rPr>
      </w:pPr>
      <w:r w:rsidRPr="005667C2">
        <w:rPr>
          <w:b/>
          <w:bCs/>
          <w:color w:val="000000" w:themeColor="text1"/>
        </w:rPr>
        <w:t xml:space="preserve">How the Project was found (search words, location, etc.): found doing a search for “gender equality” on the NSF website project page </w:t>
      </w:r>
      <w:hyperlink r:id="rId33" w:history="1">
        <w:r w:rsidRPr="005667C2">
          <w:rPr>
            <w:rStyle w:val="Hyperlink"/>
            <w:b/>
            <w:bCs/>
          </w:rPr>
          <w:t>https://www.nsf.gov/awardsearch/simpleSearchResult?queryText=%22gender+equality%22</w:t>
        </w:r>
      </w:hyperlink>
      <w:r w:rsidRPr="005667C2">
        <w:rPr>
          <w:b/>
          <w:bCs/>
          <w:color w:val="000000" w:themeColor="text1"/>
        </w:rPr>
        <w:t xml:space="preserve"> </w:t>
      </w:r>
    </w:p>
    <w:p w14:paraId="15368FA9" w14:textId="77777777" w:rsidR="005977B2" w:rsidRPr="005667C2" w:rsidRDefault="005977B2" w:rsidP="005977B2">
      <w:pPr>
        <w:rPr>
          <w:b/>
          <w:bCs/>
          <w:color w:val="000000" w:themeColor="text1"/>
        </w:rPr>
      </w:pPr>
    </w:p>
    <w:p w14:paraId="69321644" w14:textId="57009847" w:rsidR="005977B2" w:rsidRPr="005667C2" w:rsidRDefault="005977B2" w:rsidP="005977B2">
      <w:pPr>
        <w:rPr>
          <w:b/>
          <w:bCs/>
          <w:color w:val="000000" w:themeColor="text1"/>
        </w:rPr>
      </w:pPr>
      <w:r w:rsidRPr="005667C2">
        <w:rPr>
          <w:b/>
          <w:bCs/>
          <w:color w:val="000000" w:themeColor="text1"/>
        </w:rPr>
        <w:t xml:space="preserve">Source: </w:t>
      </w:r>
      <w:hyperlink r:id="rId34" w:history="1">
        <w:r w:rsidR="00F3717E" w:rsidRPr="005667C2">
          <w:rPr>
            <w:rStyle w:val="Hyperlink"/>
            <w:b/>
            <w:bCs/>
          </w:rPr>
          <w:t>https://www.nsf.gov/awardsearch/showAward?AWD_ID=1854838&amp;HistoricalAwards=false</w:t>
        </w:r>
      </w:hyperlink>
      <w:r w:rsidR="00F3717E" w:rsidRPr="005667C2">
        <w:rPr>
          <w:b/>
          <w:bCs/>
          <w:color w:val="000000" w:themeColor="text1"/>
        </w:rPr>
        <w:t xml:space="preserve"> </w:t>
      </w:r>
    </w:p>
    <w:p w14:paraId="418D20AB" w14:textId="77777777" w:rsidR="005977B2" w:rsidRPr="005667C2" w:rsidRDefault="005977B2" w:rsidP="005977B2">
      <w:pPr>
        <w:rPr>
          <w:b/>
          <w:bCs/>
          <w:color w:val="000000" w:themeColor="text1"/>
        </w:rPr>
      </w:pPr>
    </w:p>
    <w:p w14:paraId="382511CE" w14:textId="0F46D225" w:rsidR="005977B2" w:rsidRPr="005667C2" w:rsidRDefault="005977B2" w:rsidP="005977B2">
      <w:pPr>
        <w:rPr>
          <w:rStyle w:val="Strong"/>
          <w:color w:val="1B1B1B"/>
          <w:shd w:val="clear" w:color="auto" w:fill="FFFFFF"/>
        </w:rPr>
      </w:pPr>
      <w:r w:rsidRPr="005667C2">
        <w:rPr>
          <w:b/>
          <w:bCs/>
          <w:color w:val="000000" w:themeColor="text1"/>
        </w:rPr>
        <w:t xml:space="preserve">Award Number: </w:t>
      </w:r>
      <w:r w:rsidR="00F3717E" w:rsidRPr="005667C2">
        <w:rPr>
          <w:rStyle w:val="Strong"/>
          <w:color w:val="1B1B1B"/>
          <w:shd w:val="clear" w:color="auto" w:fill="FFFFFF"/>
        </w:rPr>
        <w:t>1854838</w:t>
      </w:r>
    </w:p>
    <w:p w14:paraId="26A6E69F" w14:textId="198410DE" w:rsidR="00F3717E" w:rsidRPr="005667C2" w:rsidRDefault="00601A10" w:rsidP="004B46C0">
      <w:pPr>
        <w:pStyle w:val="Heading2"/>
        <w:rPr>
          <w:b w:val="0"/>
          <w:bCs w:val="0"/>
          <w:color w:val="000000" w:themeColor="text1"/>
        </w:rPr>
      </w:pPr>
      <w:r w:rsidRPr="005667C2">
        <w:rPr>
          <w:color w:val="000000" w:themeColor="text1"/>
        </w:rPr>
        <w:br w:type="page"/>
      </w:r>
    </w:p>
    <w:p w14:paraId="7ECE95BA" w14:textId="198EE6A3" w:rsidR="00C90301" w:rsidRPr="005667C2" w:rsidRDefault="0079364D" w:rsidP="00C90301">
      <w:pPr>
        <w:pStyle w:val="Heading2"/>
      </w:pPr>
      <w:bookmarkStart w:id="11" w:name="_Toc169259766"/>
      <w:r w:rsidRPr="005667C2">
        <w:lastRenderedPageBreak/>
        <w:t>Women’s Rights After War</w:t>
      </w:r>
      <w:bookmarkEnd w:id="11"/>
    </w:p>
    <w:p w14:paraId="5652FD2D" w14:textId="77777777" w:rsidR="00C90301" w:rsidRPr="005667C2" w:rsidRDefault="00C90301" w:rsidP="00C90301">
      <w:pPr>
        <w:rPr>
          <w:rStyle w:val="Strong"/>
          <w:color w:val="1B1B1B"/>
          <w:shd w:val="clear" w:color="auto" w:fill="FFFFFF"/>
        </w:rPr>
      </w:pPr>
    </w:p>
    <w:p w14:paraId="48C783E2" w14:textId="1A892189" w:rsidR="00C90301" w:rsidRPr="005667C2" w:rsidRDefault="00C90301" w:rsidP="00C90301">
      <w:pPr>
        <w:rPr>
          <w:color w:val="000000" w:themeColor="text1"/>
        </w:rPr>
      </w:pPr>
      <w:r w:rsidRPr="005667C2">
        <w:rPr>
          <w:b/>
          <w:bCs/>
          <w:color w:val="000000" w:themeColor="text1"/>
        </w:rPr>
        <w:t xml:space="preserve">Recipient Institution: </w:t>
      </w:r>
      <w:r w:rsidR="0079364D" w:rsidRPr="005667C2">
        <w:rPr>
          <w:color w:val="000000" w:themeColor="text1"/>
        </w:rPr>
        <w:t>University of Denver</w:t>
      </w:r>
      <w:r w:rsidR="0079364D" w:rsidRPr="005667C2">
        <w:rPr>
          <w:b/>
          <w:bCs/>
          <w:color w:val="000000" w:themeColor="text1"/>
        </w:rPr>
        <w:t xml:space="preserve"> </w:t>
      </w:r>
    </w:p>
    <w:p w14:paraId="291B5B75" w14:textId="77777777" w:rsidR="00C90301" w:rsidRPr="005667C2" w:rsidRDefault="00C90301" w:rsidP="00C90301">
      <w:pPr>
        <w:rPr>
          <w:b/>
          <w:bCs/>
          <w:color w:val="000000" w:themeColor="text1"/>
        </w:rPr>
      </w:pPr>
    </w:p>
    <w:p w14:paraId="19904FA1" w14:textId="457184F0" w:rsidR="00C90301" w:rsidRPr="005667C2" w:rsidRDefault="00C90301" w:rsidP="00C90301">
      <w:pPr>
        <w:rPr>
          <w:color w:val="000000" w:themeColor="text1"/>
        </w:rPr>
      </w:pPr>
      <w:r w:rsidRPr="005667C2">
        <w:rPr>
          <w:b/>
          <w:bCs/>
          <w:color w:val="000000" w:themeColor="text1"/>
        </w:rPr>
        <w:t xml:space="preserve">Project Leaders: </w:t>
      </w:r>
      <w:r w:rsidR="0079364D" w:rsidRPr="005667C2">
        <w:rPr>
          <w:color w:val="000000" w:themeColor="text1"/>
        </w:rPr>
        <w:t xml:space="preserve">Marie Berry – </w:t>
      </w:r>
      <w:hyperlink r:id="rId35" w:history="1">
        <w:r w:rsidR="0079364D" w:rsidRPr="005667C2">
          <w:rPr>
            <w:rStyle w:val="Hyperlink"/>
          </w:rPr>
          <w:t>marie.berry@du.edu</w:t>
        </w:r>
      </w:hyperlink>
      <w:r w:rsidR="0079364D" w:rsidRPr="005667C2">
        <w:rPr>
          <w:color w:val="000000" w:themeColor="text1"/>
        </w:rPr>
        <w:t xml:space="preserve"> </w:t>
      </w:r>
    </w:p>
    <w:p w14:paraId="504B88D6" w14:textId="77777777" w:rsidR="00C90301" w:rsidRPr="005667C2" w:rsidRDefault="00C90301" w:rsidP="00C90301">
      <w:pPr>
        <w:rPr>
          <w:b/>
          <w:bCs/>
          <w:color w:val="000000" w:themeColor="text1"/>
        </w:rPr>
      </w:pPr>
    </w:p>
    <w:p w14:paraId="7CCD602A" w14:textId="266C486D" w:rsidR="00C90301" w:rsidRPr="005667C2" w:rsidRDefault="00C90301" w:rsidP="00C90301">
      <w:pPr>
        <w:rPr>
          <w:color w:val="000000" w:themeColor="text1"/>
        </w:rPr>
      </w:pPr>
      <w:r w:rsidRPr="005667C2">
        <w:rPr>
          <w:b/>
          <w:bCs/>
          <w:color w:val="000000" w:themeColor="text1"/>
        </w:rPr>
        <w:t xml:space="preserve">Years for the Project: </w:t>
      </w:r>
      <w:r w:rsidR="0079364D" w:rsidRPr="005667C2">
        <w:rPr>
          <w:color w:val="000000" w:themeColor="text1"/>
        </w:rPr>
        <w:t>2019-2022</w:t>
      </w:r>
    </w:p>
    <w:p w14:paraId="6DEF3712" w14:textId="77777777" w:rsidR="00C90301" w:rsidRPr="005667C2" w:rsidRDefault="00C90301" w:rsidP="00C90301">
      <w:pPr>
        <w:rPr>
          <w:b/>
          <w:bCs/>
          <w:color w:val="000000" w:themeColor="text1"/>
        </w:rPr>
      </w:pPr>
    </w:p>
    <w:p w14:paraId="6A3852F1" w14:textId="37C72D10" w:rsidR="0079364D" w:rsidRPr="005667C2" w:rsidRDefault="00C90301" w:rsidP="0079364D">
      <w:pPr>
        <w:rPr>
          <w:color w:val="000000"/>
        </w:rPr>
      </w:pPr>
      <w:r w:rsidRPr="005667C2">
        <w:rPr>
          <w:b/>
          <w:bCs/>
          <w:color w:val="000000" w:themeColor="text1"/>
        </w:rPr>
        <w:t xml:space="preserve">Project Funding: </w:t>
      </w:r>
      <w:r w:rsidR="0079364D" w:rsidRPr="005667C2">
        <w:rPr>
          <w:color w:val="000000"/>
        </w:rPr>
        <w:t>$359,999.00</w:t>
      </w:r>
    </w:p>
    <w:p w14:paraId="3965A764" w14:textId="77777777" w:rsidR="00C90301" w:rsidRPr="005667C2" w:rsidRDefault="00C90301" w:rsidP="00C90301">
      <w:pPr>
        <w:rPr>
          <w:b/>
          <w:bCs/>
          <w:color w:val="000000" w:themeColor="text1"/>
        </w:rPr>
      </w:pPr>
    </w:p>
    <w:p w14:paraId="4D14B486" w14:textId="3AEB8B0F" w:rsidR="00C90301" w:rsidRPr="005667C2" w:rsidRDefault="00C90301" w:rsidP="00C90301">
      <w:pPr>
        <w:rPr>
          <w:color w:val="1B1B1B"/>
          <w:shd w:val="clear" w:color="auto" w:fill="FFFFFF"/>
        </w:rPr>
      </w:pPr>
      <w:r w:rsidRPr="005667C2">
        <w:rPr>
          <w:b/>
          <w:bCs/>
          <w:color w:val="000000" w:themeColor="text1"/>
        </w:rPr>
        <w:t xml:space="preserve">Publications: </w:t>
      </w:r>
      <w:r w:rsidR="0079364D" w:rsidRPr="005667C2">
        <w:rPr>
          <w:color w:val="1B1B1B"/>
          <w:shd w:val="clear" w:color="auto" w:fill="FFFFFF"/>
        </w:rPr>
        <w:t>Berry, Marie E. and Lake, Milli "Women's Rights After War: On Gender Interventions and Enduring Hierarchies" </w:t>
      </w:r>
      <w:r w:rsidR="0079364D" w:rsidRPr="005667C2">
        <w:rPr>
          <w:rStyle w:val="Emphasis"/>
          <w:color w:val="1B1B1B"/>
          <w:shd w:val="clear" w:color="auto" w:fill="FFFFFF"/>
        </w:rPr>
        <w:t>Annual review of law and social science</w:t>
      </w:r>
      <w:r w:rsidR="0079364D" w:rsidRPr="005667C2">
        <w:rPr>
          <w:color w:val="1B1B1B"/>
          <w:shd w:val="clear" w:color="auto" w:fill="FFFFFF"/>
        </w:rPr>
        <w:t> , v.17 , 2021 </w:t>
      </w:r>
      <w:hyperlink r:id="rId36" w:history="1">
        <w:r w:rsidR="0079364D" w:rsidRPr="005667C2">
          <w:rPr>
            <w:rStyle w:val="Hyperlink"/>
            <w:color w:val="3C75CF"/>
            <w:shd w:val="clear" w:color="auto" w:fill="FFFFFF"/>
          </w:rPr>
          <w:t>https://doi.org/10.1146/annurev-lawsocsci-113020-085456</w:t>
        </w:r>
      </w:hyperlink>
      <w:r w:rsidR="0079364D" w:rsidRPr="005667C2">
        <w:rPr>
          <w:color w:val="1B1B1B"/>
          <w:shd w:val="clear" w:color="auto" w:fill="FFFFFF"/>
        </w:rPr>
        <w:t> </w:t>
      </w:r>
      <w:hyperlink r:id="rId37" w:history="1">
        <w:r w:rsidR="0079364D" w:rsidRPr="005667C2">
          <w:rPr>
            <w:rStyle w:val="Hyperlink"/>
            <w:color w:val="3C75CF"/>
            <w:shd w:val="clear" w:color="auto" w:fill="FFFFFF"/>
          </w:rPr>
          <w:t>Citation Details</w:t>
        </w:r>
      </w:hyperlink>
      <w:r w:rsidR="0079364D" w:rsidRPr="005667C2">
        <w:rPr>
          <w:color w:val="1B1B1B"/>
          <w:shd w:val="clear" w:color="auto" w:fill="FFFFFF"/>
        </w:rPr>
        <w:t xml:space="preserve"> </w:t>
      </w:r>
    </w:p>
    <w:p w14:paraId="226FC5E4" w14:textId="77777777" w:rsidR="004B46C0" w:rsidRPr="005667C2" w:rsidRDefault="004B46C0" w:rsidP="00C90301">
      <w:pPr>
        <w:rPr>
          <w:color w:val="1B1B1B"/>
          <w:shd w:val="clear" w:color="auto" w:fill="FFFFFF"/>
        </w:rPr>
      </w:pPr>
    </w:p>
    <w:p w14:paraId="796293B6" w14:textId="64157E6F" w:rsidR="004B46C0" w:rsidRPr="005667C2" w:rsidRDefault="00000000" w:rsidP="00C90301">
      <w:pPr>
        <w:rPr>
          <w:color w:val="1B1B1B"/>
          <w:shd w:val="clear" w:color="auto" w:fill="FFFFFF"/>
        </w:rPr>
      </w:pPr>
      <w:hyperlink r:id="rId38" w:history="1">
        <w:r w:rsidR="004B46C0" w:rsidRPr="005667C2">
          <w:rPr>
            <w:rStyle w:val="Hyperlink"/>
            <w:shd w:val="clear" w:color="auto" w:fill="FFFFFF"/>
          </w:rPr>
          <w:t>https://www.wrawproject.org/publicationsandawards-1</w:t>
        </w:r>
      </w:hyperlink>
      <w:r w:rsidR="004B46C0" w:rsidRPr="005667C2">
        <w:rPr>
          <w:color w:val="1B1B1B"/>
          <w:shd w:val="clear" w:color="auto" w:fill="FFFFFF"/>
        </w:rPr>
        <w:t xml:space="preserve"> Additional publication page on the project website. </w:t>
      </w:r>
    </w:p>
    <w:p w14:paraId="0ACDA113" w14:textId="77777777" w:rsidR="0079364D" w:rsidRPr="005667C2" w:rsidRDefault="0079364D" w:rsidP="00C90301">
      <w:pPr>
        <w:rPr>
          <w:b/>
          <w:bCs/>
          <w:color w:val="000000" w:themeColor="text1"/>
        </w:rPr>
      </w:pPr>
    </w:p>
    <w:p w14:paraId="2E5E5AB0" w14:textId="53D29B5E" w:rsidR="00C90301" w:rsidRPr="005667C2" w:rsidRDefault="00C90301" w:rsidP="00C90301">
      <w:pPr>
        <w:rPr>
          <w:b/>
          <w:bCs/>
          <w:color w:val="000000" w:themeColor="text1"/>
        </w:rPr>
      </w:pPr>
      <w:r w:rsidRPr="005667C2">
        <w:rPr>
          <w:b/>
          <w:bCs/>
          <w:color w:val="000000" w:themeColor="text1"/>
        </w:rPr>
        <w:t xml:space="preserve">Summary of the Project: </w:t>
      </w:r>
      <w:r w:rsidR="0079364D" w:rsidRPr="005667C2">
        <w:rPr>
          <w:color w:val="000000" w:themeColor="text1"/>
          <w:shd w:val="clear" w:color="auto" w:fill="FFFFFF"/>
        </w:rPr>
        <w:t>In the wake of war, gender equality reforms have become part of a standard toolkit for recovery. International actors have championed laws and policies intended to bring about peaceful, democratic transitions that foreground women's rights. These include political gender quotas, legislative reforms criminalizing domestic violence, and programs championing women's labor market participation and socioeconomic empowerment. These reforms are essential for advancing women's rights, and yet evidence suggests that these reforms have substantial limitations. This project will advance our understanding of how to further advance women's rights and equality in the aftermath of war--vital prerequisites for security and democracy. To do so, we compare and evaluate women's rights interventions that followed war in 10 countries. The project prioritizes an innovative and important re-theorizing of what constitutes "women's empowerment," which will directly inform advocacy, policy, and legal efforts directed at securing women's rights and equality with men. The insights of the project can also be used to more effectively advance women's political and economic inclusion to secure a more durable peace after war.</w:t>
      </w:r>
      <w:r w:rsidR="0079364D" w:rsidRPr="005667C2">
        <w:rPr>
          <w:color w:val="000000" w:themeColor="text1"/>
        </w:rPr>
        <w:br/>
      </w:r>
      <w:r w:rsidR="0079364D" w:rsidRPr="005667C2">
        <w:rPr>
          <w:color w:val="000000" w:themeColor="text1"/>
        </w:rPr>
        <w:br/>
      </w:r>
      <w:r w:rsidR="0079364D" w:rsidRPr="005667C2">
        <w:rPr>
          <w:color w:val="000000" w:themeColor="text1"/>
          <w:shd w:val="clear" w:color="auto" w:fill="FFFFFF"/>
        </w:rPr>
        <w:t xml:space="preserve">Using an innovative multi-stage and multi-method research design, this project compares and evaluates women's rights reforms in 10 countries that have experienced armed conflict since 1980: Nepal, Bosnia-Herzegovina, Iraq, Uganda, Colombia, Sri Lanka, Afghanistan, Liberia, Rwanda, and the Democratic Republic of Congo. We select these cases to capture broad geographic diversity among countries that have implemented women's rights reforms during their constitutional and legal re-drafting processes that followed war. The project asks three core questions: (1) Who benefits, and why, from postwar gender reforms? (2) How does the implementation of these reforms shape social divisions, peace, and security more broadly? And finally, (3) How are differently situated women able to take advantage of the rights and empowerment opportunities presented, and how do they define the terms of their own empowerment? We examine reforms across five issue areas: family law; criminal justice; international legal frameworks; economic opportunity programs; and political representation. Using subnational quantitative data and innovative participatory research methodologies, the project will explore the conditions under which the implementation of gender reforms can </w:t>
      </w:r>
      <w:r w:rsidR="0079364D" w:rsidRPr="005667C2">
        <w:rPr>
          <w:color w:val="000000" w:themeColor="text1"/>
          <w:shd w:val="clear" w:color="auto" w:fill="FFFFFF"/>
        </w:rPr>
        <w:lastRenderedPageBreak/>
        <w:t>advance women's rights. While doing so, we also examine how such reforms can reinforce existing socio-political cleavages, aggravate conflict-era fissures, and/or serve politically expedient goals. We anticipate that these processes, which ensure that some women benefit while others remain sidelined, are detrimental to the pursuit of durable postwar peace.</w:t>
      </w:r>
    </w:p>
    <w:p w14:paraId="74C9DBE4" w14:textId="77777777" w:rsidR="00C90301" w:rsidRPr="005667C2" w:rsidRDefault="00C90301" w:rsidP="00C90301">
      <w:pPr>
        <w:rPr>
          <w:b/>
          <w:bCs/>
          <w:color w:val="000000" w:themeColor="text1"/>
        </w:rPr>
      </w:pPr>
    </w:p>
    <w:p w14:paraId="7F059E61" w14:textId="2564E3A0" w:rsidR="00C90301" w:rsidRPr="005667C2" w:rsidRDefault="00C90301" w:rsidP="00C90301">
      <w:pPr>
        <w:rPr>
          <w:color w:val="000000" w:themeColor="text1"/>
        </w:rPr>
      </w:pPr>
      <w:r w:rsidRPr="005667C2">
        <w:rPr>
          <w:b/>
          <w:bCs/>
          <w:color w:val="000000" w:themeColor="text1"/>
        </w:rPr>
        <w:t xml:space="preserve">Other Relevant information: </w:t>
      </w:r>
      <w:r w:rsidR="0079364D" w:rsidRPr="005667C2">
        <w:rPr>
          <w:color w:val="000000" w:themeColor="text1"/>
        </w:rPr>
        <w:t xml:space="preserve">Project has its own website with information. </w:t>
      </w:r>
      <w:r w:rsidR="004B46C0" w:rsidRPr="005667C2">
        <w:rPr>
          <w:color w:val="000000" w:themeColor="text1"/>
        </w:rPr>
        <w:t>Contains the project dataset and a digital archive.</w:t>
      </w:r>
      <w:r w:rsidR="004B46C0" w:rsidRPr="005667C2">
        <w:rPr>
          <w:b/>
          <w:bCs/>
          <w:color w:val="000000" w:themeColor="text1"/>
        </w:rPr>
        <w:t xml:space="preserve"> </w:t>
      </w:r>
    </w:p>
    <w:p w14:paraId="1599E674" w14:textId="77777777" w:rsidR="00C90301" w:rsidRPr="005667C2" w:rsidRDefault="00C90301" w:rsidP="00C90301">
      <w:pPr>
        <w:rPr>
          <w:b/>
          <w:bCs/>
          <w:color w:val="000000" w:themeColor="text1"/>
        </w:rPr>
      </w:pPr>
    </w:p>
    <w:p w14:paraId="4C2AA351" w14:textId="77777777" w:rsidR="00C90301" w:rsidRPr="005667C2" w:rsidRDefault="00C90301" w:rsidP="00C90301">
      <w:pPr>
        <w:rPr>
          <w:b/>
          <w:bCs/>
          <w:color w:val="000000" w:themeColor="text1"/>
        </w:rPr>
      </w:pPr>
      <w:r w:rsidRPr="005667C2">
        <w:rPr>
          <w:b/>
          <w:bCs/>
          <w:color w:val="000000" w:themeColor="text1"/>
        </w:rPr>
        <w:t xml:space="preserve">How the Project was found (search words, location, etc.): found doing a search for “gender equality” on the NSF website project page </w:t>
      </w:r>
      <w:hyperlink r:id="rId39" w:history="1">
        <w:r w:rsidRPr="005667C2">
          <w:rPr>
            <w:rStyle w:val="Hyperlink"/>
            <w:b/>
            <w:bCs/>
          </w:rPr>
          <w:t>https://www.nsf.gov/awardsearch/simpleSearchResult?queryText=%22gender+equality%22</w:t>
        </w:r>
      </w:hyperlink>
      <w:r w:rsidRPr="005667C2">
        <w:rPr>
          <w:b/>
          <w:bCs/>
          <w:color w:val="000000" w:themeColor="text1"/>
        </w:rPr>
        <w:t xml:space="preserve"> </w:t>
      </w:r>
    </w:p>
    <w:p w14:paraId="07DBCAA4" w14:textId="77777777" w:rsidR="0079364D" w:rsidRPr="005667C2" w:rsidRDefault="0079364D" w:rsidP="00C90301">
      <w:pPr>
        <w:rPr>
          <w:color w:val="000000" w:themeColor="text1"/>
        </w:rPr>
      </w:pPr>
    </w:p>
    <w:p w14:paraId="27D13900" w14:textId="14AA8BE1" w:rsidR="0079364D" w:rsidRPr="005667C2" w:rsidRDefault="0079364D" w:rsidP="00C90301">
      <w:pPr>
        <w:rPr>
          <w:color w:val="000000" w:themeColor="text1"/>
        </w:rPr>
      </w:pPr>
      <w:r w:rsidRPr="005667C2">
        <w:rPr>
          <w:color w:val="000000" w:themeColor="text1"/>
        </w:rPr>
        <w:t>Googled the PI and the title of the project and found the university website (</w:t>
      </w:r>
      <w:hyperlink r:id="rId40" w:history="1">
        <w:r w:rsidRPr="005667C2">
          <w:rPr>
            <w:rStyle w:val="Hyperlink"/>
          </w:rPr>
          <w:t>https://korbel.du.edu/sie/engagement-initiatives/inclusive-global-leadership-initiative/wraw</w:t>
        </w:r>
      </w:hyperlink>
      <w:r w:rsidRPr="005667C2">
        <w:rPr>
          <w:color w:val="000000" w:themeColor="text1"/>
        </w:rPr>
        <w:t xml:space="preserve"> ) that led me to the project website </w:t>
      </w:r>
      <w:hyperlink r:id="rId41" w:history="1">
        <w:r w:rsidRPr="005667C2">
          <w:rPr>
            <w:rStyle w:val="Hyperlink"/>
          </w:rPr>
          <w:t>https://www.wrawproject.org/</w:t>
        </w:r>
      </w:hyperlink>
      <w:r w:rsidRPr="005667C2">
        <w:rPr>
          <w:color w:val="000000" w:themeColor="text1"/>
        </w:rPr>
        <w:t xml:space="preserve"> </w:t>
      </w:r>
    </w:p>
    <w:p w14:paraId="1AC83697" w14:textId="77777777" w:rsidR="00C90301" w:rsidRPr="005667C2" w:rsidRDefault="00C90301" w:rsidP="00C90301">
      <w:pPr>
        <w:rPr>
          <w:b/>
          <w:bCs/>
          <w:color w:val="000000" w:themeColor="text1"/>
        </w:rPr>
      </w:pPr>
    </w:p>
    <w:p w14:paraId="0DE3025F" w14:textId="4AFBFDE5" w:rsidR="00C90301" w:rsidRPr="005667C2" w:rsidRDefault="00C90301" w:rsidP="00C90301">
      <w:pPr>
        <w:rPr>
          <w:b/>
          <w:bCs/>
          <w:color w:val="000000" w:themeColor="text1"/>
        </w:rPr>
      </w:pPr>
      <w:r w:rsidRPr="005667C2">
        <w:rPr>
          <w:b/>
          <w:bCs/>
          <w:color w:val="000000" w:themeColor="text1"/>
        </w:rPr>
        <w:t xml:space="preserve">Source: </w:t>
      </w:r>
      <w:hyperlink r:id="rId42" w:history="1">
        <w:r w:rsidR="0079364D" w:rsidRPr="005667C2">
          <w:rPr>
            <w:rStyle w:val="Hyperlink"/>
            <w:b/>
            <w:bCs/>
          </w:rPr>
          <w:t>https://www.nsf.gov/awardsearch/showAward?AWD_ID=1921305&amp;HistoricalAwards=false</w:t>
        </w:r>
      </w:hyperlink>
      <w:r w:rsidR="0079364D" w:rsidRPr="005667C2">
        <w:rPr>
          <w:b/>
          <w:bCs/>
          <w:color w:val="000000" w:themeColor="text1"/>
        </w:rPr>
        <w:t xml:space="preserve"> </w:t>
      </w:r>
    </w:p>
    <w:p w14:paraId="58DE9CE0" w14:textId="3DC7EB13" w:rsidR="00C90301" w:rsidRPr="005667C2" w:rsidRDefault="00000000" w:rsidP="00C90301">
      <w:pPr>
        <w:rPr>
          <w:b/>
          <w:bCs/>
          <w:color w:val="000000" w:themeColor="text1"/>
        </w:rPr>
      </w:pPr>
      <w:hyperlink r:id="rId43" w:history="1">
        <w:r w:rsidR="0079364D" w:rsidRPr="005667C2">
          <w:rPr>
            <w:rStyle w:val="Hyperlink"/>
            <w:b/>
            <w:bCs/>
          </w:rPr>
          <w:t>https://www.wrawproject.org/</w:t>
        </w:r>
      </w:hyperlink>
      <w:r w:rsidR="0079364D" w:rsidRPr="005667C2">
        <w:rPr>
          <w:b/>
          <w:bCs/>
          <w:color w:val="000000" w:themeColor="text1"/>
        </w:rPr>
        <w:t xml:space="preserve"> </w:t>
      </w:r>
    </w:p>
    <w:p w14:paraId="051AC220" w14:textId="77777777" w:rsidR="0079364D" w:rsidRPr="005667C2" w:rsidRDefault="0079364D" w:rsidP="00C90301">
      <w:pPr>
        <w:rPr>
          <w:b/>
          <w:bCs/>
          <w:color w:val="000000" w:themeColor="text1"/>
        </w:rPr>
      </w:pPr>
    </w:p>
    <w:p w14:paraId="6F351736" w14:textId="1259953A" w:rsidR="00C90301" w:rsidRPr="005667C2" w:rsidRDefault="00C90301" w:rsidP="00C90301">
      <w:pPr>
        <w:rPr>
          <w:rStyle w:val="Strong"/>
          <w:color w:val="1B1B1B"/>
          <w:shd w:val="clear" w:color="auto" w:fill="FFFFFF"/>
        </w:rPr>
      </w:pPr>
      <w:r w:rsidRPr="005667C2">
        <w:rPr>
          <w:b/>
          <w:bCs/>
          <w:color w:val="000000" w:themeColor="text1"/>
        </w:rPr>
        <w:t>Award Number:</w:t>
      </w:r>
      <w:r w:rsidRPr="005667C2">
        <w:rPr>
          <w:rStyle w:val="Strong"/>
          <w:color w:val="1B1B1B"/>
          <w:shd w:val="clear" w:color="auto" w:fill="FFFFFF"/>
        </w:rPr>
        <w:t xml:space="preserve"> </w:t>
      </w:r>
      <w:r w:rsidR="0079364D" w:rsidRPr="005667C2">
        <w:rPr>
          <w:rStyle w:val="Strong"/>
          <w:b w:val="0"/>
          <w:bCs w:val="0"/>
          <w:color w:val="1B1B1B"/>
          <w:shd w:val="clear" w:color="auto" w:fill="FFFFFF"/>
        </w:rPr>
        <w:t xml:space="preserve">1921305 </w:t>
      </w:r>
    </w:p>
    <w:p w14:paraId="552EC87F" w14:textId="2BAD0529" w:rsidR="00601A10" w:rsidRPr="005667C2" w:rsidRDefault="00C90301" w:rsidP="00706B1D">
      <w:pPr>
        <w:rPr>
          <w:b/>
          <w:bCs/>
          <w:color w:val="000000" w:themeColor="text1"/>
        </w:rPr>
      </w:pPr>
      <w:r w:rsidRPr="005667C2">
        <w:rPr>
          <w:b/>
          <w:bCs/>
          <w:color w:val="000000" w:themeColor="text1"/>
        </w:rPr>
        <w:br w:type="page"/>
      </w:r>
    </w:p>
    <w:p w14:paraId="7E5ABFF4" w14:textId="342F62AA" w:rsidR="004C1AC0" w:rsidRPr="005667C2" w:rsidRDefault="004C1AC0" w:rsidP="00736D4F">
      <w:pPr>
        <w:pStyle w:val="Heading1"/>
        <w:rPr>
          <w:rFonts w:cs="Times New Roman"/>
        </w:rPr>
      </w:pPr>
      <w:bookmarkStart w:id="12" w:name="_Toc169259767"/>
      <w:r w:rsidRPr="005667C2">
        <w:rPr>
          <w:rFonts w:cs="Times New Roman"/>
        </w:rPr>
        <w:lastRenderedPageBreak/>
        <w:t>EU Horizon 2020</w:t>
      </w:r>
      <w:r w:rsidR="00312012" w:rsidRPr="005667C2">
        <w:rPr>
          <w:rFonts w:cs="Times New Roman"/>
        </w:rPr>
        <w:t>/European Research Council</w:t>
      </w:r>
      <w:bookmarkEnd w:id="12"/>
    </w:p>
    <w:p w14:paraId="2063FAC3" w14:textId="77777777" w:rsidR="005C4C1A" w:rsidRPr="005667C2" w:rsidRDefault="005C4C1A" w:rsidP="005C4C1A"/>
    <w:p w14:paraId="1391CE9B" w14:textId="77777777" w:rsidR="00312012" w:rsidRPr="005667C2" w:rsidRDefault="00312012" w:rsidP="00061270">
      <w:pPr>
        <w:pStyle w:val="Heading2"/>
        <w:rPr>
          <w:color w:val="000000" w:themeColor="text1"/>
        </w:rPr>
      </w:pPr>
      <w:bookmarkStart w:id="13" w:name="_Toc169259768"/>
      <w:r w:rsidRPr="005667C2">
        <w:t>EU GenDem</w:t>
      </w:r>
      <w:bookmarkEnd w:id="13"/>
    </w:p>
    <w:p w14:paraId="5BAFDC22" w14:textId="77777777" w:rsidR="00312012" w:rsidRPr="005667C2" w:rsidRDefault="00312012" w:rsidP="00312012">
      <w:pPr>
        <w:rPr>
          <w:color w:val="000000" w:themeColor="text1"/>
        </w:rPr>
      </w:pPr>
      <w:r w:rsidRPr="005667C2">
        <w:rPr>
          <w:b/>
          <w:bCs/>
          <w:color w:val="000000" w:themeColor="text1"/>
        </w:rPr>
        <w:t xml:space="preserve">Coordinated by: </w:t>
      </w:r>
      <w:r w:rsidRPr="005667C2">
        <w:rPr>
          <w:color w:val="000000" w:themeColor="text1"/>
        </w:rPr>
        <w:t xml:space="preserve">Helsingin Yliopisto </w:t>
      </w:r>
    </w:p>
    <w:p w14:paraId="049CFDAA" w14:textId="77777777" w:rsidR="00312012" w:rsidRPr="005667C2" w:rsidRDefault="00312012" w:rsidP="00312012">
      <w:pPr>
        <w:rPr>
          <w:b/>
          <w:bCs/>
          <w:color w:val="000000" w:themeColor="text1"/>
        </w:rPr>
      </w:pPr>
    </w:p>
    <w:p w14:paraId="15BC1929" w14:textId="77777777" w:rsidR="00312012" w:rsidRPr="005667C2" w:rsidRDefault="00312012" w:rsidP="00312012">
      <w:pPr>
        <w:rPr>
          <w:b/>
          <w:bCs/>
          <w:color w:val="000000" w:themeColor="text1"/>
        </w:rPr>
      </w:pPr>
      <w:r w:rsidRPr="005667C2">
        <w:rPr>
          <w:b/>
          <w:bCs/>
          <w:color w:val="000000" w:themeColor="text1"/>
        </w:rPr>
        <w:t xml:space="preserve">Project Leaders: </w:t>
      </w:r>
      <w:hyperlink r:id="rId44" w:history="1">
        <w:r w:rsidRPr="005667C2">
          <w:rPr>
            <w:rStyle w:val="Hyperlink"/>
            <w:b/>
            <w:bCs/>
          </w:rPr>
          <w:t>https://blogs.helsinki.fi/eugendem-project/about-us/</w:t>
        </w:r>
      </w:hyperlink>
      <w:r w:rsidRPr="005667C2">
        <w:rPr>
          <w:b/>
          <w:bCs/>
          <w:color w:val="000000" w:themeColor="text1"/>
        </w:rPr>
        <w:t xml:space="preserve"> </w:t>
      </w:r>
    </w:p>
    <w:p w14:paraId="6C1DE86C" w14:textId="77777777" w:rsidR="00312012" w:rsidRPr="005667C2" w:rsidRDefault="00312012" w:rsidP="00312012">
      <w:pPr>
        <w:pStyle w:val="ListParagraph"/>
        <w:numPr>
          <w:ilvl w:val="0"/>
          <w:numId w:val="2"/>
        </w:numPr>
        <w:rPr>
          <w:b/>
          <w:bCs/>
          <w:color w:val="000000" w:themeColor="text1"/>
        </w:rPr>
      </w:pPr>
      <w:r w:rsidRPr="005667C2">
        <w:rPr>
          <w:color w:val="000000" w:themeColor="text1"/>
        </w:rPr>
        <w:t xml:space="preserve">Johanna Kantola – </w:t>
      </w:r>
      <w:hyperlink r:id="rId45" w:history="1">
        <w:r w:rsidRPr="005667C2">
          <w:rPr>
            <w:rStyle w:val="Hyperlink"/>
          </w:rPr>
          <w:t>johanna.kantola@helsinki.fi</w:t>
        </w:r>
      </w:hyperlink>
    </w:p>
    <w:p w14:paraId="526A6FB8" w14:textId="77777777" w:rsidR="00312012" w:rsidRPr="005667C2" w:rsidRDefault="00312012" w:rsidP="00312012">
      <w:pPr>
        <w:rPr>
          <w:b/>
          <w:bCs/>
          <w:color w:val="000000" w:themeColor="text1"/>
        </w:rPr>
      </w:pPr>
    </w:p>
    <w:p w14:paraId="584CC2AE" w14:textId="77777777" w:rsidR="00312012" w:rsidRPr="005667C2" w:rsidRDefault="00312012" w:rsidP="00312012">
      <w:pPr>
        <w:rPr>
          <w:color w:val="000000" w:themeColor="text1"/>
        </w:rPr>
      </w:pPr>
      <w:r w:rsidRPr="005667C2">
        <w:rPr>
          <w:b/>
          <w:bCs/>
          <w:color w:val="000000" w:themeColor="text1"/>
        </w:rPr>
        <w:t xml:space="preserve">Years for the Project: </w:t>
      </w:r>
      <w:r w:rsidRPr="005667C2">
        <w:rPr>
          <w:color w:val="000000" w:themeColor="text1"/>
        </w:rPr>
        <w:t xml:space="preserve"> 2018-2023</w:t>
      </w:r>
    </w:p>
    <w:p w14:paraId="13D56913" w14:textId="77777777" w:rsidR="00312012" w:rsidRPr="005667C2" w:rsidRDefault="00312012" w:rsidP="00312012">
      <w:pPr>
        <w:rPr>
          <w:color w:val="000000" w:themeColor="text1"/>
        </w:rPr>
      </w:pPr>
      <w:r w:rsidRPr="005667C2">
        <w:rPr>
          <w:color w:val="000000" w:themeColor="text1"/>
        </w:rPr>
        <w:t>2018-2022 – under Tampere University</w:t>
      </w:r>
    </w:p>
    <w:p w14:paraId="7D2CCBE6" w14:textId="77777777" w:rsidR="00312012" w:rsidRPr="005667C2" w:rsidRDefault="00312012" w:rsidP="00312012">
      <w:pPr>
        <w:rPr>
          <w:color w:val="000000" w:themeColor="text1"/>
        </w:rPr>
      </w:pPr>
      <w:r w:rsidRPr="005667C2">
        <w:rPr>
          <w:color w:val="000000" w:themeColor="text1"/>
        </w:rPr>
        <w:t>2023 – moved to University of Helsinki</w:t>
      </w:r>
    </w:p>
    <w:p w14:paraId="3A973A21" w14:textId="77777777" w:rsidR="00312012" w:rsidRPr="005667C2" w:rsidRDefault="00312012" w:rsidP="00312012">
      <w:pPr>
        <w:rPr>
          <w:b/>
          <w:bCs/>
          <w:color w:val="000000" w:themeColor="text1"/>
        </w:rPr>
      </w:pPr>
    </w:p>
    <w:p w14:paraId="569DDC54" w14:textId="77777777" w:rsidR="00312012" w:rsidRPr="005667C2" w:rsidRDefault="00312012" w:rsidP="00312012">
      <w:pPr>
        <w:rPr>
          <w:b/>
          <w:bCs/>
          <w:color w:val="000000" w:themeColor="text1"/>
        </w:rPr>
      </w:pPr>
      <w:r w:rsidRPr="005667C2">
        <w:rPr>
          <w:b/>
          <w:bCs/>
          <w:color w:val="000000" w:themeColor="text1"/>
        </w:rPr>
        <w:t xml:space="preserve">Project Funding: </w:t>
      </w:r>
      <w:r w:rsidRPr="005667C2">
        <w:rPr>
          <w:color w:val="333333"/>
          <w:shd w:val="clear" w:color="auto" w:fill="FAFAFA"/>
        </w:rPr>
        <w:t>€ 1 976 482,00</w:t>
      </w:r>
    </w:p>
    <w:p w14:paraId="011A6247" w14:textId="77777777" w:rsidR="00312012" w:rsidRPr="005667C2" w:rsidRDefault="00312012" w:rsidP="00312012">
      <w:pPr>
        <w:rPr>
          <w:b/>
          <w:bCs/>
          <w:color w:val="000000" w:themeColor="text1"/>
        </w:rPr>
      </w:pPr>
    </w:p>
    <w:p w14:paraId="6C38F683" w14:textId="77777777" w:rsidR="00312012" w:rsidRPr="005667C2" w:rsidRDefault="00312012" w:rsidP="00312012">
      <w:pPr>
        <w:rPr>
          <w:color w:val="000000" w:themeColor="text1"/>
        </w:rPr>
      </w:pPr>
      <w:r w:rsidRPr="005667C2">
        <w:rPr>
          <w:b/>
          <w:bCs/>
          <w:color w:val="000000" w:themeColor="text1"/>
        </w:rPr>
        <w:t xml:space="preserve">Publications: </w:t>
      </w:r>
      <w:hyperlink r:id="rId46" w:history="1">
        <w:r w:rsidRPr="005667C2">
          <w:rPr>
            <w:rStyle w:val="Hyperlink"/>
          </w:rPr>
          <w:t>https://blogs.helsinki.fi/eugendem-project/publications/</w:t>
        </w:r>
      </w:hyperlink>
      <w:r w:rsidRPr="005667C2">
        <w:rPr>
          <w:b/>
          <w:bCs/>
          <w:color w:val="000000" w:themeColor="text1"/>
        </w:rPr>
        <w:t xml:space="preserve">  </w:t>
      </w:r>
      <w:r w:rsidRPr="005667C2">
        <w:rPr>
          <w:color w:val="000000" w:themeColor="text1"/>
        </w:rPr>
        <w:t xml:space="preserve">- 70 Scientific publications so far ranging from books, special issues, and articles. </w:t>
      </w:r>
    </w:p>
    <w:p w14:paraId="6055ECAF" w14:textId="77777777" w:rsidR="00312012" w:rsidRPr="005667C2" w:rsidRDefault="00312012" w:rsidP="00312012">
      <w:pPr>
        <w:rPr>
          <w:b/>
          <w:bCs/>
          <w:color w:val="000000" w:themeColor="text1"/>
        </w:rPr>
      </w:pPr>
    </w:p>
    <w:p w14:paraId="5B65ECEF" w14:textId="77777777" w:rsidR="00312012" w:rsidRPr="005667C2" w:rsidRDefault="00312012" w:rsidP="00312012">
      <w:pPr>
        <w:rPr>
          <w:b/>
          <w:bCs/>
          <w:color w:val="000000" w:themeColor="text1"/>
        </w:rPr>
      </w:pPr>
      <w:r w:rsidRPr="005667C2">
        <w:rPr>
          <w:b/>
          <w:bCs/>
          <w:color w:val="000000" w:themeColor="text1"/>
        </w:rPr>
        <w:t xml:space="preserve">Summary of the Project: </w:t>
      </w:r>
      <w:r w:rsidRPr="005667C2">
        <w:rPr>
          <w:color w:val="000000" w:themeColor="text1"/>
        </w:rPr>
        <w:t xml:space="preserve">The European Research Council (ERC) funded research project “Gender, party politics and democracy in Europe: A study of European Parliament’s party groups” (EUGenDem) provides a systematic analysis of the gendered policies and practices of the political groups in the European Parliament (EP). </w:t>
      </w:r>
      <w:r w:rsidRPr="005667C2">
        <w:rPr>
          <w:color w:val="000000" w:themeColor="text1"/>
          <w:shd w:val="clear" w:color="auto" w:fill="FFFFFF"/>
        </w:rPr>
        <w:t>Given the crucial importance of European Parliament’s party groups to democratic representation in the European Union, it is surprising that there is limited empirical and theoretical understanding that relates to how they conceive of gender, gender hierarchies and gendered relations, or how they seek to address gender inequalities. Nor do we know what the conditions are for increasing a gender equal democracy in the EU in the face of the current political context shaped by political crises. This project aims to provide a systematic analysis of the gendered policies and practices of European party politics. The research comprises a comparative study of the eight European Parliament (EP) party groups and generates empirical findings about the significance of gender in the current party political transformations in Europe.</w:t>
      </w:r>
    </w:p>
    <w:p w14:paraId="703F7439" w14:textId="77777777" w:rsidR="00312012" w:rsidRPr="005667C2" w:rsidRDefault="00312012" w:rsidP="00312012">
      <w:pPr>
        <w:rPr>
          <w:b/>
          <w:bCs/>
          <w:color w:val="000000" w:themeColor="text1"/>
        </w:rPr>
      </w:pPr>
    </w:p>
    <w:p w14:paraId="4D5AA205" w14:textId="77777777" w:rsidR="00312012" w:rsidRPr="005667C2" w:rsidRDefault="00312012" w:rsidP="00312012">
      <w:pPr>
        <w:rPr>
          <w:color w:val="000000" w:themeColor="text1"/>
        </w:rPr>
      </w:pPr>
      <w:r w:rsidRPr="005667C2">
        <w:rPr>
          <w:b/>
          <w:bCs/>
          <w:color w:val="000000" w:themeColor="text1"/>
        </w:rPr>
        <w:t xml:space="preserve">Other Relevant information: </w:t>
      </w:r>
      <w:r w:rsidRPr="005667C2">
        <w:rPr>
          <w:color w:val="000000" w:themeColor="text1"/>
        </w:rPr>
        <w:t xml:space="preserve">Project closed July 2023. </w:t>
      </w:r>
    </w:p>
    <w:p w14:paraId="290688A3" w14:textId="77777777" w:rsidR="00312012" w:rsidRPr="005667C2" w:rsidRDefault="00312012" w:rsidP="00312012">
      <w:pPr>
        <w:rPr>
          <w:b/>
          <w:bCs/>
          <w:color w:val="000000" w:themeColor="text1"/>
        </w:rPr>
      </w:pPr>
    </w:p>
    <w:p w14:paraId="7AB4A17D" w14:textId="77777777" w:rsidR="00312012" w:rsidRPr="005667C2" w:rsidRDefault="00312012" w:rsidP="00312012">
      <w:pPr>
        <w:rPr>
          <w:color w:val="000000" w:themeColor="text1"/>
        </w:rPr>
      </w:pPr>
      <w:r w:rsidRPr="005667C2">
        <w:rPr>
          <w:b/>
          <w:bCs/>
          <w:color w:val="000000" w:themeColor="text1"/>
        </w:rPr>
        <w:t xml:space="preserve">Key Words Associated with the Project: </w:t>
      </w:r>
      <w:r w:rsidRPr="005667C2">
        <w:rPr>
          <w:color w:val="000000" w:themeColor="text1"/>
        </w:rPr>
        <w:t xml:space="preserve">gender, party politics, institutions, representation, gender justice, democracy. </w:t>
      </w:r>
    </w:p>
    <w:p w14:paraId="7EA4352A" w14:textId="77777777" w:rsidR="00312012" w:rsidRPr="005667C2" w:rsidRDefault="00312012" w:rsidP="00312012">
      <w:pPr>
        <w:rPr>
          <w:b/>
          <w:bCs/>
          <w:color w:val="000000" w:themeColor="text1"/>
        </w:rPr>
      </w:pPr>
    </w:p>
    <w:p w14:paraId="7C9876BA" w14:textId="77777777" w:rsidR="00312012" w:rsidRPr="005667C2" w:rsidRDefault="00312012" w:rsidP="00312012">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a twitter search. Looking for gender research groups on twitter, searched “gender and politics” in the search bar and scrolled through the people/accounts. </w:t>
      </w:r>
    </w:p>
    <w:p w14:paraId="000FC21F" w14:textId="77777777" w:rsidR="00312012" w:rsidRPr="005667C2" w:rsidRDefault="00312012" w:rsidP="00312012">
      <w:pPr>
        <w:rPr>
          <w:color w:val="000000" w:themeColor="text1"/>
        </w:rPr>
      </w:pPr>
      <w:r w:rsidRPr="005667C2">
        <w:rPr>
          <w:color w:val="000000" w:themeColor="text1"/>
        </w:rPr>
        <w:t>Also googled the name of the project itself : EUGENDEM</w:t>
      </w:r>
    </w:p>
    <w:p w14:paraId="7796DF2C" w14:textId="77777777" w:rsidR="00312012" w:rsidRPr="005667C2" w:rsidRDefault="00312012" w:rsidP="00312012">
      <w:pPr>
        <w:rPr>
          <w:b/>
          <w:bCs/>
          <w:color w:val="000000" w:themeColor="text1"/>
        </w:rPr>
      </w:pPr>
      <w:r w:rsidRPr="005667C2">
        <w:rPr>
          <w:color w:val="000000" w:themeColor="text1"/>
        </w:rPr>
        <w:t xml:space="preserve">To locate the grant details I searched ERC EUGENDEM </w:t>
      </w:r>
    </w:p>
    <w:p w14:paraId="71FC98DD" w14:textId="77777777" w:rsidR="00312012" w:rsidRPr="005667C2" w:rsidRDefault="00312012" w:rsidP="00312012">
      <w:pPr>
        <w:rPr>
          <w:b/>
          <w:bCs/>
          <w:color w:val="000000" w:themeColor="text1"/>
        </w:rPr>
      </w:pPr>
    </w:p>
    <w:p w14:paraId="028143E9" w14:textId="77777777" w:rsidR="00312012" w:rsidRPr="005667C2" w:rsidRDefault="00312012" w:rsidP="00312012">
      <w:pPr>
        <w:rPr>
          <w:b/>
          <w:bCs/>
          <w:color w:val="000000" w:themeColor="text1"/>
        </w:rPr>
      </w:pPr>
      <w:r w:rsidRPr="005667C2">
        <w:rPr>
          <w:b/>
          <w:bCs/>
          <w:color w:val="000000" w:themeColor="text1"/>
        </w:rPr>
        <w:t xml:space="preserve">Source: </w:t>
      </w:r>
      <w:hyperlink r:id="rId47" w:history="1">
        <w:r w:rsidRPr="005667C2">
          <w:rPr>
            <w:rStyle w:val="Hyperlink"/>
          </w:rPr>
          <w:t>https://blogs.helsinki.fi/eugendem-project/</w:t>
        </w:r>
      </w:hyperlink>
      <w:r w:rsidRPr="005667C2">
        <w:rPr>
          <w:color w:val="000000" w:themeColor="text1"/>
        </w:rPr>
        <w:t xml:space="preserve"> </w:t>
      </w:r>
    </w:p>
    <w:p w14:paraId="3416EB3B" w14:textId="77777777" w:rsidR="00312012" w:rsidRPr="005667C2" w:rsidRDefault="00312012" w:rsidP="00312012">
      <w:pPr>
        <w:rPr>
          <w:color w:val="000000" w:themeColor="text1"/>
        </w:rPr>
      </w:pPr>
      <w:r w:rsidRPr="005667C2">
        <w:rPr>
          <w:b/>
          <w:bCs/>
          <w:color w:val="000000" w:themeColor="text1"/>
        </w:rPr>
        <w:t xml:space="preserve"> </w:t>
      </w:r>
      <w:hyperlink r:id="rId48" w:history="1">
        <w:r w:rsidRPr="005667C2">
          <w:rPr>
            <w:rStyle w:val="Hyperlink"/>
          </w:rPr>
          <w:t>https://projects.tuni.fi/eugendem/</w:t>
        </w:r>
      </w:hyperlink>
      <w:r w:rsidRPr="005667C2">
        <w:rPr>
          <w:color w:val="000000" w:themeColor="text1"/>
        </w:rPr>
        <w:t xml:space="preserve"> </w:t>
      </w:r>
    </w:p>
    <w:p w14:paraId="6E4B0901" w14:textId="77777777" w:rsidR="00312012" w:rsidRPr="005667C2" w:rsidRDefault="00000000" w:rsidP="00312012">
      <w:pPr>
        <w:rPr>
          <w:color w:val="000000" w:themeColor="text1"/>
        </w:rPr>
      </w:pPr>
      <w:hyperlink r:id="rId49" w:history="1">
        <w:r w:rsidR="00312012" w:rsidRPr="005667C2">
          <w:rPr>
            <w:rStyle w:val="Hyperlink"/>
          </w:rPr>
          <w:t>https://cordis.europa.eu/project/id/771676</w:t>
        </w:r>
      </w:hyperlink>
      <w:r w:rsidR="00312012" w:rsidRPr="005667C2">
        <w:rPr>
          <w:color w:val="000000" w:themeColor="text1"/>
        </w:rPr>
        <w:t xml:space="preserve"> </w:t>
      </w:r>
    </w:p>
    <w:p w14:paraId="4FA562A6" w14:textId="77777777" w:rsidR="00312012" w:rsidRPr="005667C2" w:rsidRDefault="00312012" w:rsidP="00312012">
      <w:pPr>
        <w:rPr>
          <w:b/>
          <w:bCs/>
          <w:color w:val="000000" w:themeColor="text1"/>
        </w:rPr>
      </w:pPr>
    </w:p>
    <w:p w14:paraId="0C7B554E" w14:textId="046BC001" w:rsidR="00312012" w:rsidRPr="005667C2" w:rsidRDefault="00312012">
      <w:pPr>
        <w:rPr>
          <w:rStyle w:val="Heading1Char"/>
          <w:rFonts w:eastAsia="Times New Roman" w:cs="Times New Roman"/>
          <w:b w:val="0"/>
          <w:bCs w:val="0"/>
          <w:sz w:val="24"/>
          <w:szCs w:val="24"/>
          <w:u w:val="none"/>
        </w:rPr>
      </w:pPr>
      <w:r w:rsidRPr="005667C2">
        <w:rPr>
          <w:b/>
          <w:bCs/>
          <w:color w:val="000000" w:themeColor="text1"/>
        </w:rPr>
        <w:lastRenderedPageBreak/>
        <w:t xml:space="preserve">DOI: </w:t>
      </w:r>
      <w:hyperlink r:id="rId50" w:tgtFrame="_blank" w:history="1">
        <w:r w:rsidRPr="005667C2">
          <w:rPr>
            <w:rStyle w:val="Hyperlink"/>
            <w:color w:val="00387B"/>
            <w:bdr w:val="none" w:sz="0" w:space="0" w:color="auto" w:frame="1"/>
            <w:shd w:val="clear" w:color="auto" w:fill="FAFAFA"/>
          </w:rPr>
          <w:t>10.3030/771676</w:t>
        </w:r>
      </w:hyperlink>
      <w:r w:rsidRPr="005667C2">
        <w:t xml:space="preserve"> </w:t>
      </w:r>
    </w:p>
    <w:p w14:paraId="40D496C0" w14:textId="5293D5BB" w:rsidR="00DA4B95" w:rsidRPr="005667C2" w:rsidRDefault="00DA4B95" w:rsidP="00061270">
      <w:pPr>
        <w:pStyle w:val="Heading2"/>
      </w:pPr>
      <w:bookmarkStart w:id="14" w:name="_Toc169259769"/>
      <w:r w:rsidRPr="005667C2">
        <w:rPr>
          <w:rStyle w:val="Heading1Char"/>
          <w:rFonts w:cs="Times New Roman"/>
          <w:color w:val="2F5496" w:themeColor="accent1" w:themeShade="BF"/>
          <w:sz w:val="24"/>
          <w:szCs w:val="24"/>
          <w:u w:val="none"/>
        </w:rPr>
        <w:t>INSPIRE – European Centre of Excellence on Inclusive Gender Equality in Research &amp; Innovation: Creating Knowledge &amp; Engaging in Collaborative Action</w:t>
      </w:r>
      <w:bookmarkEnd w:id="14"/>
    </w:p>
    <w:p w14:paraId="36A80ED4" w14:textId="77777777" w:rsidR="00DA4B95" w:rsidRPr="005667C2" w:rsidRDefault="00DA4B95" w:rsidP="00DA4B95">
      <w:pPr>
        <w:rPr>
          <w:b/>
          <w:bCs/>
          <w:color w:val="000000" w:themeColor="text1"/>
        </w:rPr>
      </w:pPr>
    </w:p>
    <w:p w14:paraId="684DB501" w14:textId="77777777" w:rsidR="00DA4B95" w:rsidRPr="005667C2" w:rsidRDefault="00DA4B95" w:rsidP="00DA4B95">
      <w:pPr>
        <w:rPr>
          <w:color w:val="000000" w:themeColor="text1"/>
        </w:rPr>
      </w:pPr>
      <w:r w:rsidRPr="005667C2">
        <w:rPr>
          <w:b/>
          <w:bCs/>
          <w:color w:val="000000" w:themeColor="text1"/>
        </w:rPr>
        <w:t xml:space="preserve">Coordinated by: </w:t>
      </w:r>
      <w:r w:rsidRPr="005667C2">
        <w:rPr>
          <w:color w:val="000000" w:themeColor="text1"/>
        </w:rPr>
        <w:t>Fundacio per a la Universitat Oberta de Catalunya</w:t>
      </w:r>
    </w:p>
    <w:p w14:paraId="0825C6FA" w14:textId="77777777" w:rsidR="00DA4B95" w:rsidRPr="005667C2" w:rsidRDefault="00DA4B95" w:rsidP="00DA4B95">
      <w:pPr>
        <w:rPr>
          <w:b/>
          <w:bCs/>
          <w:color w:val="000000" w:themeColor="text1"/>
        </w:rPr>
      </w:pPr>
    </w:p>
    <w:p w14:paraId="2C4F0F9B" w14:textId="77777777" w:rsidR="00DA4B95" w:rsidRPr="005667C2" w:rsidRDefault="00DA4B95" w:rsidP="00DA4B95">
      <w:pPr>
        <w:rPr>
          <w:color w:val="000000" w:themeColor="text1"/>
        </w:rPr>
      </w:pPr>
      <w:r w:rsidRPr="005667C2">
        <w:rPr>
          <w:b/>
          <w:bCs/>
          <w:color w:val="000000" w:themeColor="text1"/>
        </w:rPr>
        <w:t>Project Leaders:</w:t>
      </w:r>
      <w:r w:rsidRPr="005667C2">
        <w:rPr>
          <w:color w:val="000000" w:themeColor="text1"/>
        </w:rPr>
        <w:t xml:space="preserve"> Rachel Louise Falmen – rpalmen@uoc.edu</w:t>
      </w:r>
    </w:p>
    <w:p w14:paraId="70167C48" w14:textId="77777777" w:rsidR="00DA4B95" w:rsidRPr="005667C2" w:rsidRDefault="00DA4B95" w:rsidP="00DA4B95">
      <w:pPr>
        <w:rPr>
          <w:b/>
          <w:bCs/>
          <w:color w:val="000000" w:themeColor="text1"/>
        </w:rPr>
      </w:pPr>
    </w:p>
    <w:p w14:paraId="29AAC13B" w14:textId="77777777" w:rsidR="00DA4B95" w:rsidRPr="005667C2" w:rsidRDefault="00DA4B95" w:rsidP="00DA4B95">
      <w:pPr>
        <w:rPr>
          <w:b/>
          <w:bCs/>
          <w:color w:val="000000" w:themeColor="text1"/>
        </w:rPr>
      </w:pPr>
      <w:r w:rsidRPr="005667C2">
        <w:rPr>
          <w:b/>
          <w:bCs/>
          <w:color w:val="000000" w:themeColor="text1"/>
        </w:rPr>
        <w:t>Years for the Project: 2022-2026</w:t>
      </w:r>
    </w:p>
    <w:p w14:paraId="16C3BDA4" w14:textId="77777777" w:rsidR="00DA4B95" w:rsidRPr="005667C2" w:rsidRDefault="00DA4B95" w:rsidP="00DA4B95">
      <w:pPr>
        <w:rPr>
          <w:b/>
          <w:bCs/>
          <w:color w:val="000000" w:themeColor="text1"/>
        </w:rPr>
      </w:pPr>
    </w:p>
    <w:p w14:paraId="6E4F01CF" w14:textId="77777777" w:rsidR="00DA4B95" w:rsidRPr="005667C2" w:rsidRDefault="00DA4B95" w:rsidP="00DA4B95">
      <w:pPr>
        <w:rPr>
          <w:color w:val="000000" w:themeColor="text1"/>
          <w:shd w:val="clear" w:color="auto" w:fill="FAFAFA"/>
        </w:rPr>
      </w:pPr>
      <w:r w:rsidRPr="005667C2">
        <w:rPr>
          <w:b/>
          <w:bCs/>
          <w:color w:val="000000" w:themeColor="text1"/>
        </w:rPr>
        <w:t>Project Funding:</w:t>
      </w:r>
      <w:r w:rsidRPr="005667C2">
        <w:rPr>
          <w:color w:val="000000" w:themeColor="text1"/>
          <w:shd w:val="clear" w:color="auto" w:fill="FAFAFA"/>
        </w:rPr>
        <w:t xml:space="preserve"> € 4 996 761,25</w:t>
      </w:r>
    </w:p>
    <w:p w14:paraId="68055C1B" w14:textId="77777777" w:rsidR="00DA4B95" w:rsidRPr="005667C2" w:rsidRDefault="00DA4B95" w:rsidP="00DA4B95">
      <w:pPr>
        <w:rPr>
          <w:color w:val="000000" w:themeColor="text1"/>
        </w:rPr>
      </w:pPr>
      <w:r w:rsidRPr="005667C2">
        <w:rPr>
          <w:b/>
          <w:bCs/>
          <w:color w:val="000000" w:themeColor="text1"/>
        </w:rPr>
        <w:t xml:space="preserve">Funded under: </w:t>
      </w:r>
      <w:r w:rsidRPr="005667C2">
        <w:rPr>
          <w:color w:val="000000" w:themeColor="text1"/>
        </w:rPr>
        <w:t xml:space="preserve">Reforming and Enhancing the European R&amp;I system. </w:t>
      </w:r>
    </w:p>
    <w:p w14:paraId="30AB6608" w14:textId="77777777" w:rsidR="00DA4B95" w:rsidRPr="005667C2" w:rsidRDefault="00DA4B95" w:rsidP="00DA4B95">
      <w:pPr>
        <w:rPr>
          <w:b/>
          <w:bCs/>
          <w:color w:val="000000" w:themeColor="text1"/>
        </w:rPr>
      </w:pPr>
    </w:p>
    <w:p w14:paraId="3A75FBCD" w14:textId="77777777" w:rsidR="00DA4B95" w:rsidRPr="005667C2" w:rsidRDefault="00DA4B95" w:rsidP="00DA4B95">
      <w:pPr>
        <w:rPr>
          <w:color w:val="000000" w:themeColor="text1"/>
        </w:rPr>
      </w:pPr>
      <w:r w:rsidRPr="005667C2">
        <w:rPr>
          <w:b/>
          <w:bCs/>
          <w:color w:val="000000" w:themeColor="text1"/>
        </w:rPr>
        <w:t xml:space="preserve">Publications: </w:t>
      </w:r>
      <w:hyperlink r:id="rId51" w:history="1">
        <w:r w:rsidRPr="005667C2">
          <w:rPr>
            <w:rStyle w:val="Hyperlink"/>
            <w:b/>
            <w:bCs/>
          </w:rPr>
          <w:t>https://www.inspirequality.eu/knowledge</w:t>
        </w:r>
      </w:hyperlink>
      <w:r w:rsidRPr="005667C2">
        <w:rPr>
          <w:b/>
          <w:bCs/>
          <w:color w:val="000000" w:themeColor="text1"/>
        </w:rPr>
        <w:t xml:space="preserve"> - </w:t>
      </w:r>
      <w:r w:rsidRPr="005667C2">
        <w:rPr>
          <w:color w:val="000000" w:themeColor="text1"/>
        </w:rPr>
        <w:t xml:space="preserve">They don’t have any specific publications listed. On their Knowledge, Support, and Policy pages they discuss the resources they offer which lean towards tool kits and other resources to help people implementing policy. They have a website listed </w:t>
      </w:r>
      <w:hyperlink r:id="rId52" w:history="1">
        <w:r w:rsidRPr="005667C2">
          <w:rPr>
            <w:rStyle w:val="Hyperlink"/>
          </w:rPr>
          <w:t>https://geam.act-on-gender.eu/</w:t>
        </w:r>
      </w:hyperlink>
      <w:r w:rsidRPr="005667C2">
        <w:rPr>
          <w:color w:val="000000" w:themeColor="text1"/>
        </w:rPr>
        <w:t xml:space="preserve"> that is a tool to audit and monitor gender equality in academic organizations. </w:t>
      </w:r>
    </w:p>
    <w:p w14:paraId="5B49B878" w14:textId="77777777" w:rsidR="00DA4B95" w:rsidRPr="005667C2" w:rsidRDefault="00DA4B95" w:rsidP="00DA4B95">
      <w:pPr>
        <w:rPr>
          <w:b/>
          <w:bCs/>
          <w:color w:val="000000" w:themeColor="text1"/>
        </w:rPr>
      </w:pPr>
    </w:p>
    <w:p w14:paraId="3636BAFF" w14:textId="77777777" w:rsidR="00DA4B95" w:rsidRPr="005667C2" w:rsidRDefault="00DA4B95" w:rsidP="00DA4B95">
      <w:pPr>
        <w:rPr>
          <w:b/>
          <w:bCs/>
          <w:color w:val="000000" w:themeColor="text1"/>
        </w:rPr>
      </w:pPr>
      <w:r w:rsidRPr="005667C2">
        <w:rPr>
          <w:b/>
          <w:bCs/>
          <w:color w:val="000000" w:themeColor="text1"/>
        </w:rPr>
        <w:t xml:space="preserve">Summary of the Project: </w:t>
      </w:r>
      <w:r w:rsidRPr="005667C2">
        <w:rPr>
          <w:color w:val="000000" w:themeColor="text1"/>
          <w:shd w:val="clear" w:color="auto" w:fill="FFFFFF"/>
        </w:rPr>
        <w:t>INSPIRE is Europe's Centre of Excellence on inclusive gender equality in research and innovation. It brings together cutting-edge knowledge, ambitious policy approaches, and innovative practices to provide a gateway for scholars, equality experts, practitioners and trainers to connect and share resources, as well as co-create new ones. INSPIRE's ambitious research programme develops new, relevant indicators for inclusive GEP development, conducts a GEP monitoring survey throughout Europe whilst identifies the conditions necessary for GEP impact. It fills key knowledge gaps on intersectionality, whilst building up the evidence base on promising practices in gendered regional innovation policy.</w:t>
      </w:r>
    </w:p>
    <w:p w14:paraId="6CB09596" w14:textId="77777777" w:rsidR="00DA4B95" w:rsidRPr="005667C2" w:rsidRDefault="00DA4B95" w:rsidP="00DA4B95">
      <w:pPr>
        <w:rPr>
          <w:b/>
          <w:bCs/>
          <w:color w:val="000000" w:themeColor="text1"/>
        </w:rPr>
      </w:pPr>
    </w:p>
    <w:p w14:paraId="4D678A3C" w14:textId="77777777" w:rsidR="00DA4B95" w:rsidRPr="005667C2" w:rsidRDefault="00DA4B95" w:rsidP="00DA4B95">
      <w:pPr>
        <w:rPr>
          <w:b/>
          <w:bCs/>
          <w:color w:val="000000" w:themeColor="text1"/>
        </w:rPr>
      </w:pPr>
      <w:r w:rsidRPr="005667C2">
        <w:rPr>
          <w:b/>
          <w:bCs/>
          <w:color w:val="000000" w:themeColor="text1"/>
        </w:rPr>
        <w:t xml:space="preserve">Other Relevant information: </w:t>
      </w:r>
      <w:r w:rsidRPr="005667C2">
        <w:rPr>
          <w:color w:val="000000" w:themeColor="text1"/>
        </w:rPr>
        <w:t>is presented as being a knowledge hub or center for EU member states, organizations, and others to engage with.</w:t>
      </w:r>
    </w:p>
    <w:p w14:paraId="182F0B9F" w14:textId="77777777" w:rsidR="00DA4B95" w:rsidRPr="005667C2" w:rsidRDefault="00DA4B95" w:rsidP="00DA4B95">
      <w:pPr>
        <w:rPr>
          <w:b/>
          <w:bCs/>
          <w:color w:val="000000" w:themeColor="text1"/>
        </w:rPr>
      </w:pPr>
    </w:p>
    <w:p w14:paraId="5FDD94D9" w14:textId="77777777" w:rsidR="00DA4B95" w:rsidRPr="005667C2" w:rsidRDefault="00DA4B95" w:rsidP="00DA4B95">
      <w:pPr>
        <w:rPr>
          <w:b/>
          <w:bCs/>
          <w:color w:val="000000" w:themeColor="text1"/>
        </w:rPr>
      </w:pPr>
      <w:r w:rsidRPr="005667C2">
        <w:rPr>
          <w:b/>
          <w:bCs/>
          <w:color w:val="000000" w:themeColor="text1"/>
        </w:rPr>
        <w:t>Key Words Associated with the Project:</w:t>
      </w:r>
    </w:p>
    <w:p w14:paraId="52A42A9D" w14:textId="77777777" w:rsidR="00DA4B95" w:rsidRPr="005667C2" w:rsidRDefault="00DA4B95" w:rsidP="00DA4B95">
      <w:pPr>
        <w:rPr>
          <w:b/>
          <w:bCs/>
          <w:color w:val="000000" w:themeColor="text1"/>
        </w:rPr>
      </w:pPr>
    </w:p>
    <w:p w14:paraId="7F03A472" w14:textId="77777777" w:rsidR="00DA4B95" w:rsidRPr="005667C2" w:rsidRDefault="00DA4B95" w:rsidP="00DA4B95">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looking at the projects on GenPORT </w:t>
      </w:r>
      <w:hyperlink r:id="rId53" w:history="1">
        <w:r w:rsidRPr="005667C2">
          <w:rPr>
            <w:rStyle w:val="Hyperlink"/>
            <w:color w:val="000000" w:themeColor="text1"/>
          </w:rPr>
          <w:t>https://www.genderportal.eu/projects</w:t>
        </w:r>
      </w:hyperlink>
      <w:r w:rsidRPr="005667C2">
        <w:rPr>
          <w:color w:val="000000" w:themeColor="text1"/>
        </w:rPr>
        <w:t xml:space="preserve"> </w:t>
      </w:r>
    </w:p>
    <w:p w14:paraId="49C89A55" w14:textId="77777777" w:rsidR="00DA4B95" w:rsidRPr="005667C2" w:rsidRDefault="00DA4B95" w:rsidP="00DA4B95">
      <w:pPr>
        <w:rPr>
          <w:b/>
          <w:bCs/>
          <w:color w:val="000000" w:themeColor="text1"/>
        </w:rPr>
      </w:pPr>
    </w:p>
    <w:p w14:paraId="2FD57E87" w14:textId="77777777" w:rsidR="00DA4B95" w:rsidRPr="005667C2" w:rsidRDefault="00DA4B95" w:rsidP="00DA4B95">
      <w:pPr>
        <w:rPr>
          <w:b/>
          <w:bCs/>
          <w:color w:val="000000" w:themeColor="text1"/>
        </w:rPr>
      </w:pPr>
      <w:r w:rsidRPr="005667C2">
        <w:rPr>
          <w:b/>
          <w:bCs/>
          <w:color w:val="000000" w:themeColor="text1"/>
        </w:rPr>
        <w:t xml:space="preserve">Source: </w:t>
      </w:r>
      <w:hyperlink r:id="rId54" w:history="1">
        <w:r w:rsidRPr="005667C2">
          <w:rPr>
            <w:rStyle w:val="Hyperlink"/>
            <w:b/>
            <w:bCs/>
            <w:color w:val="000000" w:themeColor="text1"/>
          </w:rPr>
          <w:t>https://cordis.europa.eu/project/id/101058537</w:t>
        </w:r>
      </w:hyperlink>
      <w:r w:rsidRPr="005667C2">
        <w:rPr>
          <w:b/>
          <w:bCs/>
          <w:color w:val="000000" w:themeColor="text1"/>
        </w:rPr>
        <w:t xml:space="preserve">  </w:t>
      </w:r>
    </w:p>
    <w:p w14:paraId="2C63DE1B" w14:textId="77777777" w:rsidR="00DA4B95" w:rsidRPr="005667C2" w:rsidRDefault="00000000" w:rsidP="00DA4B95">
      <w:pPr>
        <w:rPr>
          <w:b/>
          <w:bCs/>
          <w:color w:val="000000" w:themeColor="text1"/>
        </w:rPr>
      </w:pPr>
      <w:hyperlink r:id="rId55" w:history="1">
        <w:r w:rsidR="00DA4B95" w:rsidRPr="005667C2">
          <w:rPr>
            <w:rStyle w:val="Hyperlink"/>
            <w:b/>
            <w:bCs/>
            <w:color w:val="000000" w:themeColor="text1"/>
          </w:rPr>
          <w:t>https://www.inspirequality.eu/</w:t>
        </w:r>
      </w:hyperlink>
      <w:r w:rsidR="00DA4B95" w:rsidRPr="005667C2">
        <w:rPr>
          <w:b/>
          <w:bCs/>
          <w:color w:val="000000" w:themeColor="text1"/>
        </w:rPr>
        <w:t xml:space="preserve"> </w:t>
      </w:r>
    </w:p>
    <w:p w14:paraId="0E4C7C37" w14:textId="77777777" w:rsidR="00DA4B95" w:rsidRPr="005667C2" w:rsidRDefault="00DA4B95" w:rsidP="00DA4B95">
      <w:pPr>
        <w:rPr>
          <w:b/>
          <w:bCs/>
          <w:color w:val="000000" w:themeColor="text1"/>
        </w:rPr>
      </w:pPr>
    </w:p>
    <w:p w14:paraId="27460B9F" w14:textId="2EF5C573" w:rsidR="00D735B3" w:rsidRPr="005667C2" w:rsidRDefault="00DA4B95" w:rsidP="00DA4B95">
      <w:pPr>
        <w:rPr>
          <w:rStyle w:val="Hyperlink"/>
          <w:color w:val="000000" w:themeColor="text1"/>
          <w:bdr w:val="none" w:sz="0" w:space="0" w:color="auto" w:frame="1"/>
          <w:shd w:val="clear" w:color="auto" w:fill="FAFAFA"/>
        </w:rPr>
      </w:pPr>
      <w:r w:rsidRPr="005667C2">
        <w:rPr>
          <w:b/>
          <w:bCs/>
          <w:color w:val="000000" w:themeColor="text1"/>
        </w:rPr>
        <w:t xml:space="preserve">DOI: </w:t>
      </w:r>
      <w:hyperlink r:id="rId56" w:tgtFrame="_blank" w:history="1">
        <w:r w:rsidRPr="005667C2">
          <w:rPr>
            <w:rStyle w:val="Hyperlink"/>
            <w:color w:val="000000" w:themeColor="text1"/>
            <w:bdr w:val="none" w:sz="0" w:space="0" w:color="auto" w:frame="1"/>
            <w:shd w:val="clear" w:color="auto" w:fill="FAFAFA"/>
          </w:rPr>
          <w:t>10.3030/101058537</w:t>
        </w:r>
      </w:hyperlink>
    </w:p>
    <w:p w14:paraId="25A4ABB7" w14:textId="77777777" w:rsidR="00D735B3" w:rsidRPr="005667C2" w:rsidRDefault="00D735B3">
      <w:pPr>
        <w:rPr>
          <w:rStyle w:val="Hyperlink"/>
          <w:color w:val="000000" w:themeColor="text1"/>
          <w:bdr w:val="none" w:sz="0" w:space="0" w:color="auto" w:frame="1"/>
          <w:shd w:val="clear" w:color="auto" w:fill="FAFAFA"/>
        </w:rPr>
      </w:pPr>
      <w:r w:rsidRPr="005667C2">
        <w:rPr>
          <w:rStyle w:val="Hyperlink"/>
          <w:color w:val="000000" w:themeColor="text1"/>
          <w:bdr w:val="none" w:sz="0" w:space="0" w:color="auto" w:frame="1"/>
          <w:shd w:val="clear" w:color="auto" w:fill="FAFAFA"/>
        </w:rPr>
        <w:br w:type="page"/>
      </w:r>
    </w:p>
    <w:p w14:paraId="395C4447" w14:textId="77777777" w:rsidR="00D735B3" w:rsidRPr="005667C2" w:rsidRDefault="00D735B3" w:rsidP="00061270">
      <w:pPr>
        <w:pStyle w:val="Heading2"/>
      </w:pPr>
      <w:bookmarkStart w:id="15" w:name="_Toc137110911"/>
      <w:bookmarkStart w:id="16" w:name="_Toc169259770"/>
      <w:r w:rsidRPr="005667C2">
        <w:lastRenderedPageBreak/>
        <w:t>UNISAFE: Ending Gender-Based Violence</w:t>
      </w:r>
      <w:bookmarkEnd w:id="15"/>
      <w:bookmarkEnd w:id="16"/>
      <w:r w:rsidRPr="005667C2">
        <w:t xml:space="preserve"> </w:t>
      </w:r>
    </w:p>
    <w:p w14:paraId="23B4257F" w14:textId="77777777" w:rsidR="00D735B3" w:rsidRPr="005667C2" w:rsidRDefault="00D735B3" w:rsidP="00D735B3">
      <w:pPr>
        <w:rPr>
          <w:b/>
          <w:bCs/>
          <w:color w:val="000000" w:themeColor="text1"/>
        </w:rPr>
      </w:pPr>
    </w:p>
    <w:p w14:paraId="510F3A79" w14:textId="77777777" w:rsidR="00D735B3" w:rsidRPr="005667C2" w:rsidRDefault="00D735B3" w:rsidP="00D735B3">
      <w:pPr>
        <w:rPr>
          <w:b/>
          <w:bCs/>
          <w:color w:val="000000" w:themeColor="text1"/>
        </w:rPr>
      </w:pPr>
      <w:r w:rsidRPr="005667C2">
        <w:rPr>
          <w:b/>
          <w:bCs/>
          <w:color w:val="000000" w:themeColor="text1"/>
        </w:rPr>
        <w:t xml:space="preserve">Coordinated by: </w:t>
      </w:r>
      <w:r w:rsidRPr="005667C2">
        <w:rPr>
          <w:color w:val="000000" w:themeColor="text1"/>
        </w:rPr>
        <w:t>Fondation Europeene de la Science</w:t>
      </w:r>
      <w:r w:rsidRPr="005667C2">
        <w:rPr>
          <w:b/>
          <w:bCs/>
          <w:color w:val="000000" w:themeColor="text1"/>
        </w:rPr>
        <w:t xml:space="preserve"> </w:t>
      </w:r>
    </w:p>
    <w:p w14:paraId="50431CC8" w14:textId="77777777" w:rsidR="00D735B3" w:rsidRPr="005667C2" w:rsidRDefault="00D735B3" w:rsidP="00D735B3">
      <w:pPr>
        <w:rPr>
          <w:b/>
          <w:bCs/>
          <w:color w:val="000000" w:themeColor="text1"/>
        </w:rPr>
      </w:pPr>
    </w:p>
    <w:p w14:paraId="39B402EB" w14:textId="77777777" w:rsidR="00D735B3" w:rsidRPr="005667C2" w:rsidRDefault="00D735B3" w:rsidP="00D735B3">
      <w:pPr>
        <w:rPr>
          <w:b/>
          <w:bCs/>
          <w:color w:val="000000" w:themeColor="text1"/>
        </w:rPr>
      </w:pPr>
      <w:r w:rsidRPr="005667C2">
        <w:rPr>
          <w:b/>
          <w:bCs/>
          <w:color w:val="000000" w:themeColor="text1"/>
        </w:rPr>
        <w:t xml:space="preserve">Project Leaders: </w:t>
      </w:r>
      <w:r w:rsidRPr="005667C2">
        <w:rPr>
          <w:color w:val="000000" w:themeColor="text1"/>
        </w:rPr>
        <w:t xml:space="preserve">European Sicence Foundation – </w:t>
      </w:r>
      <w:hyperlink r:id="rId57" w:history="1">
        <w:r w:rsidRPr="005667C2">
          <w:rPr>
            <w:rStyle w:val="Hyperlink"/>
          </w:rPr>
          <w:t>unisafe-eu@esf.org</w:t>
        </w:r>
      </w:hyperlink>
      <w:r w:rsidRPr="005667C2">
        <w:rPr>
          <w:color w:val="000000" w:themeColor="text1"/>
        </w:rPr>
        <w:t xml:space="preserve"> </w:t>
      </w:r>
    </w:p>
    <w:p w14:paraId="49E0B82E" w14:textId="77777777" w:rsidR="00D735B3" w:rsidRPr="005667C2" w:rsidRDefault="00D735B3" w:rsidP="00D735B3">
      <w:pPr>
        <w:rPr>
          <w:b/>
          <w:bCs/>
          <w:color w:val="000000" w:themeColor="text1"/>
        </w:rPr>
      </w:pPr>
    </w:p>
    <w:p w14:paraId="4D068923" w14:textId="77777777" w:rsidR="00D735B3" w:rsidRPr="005667C2" w:rsidRDefault="00D735B3" w:rsidP="00D735B3">
      <w:pPr>
        <w:rPr>
          <w:b/>
          <w:bCs/>
          <w:color w:val="000000" w:themeColor="text1"/>
        </w:rPr>
      </w:pPr>
      <w:r w:rsidRPr="005667C2">
        <w:rPr>
          <w:b/>
          <w:bCs/>
          <w:color w:val="000000" w:themeColor="text1"/>
        </w:rPr>
        <w:t xml:space="preserve">Years for the Project: </w:t>
      </w:r>
      <w:r w:rsidRPr="005667C2">
        <w:rPr>
          <w:color w:val="000000" w:themeColor="text1"/>
        </w:rPr>
        <w:t>2021-2024</w:t>
      </w:r>
    </w:p>
    <w:p w14:paraId="0EC7E80C" w14:textId="77777777" w:rsidR="00D735B3" w:rsidRPr="005667C2" w:rsidRDefault="00D735B3" w:rsidP="00D735B3">
      <w:pPr>
        <w:rPr>
          <w:b/>
          <w:bCs/>
          <w:color w:val="000000" w:themeColor="text1"/>
        </w:rPr>
      </w:pPr>
    </w:p>
    <w:p w14:paraId="261DD027" w14:textId="77777777" w:rsidR="00D735B3" w:rsidRPr="005667C2" w:rsidRDefault="00D735B3" w:rsidP="00D735B3">
      <w:pPr>
        <w:rPr>
          <w:b/>
          <w:bCs/>
          <w:color w:val="000000" w:themeColor="text1"/>
        </w:rPr>
      </w:pPr>
      <w:r w:rsidRPr="005667C2">
        <w:rPr>
          <w:b/>
          <w:bCs/>
          <w:color w:val="000000" w:themeColor="text1"/>
        </w:rPr>
        <w:t>Project Funding</w:t>
      </w:r>
      <w:r w:rsidRPr="005667C2">
        <w:rPr>
          <w:color w:val="000000" w:themeColor="text1"/>
        </w:rPr>
        <w:t>: € 3198540</w:t>
      </w:r>
    </w:p>
    <w:p w14:paraId="60C7400F" w14:textId="77777777" w:rsidR="00D735B3" w:rsidRPr="005667C2" w:rsidRDefault="00D735B3" w:rsidP="00D735B3">
      <w:pPr>
        <w:rPr>
          <w:b/>
          <w:bCs/>
          <w:color w:val="000000" w:themeColor="text1"/>
        </w:rPr>
      </w:pPr>
    </w:p>
    <w:p w14:paraId="56F15BC3" w14:textId="77777777" w:rsidR="00D735B3" w:rsidRPr="005667C2" w:rsidRDefault="00D735B3" w:rsidP="00D735B3">
      <w:pPr>
        <w:rPr>
          <w:b/>
          <w:bCs/>
          <w:color w:val="000000" w:themeColor="text1"/>
        </w:rPr>
      </w:pPr>
      <w:r w:rsidRPr="005667C2">
        <w:rPr>
          <w:b/>
          <w:bCs/>
          <w:color w:val="000000" w:themeColor="text1"/>
        </w:rPr>
        <w:t xml:space="preserve">Publications: </w:t>
      </w:r>
      <w:hyperlink r:id="rId58" w:history="1">
        <w:r w:rsidRPr="005667C2">
          <w:rPr>
            <w:rStyle w:val="Hyperlink"/>
          </w:rPr>
          <w:t>https://unisafe-gbv.eu/outputs/</w:t>
        </w:r>
      </w:hyperlink>
      <w:r w:rsidRPr="005667C2">
        <w:rPr>
          <w:color w:val="000000" w:themeColor="text1"/>
        </w:rPr>
        <w:t xml:space="preserve"> - Policy reccomendations, Tools for univerisites and research organizations, trainings and capacity building, articles, survey results, data, etc.</w:t>
      </w:r>
      <w:r w:rsidRPr="005667C2">
        <w:rPr>
          <w:b/>
          <w:bCs/>
          <w:color w:val="000000" w:themeColor="text1"/>
        </w:rPr>
        <w:t xml:space="preserve"> </w:t>
      </w:r>
    </w:p>
    <w:p w14:paraId="045A194A" w14:textId="77777777" w:rsidR="00D735B3" w:rsidRPr="005667C2" w:rsidRDefault="00D735B3" w:rsidP="00D735B3">
      <w:pPr>
        <w:rPr>
          <w:b/>
          <w:bCs/>
          <w:color w:val="000000" w:themeColor="text1"/>
        </w:rPr>
      </w:pPr>
    </w:p>
    <w:p w14:paraId="0F88F05F" w14:textId="77777777" w:rsidR="00D735B3" w:rsidRPr="005667C2" w:rsidRDefault="00D735B3" w:rsidP="00D735B3">
      <w:pPr>
        <w:rPr>
          <w:color w:val="000000" w:themeColor="text1"/>
        </w:rPr>
      </w:pPr>
      <w:r w:rsidRPr="005667C2">
        <w:rPr>
          <w:b/>
          <w:bCs/>
          <w:color w:val="000000" w:themeColor="text1"/>
        </w:rPr>
        <w:t xml:space="preserve">Summary of the Project: </w:t>
      </w:r>
      <w:r w:rsidRPr="005667C2">
        <w:rPr>
          <w:color w:val="000000" w:themeColor="text1"/>
        </w:rPr>
        <w:t>UniSAFE is an EU-funded project that aims to produce better knowledge on gender-based violence and sexual harassment (GBV) in research performing organisations (RPOs), and to translate this knowledge into operational tools for higher education, research organisations and policymakers.</w:t>
      </w:r>
    </w:p>
    <w:p w14:paraId="137A20BD" w14:textId="77777777" w:rsidR="00D735B3" w:rsidRPr="005667C2" w:rsidRDefault="00D735B3" w:rsidP="00D735B3">
      <w:pPr>
        <w:rPr>
          <w:b/>
          <w:bCs/>
          <w:color w:val="000000" w:themeColor="text1"/>
        </w:rPr>
      </w:pPr>
      <w:r w:rsidRPr="005667C2">
        <w:rPr>
          <w:color w:val="333333"/>
          <w:shd w:val="clear" w:color="auto" w:fill="FFFFFF"/>
        </w:rPr>
        <w:t>Gender-based violence (GBV) in research organisations and universities is happening across the EU. It harmfully impacts on individuals, institutions and the quality of research and education. The prevalence and consequences of GBV, including sexual harassment, tend to be underestimated in European universities and research institutions, and knowledge about how to reduce GBV is lacking. The EU-funded UniSAFE project aims to produce better knowledge on GBV in this field and translate it into operational tools and recommendations for higher education, research organisations and policymakers. To do this, it will investigate the mechanisms of GBV – social determinants, antecedents and consequences – by developing a 7P model that will be used to collect, analyse and synthesise qualitative and quantitative data.</w:t>
      </w:r>
    </w:p>
    <w:p w14:paraId="4F46BD4A" w14:textId="77777777" w:rsidR="00D735B3" w:rsidRPr="005667C2" w:rsidRDefault="00D735B3" w:rsidP="00D735B3">
      <w:pPr>
        <w:rPr>
          <w:b/>
          <w:bCs/>
          <w:color w:val="000000" w:themeColor="text1"/>
        </w:rPr>
      </w:pPr>
    </w:p>
    <w:p w14:paraId="67D8966C" w14:textId="77777777" w:rsidR="00D735B3" w:rsidRPr="005667C2" w:rsidRDefault="00D735B3" w:rsidP="00D735B3">
      <w:pPr>
        <w:rPr>
          <w:b/>
          <w:bCs/>
          <w:color w:val="000000" w:themeColor="text1"/>
        </w:rPr>
      </w:pPr>
      <w:r w:rsidRPr="005667C2">
        <w:rPr>
          <w:b/>
          <w:bCs/>
          <w:color w:val="000000" w:themeColor="text1"/>
        </w:rPr>
        <w:t>Other Relevant information:</w:t>
      </w:r>
    </w:p>
    <w:p w14:paraId="7B0FA591" w14:textId="77777777" w:rsidR="00D735B3" w:rsidRPr="005667C2" w:rsidRDefault="00D735B3" w:rsidP="00D735B3">
      <w:pPr>
        <w:rPr>
          <w:b/>
          <w:bCs/>
          <w:color w:val="000000" w:themeColor="text1"/>
        </w:rPr>
      </w:pPr>
    </w:p>
    <w:p w14:paraId="224FA0F1" w14:textId="77777777" w:rsidR="00D735B3" w:rsidRPr="005667C2" w:rsidRDefault="00D735B3" w:rsidP="00D735B3">
      <w:pPr>
        <w:rPr>
          <w:b/>
          <w:bCs/>
          <w:color w:val="000000" w:themeColor="text1"/>
        </w:rPr>
      </w:pPr>
      <w:r w:rsidRPr="005667C2">
        <w:rPr>
          <w:b/>
          <w:bCs/>
          <w:color w:val="000000" w:themeColor="text1"/>
        </w:rPr>
        <w:t>Key Words Associated with the Project:</w:t>
      </w:r>
    </w:p>
    <w:p w14:paraId="63DDFB5D" w14:textId="77777777" w:rsidR="00D735B3" w:rsidRPr="005667C2" w:rsidRDefault="00D735B3" w:rsidP="00D735B3">
      <w:pPr>
        <w:rPr>
          <w:b/>
          <w:bCs/>
          <w:color w:val="000000" w:themeColor="text1"/>
        </w:rPr>
      </w:pPr>
    </w:p>
    <w:p w14:paraId="5601195E" w14:textId="77777777" w:rsidR="00D735B3" w:rsidRPr="005667C2" w:rsidRDefault="00D735B3" w:rsidP="00D735B3">
      <w:pPr>
        <w:rPr>
          <w:color w:val="000000" w:themeColor="text1"/>
        </w:rPr>
      </w:pPr>
      <w:r w:rsidRPr="005667C2">
        <w:rPr>
          <w:b/>
          <w:bCs/>
          <w:color w:val="000000" w:themeColor="text1"/>
        </w:rPr>
        <w:t>How the Project was found (search words, location, etc.): f</w:t>
      </w:r>
      <w:r w:rsidRPr="005667C2">
        <w:rPr>
          <w:color w:val="000000" w:themeColor="text1"/>
        </w:rPr>
        <w:t xml:space="preserve">ound through the GenPort search of EU Horizon projects. Also recommended to be looked into via the work plan document. </w:t>
      </w:r>
    </w:p>
    <w:p w14:paraId="03370B49" w14:textId="77777777" w:rsidR="00D735B3" w:rsidRPr="005667C2" w:rsidRDefault="00D735B3" w:rsidP="00D735B3">
      <w:pPr>
        <w:rPr>
          <w:b/>
          <w:bCs/>
          <w:color w:val="000000" w:themeColor="text1"/>
        </w:rPr>
      </w:pPr>
    </w:p>
    <w:p w14:paraId="71B8A4B7" w14:textId="77777777" w:rsidR="00D735B3" w:rsidRPr="005667C2" w:rsidRDefault="00D735B3" w:rsidP="00D735B3">
      <w:pPr>
        <w:rPr>
          <w:color w:val="000000" w:themeColor="text1"/>
        </w:rPr>
      </w:pPr>
      <w:r w:rsidRPr="005667C2">
        <w:rPr>
          <w:b/>
          <w:bCs/>
          <w:color w:val="000000" w:themeColor="text1"/>
        </w:rPr>
        <w:t xml:space="preserve">Source: </w:t>
      </w:r>
      <w:hyperlink r:id="rId59" w:history="1">
        <w:r w:rsidRPr="005667C2">
          <w:rPr>
            <w:rStyle w:val="Hyperlink"/>
            <w:color w:val="000000" w:themeColor="text1"/>
          </w:rPr>
          <w:t>https://unisafe-gbv.eu</w:t>
        </w:r>
      </w:hyperlink>
      <w:r w:rsidRPr="005667C2">
        <w:rPr>
          <w:color w:val="000000" w:themeColor="text1"/>
        </w:rPr>
        <w:t xml:space="preserve"> </w:t>
      </w:r>
    </w:p>
    <w:p w14:paraId="5393FF56" w14:textId="77777777" w:rsidR="00D735B3" w:rsidRPr="005667C2" w:rsidRDefault="00000000" w:rsidP="00D735B3">
      <w:pPr>
        <w:rPr>
          <w:color w:val="000000" w:themeColor="text1"/>
        </w:rPr>
      </w:pPr>
      <w:hyperlink r:id="rId60" w:history="1">
        <w:r w:rsidR="00D735B3" w:rsidRPr="005667C2">
          <w:rPr>
            <w:rStyle w:val="Hyperlink"/>
          </w:rPr>
          <w:t>https://cordis.europa.eu/project/id/101006261/results</w:t>
        </w:r>
      </w:hyperlink>
      <w:r w:rsidR="00D735B3" w:rsidRPr="005667C2">
        <w:rPr>
          <w:color w:val="000000" w:themeColor="text1"/>
        </w:rPr>
        <w:t xml:space="preserve"> </w:t>
      </w:r>
    </w:p>
    <w:p w14:paraId="6FB76493" w14:textId="77777777" w:rsidR="00D735B3" w:rsidRPr="005667C2" w:rsidRDefault="00D735B3" w:rsidP="00D735B3">
      <w:pPr>
        <w:rPr>
          <w:b/>
          <w:bCs/>
          <w:color w:val="000000" w:themeColor="text1"/>
        </w:rPr>
      </w:pPr>
    </w:p>
    <w:p w14:paraId="196ABD88" w14:textId="699A4F8A" w:rsidR="00DA4B95" w:rsidRPr="005667C2" w:rsidRDefault="00D735B3" w:rsidP="00D735B3">
      <w:pPr>
        <w:rPr>
          <w:rStyle w:val="Hyperlink"/>
          <w:color w:val="000000" w:themeColor="text1"/>
          <w:bdr w:val="none" w:sz="0" w:space="0" w:color="auto" w:frame="1"/>
          <w:shd w:val="clear" w:color="auto" w:fill="FAFAFA"/>
        </w:rPr>
      </w:pPr>
      <w:r w:rsidRPr="005667C2">
        <w:rPr>
          <w:b/>
          <w:bCs/>
          <w:color w:val="000000" w:themeColor="text1"/>
        </w:rPr>
        <w:t xml:space="preserve">DOI: </w:t>
      </w:r>
      <w:hyperlink r:id="rId61" w:tgtFrame="_blank" w:history="1">
        <w:r w:rsidRPr="005667C2">
          <w:rPr>
            <w:rStyle w:val="Hyperlink"/>
            <w:color w:val="00387B"/>
            <w:bdr w:val="none" w:sz="0" w:space="0" w:color="auto" w:frame="1"/>
            <w:shd w:val="clear" w:color="auto" w:fill="FAFAFA"/>
          </w:rPr>
          <w:t>10.3030/101006261</w:t>
        </w:r>
      </w:hyperlink>
    </w:p>
    <w:p w14:paraId="0D4EEBA4" w14:textId="77777777" w:rsidR="00DA4B95" w:rsidRPr="005667C2" w:rsidRDefault="00DA4B95" w:rsidP="00DA4B95">
      <w:pPr>
        <w:rPr>
          <w:rStyle w:val="Hyperlink"/>
          <w:color w:val="000000" w:themeColor="text1"/>
          <w:bdr w:val="none" w:sz="0" w:space="0" w:color="auto" w:frame="1"/>
          <w:shd w:val="clear" w:color="auto" w:fill="FAFAFA"/>
        </w:rPr>
      </w:pPr>
    </w:p>
    <w:p w14:paraId="146F45B0" w14:textId="77777777" w:rsidR="00DA4B95" w:rsidRPr="005667C2" w:rsidRDefault="00DA4B95" w:rsidP="00DA4B95">
      <w:pPr>
        <w:rPr>
          <w:b/>
          <w:bCs/>
          <w:color w:val="000000" w:themeColor="text1"/>
        </w:rPr>
      </w:pPr>
    </w:p>
    <w:p w14:paraId="45388ABC" w14:textId="77777777" w:rsidR="00DA4B95" w:rsidRPr="005667C2" w:rsidRDefault="00DA4B95" w:rsidP="00DA4B95">
      <w:pPr>
        <w:rPr>
          <w:b/>
          <w:bCs/>
          <w:color w:val="000000" w:themeColor="text1"/>
        </w:rPr>
      </w:pPr>
    </w:p>
    <w:p w14:paraId="252F1C13" w14:textId="77777777" w:rsidR="00DA4B95" w:rsidRPr="005667C2" w:rsidRDefault="00DA4B95" w:rsidP="00DA4B95">
      <w:pPr>
        <w:rPr>
          <w:b/>
          <w:bCs/>
          <w:color w:val="000000" w:themeColor="text1"/>
        </w:rPr>
      </w:pPr>
    </w:p>
    <w:p w14:paraId="1B54CD36" w14:textId="77777777" w:rsidR="00DA4B95" w:rsidRPr="005667C2" w:rsidRDefault="00DA4B95" w:rsidP="00DA4B95">
      <w:pPr>
        <w:rPr>
          <w:b/>
          <w:bCs/>
          <w:color w:val="000000" w:themeColor="text1"/>
        </w:rPr>
      </w:pPr>
      <w:r w:rsidRPr="005667C2">
        <w:rPr>
          <w:b/>
          <w:bCs/>
          <w:color w:val="000000" w:themeColor="text1"/>
        </w:rPr>
        <w:br w:type="page"/>
      </w:r>
    </w:p>
    <w:p w14:paraId="00A647C1" w14:textId="77777777" w:rsidR="004C1AC0" w:rsidRPr="005667C2" w:rsidRDefault="004C1AC0" w:rsidP="00061270">
      <w:pPr>
        <w:pStyle w:val="Heading2"/>
      </w:pPr>
      <w:bookmarkStart w:id="17" w:name="_Toc169259771"/>
      <w:r w:rsidRPr="005667C2">
        <w:rPr>
          <w:rStyle w:val="Heading1Char"/>
          <w:rFonts w:cs="Times New Roman"/>
          <w:color w:val="2F5496" w:themeColor="accent1" w:themeShade="BF"/>
          <w:sz w:val="24"/>
          <w:szCs w:val="24"/>
          <w:u w:val="none"/>
        </w:rPr>
        <w:lastRenderedPageBreak/>
        <w:t>CCINDLE: Co-Creating Inclusive Intersectional Democratic Spaces Across Europe</w:t>
      </w:r>
      <w:bookmarkEnd w:id="17"/>
      <w:r w:rsidRPr="005667C2">
        <w:rPr>
          <w:rStyle w:val="Heading1Char"/>
          <w:rFonts w:cs="Times New Roman"/>
          <w:color w:val="2F5496" w:themeColor="accent1" w:themeShade="BF"/>
          <w:sz w:val="24"/>
          <w:szCs w:val="24"/>
          <w:u w:val="none"/>
        </w:rPr>
        <w:t xml:space="preserve"> </w:t>
      </w:r>
    </w:p>
    <w:p w14:paraId="4B274D45" w14:textId="77777777" w:rsidR="004C1AC0" w:rsidRPr="005667C2" w:rsidRDefault="004C1AC0" w:rsidP="00452437">
      <w:pPr>
        <w:rPr>
          <w:b/>
          <w:bCs/>
          <w:color w:val="000000" w:themeColor="text1"/>
        </w:rPr>
      </w:pPr>
    </w:p>
    <w:p w14:paraId="3DCC1DFE" w14:textId="2A95B8F1" w:rsidR="004C1AC0" w:rsidRPr="005667C2" w:rsidRDefault="004C1AC0" w:rsidP="00452437">
      <w:pPr>
        <w:rPr>
          <w:color w:val="000000" w:themeColor="text1"/>
        </w:rPr>
      </w:pPr>
      <w:r w:rsidRPr="005667C2">
        <w:rPr>
          <w:b/>
          <w:bCs/>
          <w:color w:val="000000" w:themeColor="text1"/>
        </w:rPr>
        <w:t xml:space="preserve">Coordinated by: </w:t>
      </w:r>
      <w:r w:rsidRPr="005667C2">
        <w:rPr>
          <w:color w:val="000000" w:themeColor="text1"/>
        </w:rPr>
        <w:t xml:space="preserve">Stichting Radboud Universiteit </w:t>
      </w:r>
      <w:hyperlink r:id="rId62" w:history="1">
        <w:r w:rsidR="00487B24" w:rsidRPr="005667C2">
          <w:rPr>
            <w:rStyle w:val="Hyperlink"/>
            <w:color w:val="000000" w:themeColor="text1"/>
          </w:rPr>
          <w:t>https://ccindle.org/collaborations/</w:t>
        </w:r>
      </w:hyperlink>
      <w:r w:rsidR="00487B24" w:rsidRPr="005667C2">
        <w:rPr>
          <w:color w:val="000000" w:themeColor="text1"/>
        </w:rPr>
        <w:t xml:space="preserve"> </w:t>
      </w:r>
    </w:p>
    <w:p w14:paraId="5AA76F84" w14:textId="688B97CA" w:rsidR="004C1AC0" w:rsidRPr="005667C2" w:rsidRDefault="004C1AC0" w:rsidP="00452437">
      <w:pPr>
        <w:rPr>
          <w:color w:val="000000" w:themeColor="text1"/>
        </w:rPr>
      </w:pPr>
      <w:r w:rsidRPr="005667C2">
        <w:rPr>
          <w:color w:val="000000" w:themeColor="text1"/>
        </w:rPr>
        <w:t>Project Leaders:</w:t>
      </w:r>
      <w:r w:rsidR="00487B24" w:rsidRPr="005667C2">
        <w:rPr>
          <w:color w:val="000000" w:themeColor="text1"/>
        </w:rPr>
        <w:t xml:space="preserve"> Mieke Verloo and Julia </w:t>
      </w:r>
      <w:r w:rsidR="00487B24" w:rsidRPr="005667C2">
        <w:rPr>
          <w:color w:val="000000" w:themeColor="text1"/>
          <w:shd w:val="clear" w:color="auto" w:fill="FFFFFF"/>
        </w:rPr>
        <w:t>Pałejko </w:t>
      </w:r>
    </w:p>
    <w:p w14:paraId="646DF76A" w14:textId="77777777" w:rsidR="004C1AC0" w:rsidRPr="005667C2" w:rsidRDefault="004C1AC0" w:rsidP="00452437">
      <w:pPr>
        <w:rPr>
          <w:b/>
          <w:bCs/>
          <w:color w:val="000000" w:themeColor="text1"/>
        </w:rPr>
      </w:pPr>
    </w:p>
    <w:p w14:paraId="69B97CE4" w14:textId="77777777" w:rsidR="004C1AC0" w:rsidRPr="005667C2" w:rsidRDefault="004C1AC0" w:rsidP="00452437">
      <w:pPr>
        <w:rPr>
          <w:b/>
          <w:bCs/>
          <w:color w:val="000000" w:themeColor="text1"/>
        </w:rPr>
      </w:pPr>
      <w:r w:rsidRPr="005667C2">
        <w:rPr>
          <w:b/>
          <w:bCs/>
          <w:color w:val="000000" w:themeColor="text1"/>
        </w:rPr>
        <w:t>Years for the Project: 2022-2026</w:t>
      </w:r>
    </w:p>
    <w:p w14:paraId="0BF91970" w14:textId="77777777" w:rsidR="004C1AC0" w:rsidRPr="005667C2" w:rsidRDefault="004C1AC0" w:rsidP="00452437">
      <w:pPr>
        <w:rPr>
          <w:b/>
          <w:bCs/>
          <w:color w:val="000000" w:themeColor="text1"/>
        </w:rPr>
      </w:pPr>
    </w:p>
    <w:p w14:paraId="6E5192A9" w14:textId="77777777" w:rsidR="004C1AC0" w:rsidRPr="005667C2" w:rsidRDefault="004C1AC0" w:rsidP="00452437">
      <w:pPr>
        <w:rPr>
          <w:b/>
          <w:bCs/>
          <w:color w:val="000000" w:themeColor="text1"/>
        </w:rPr>
      </w:pPr>
      <w:r w:rsidRPr="005667C2">
        <w:rPr>
          <w:b/>
          <w:bCs/>
          <w:color w:val="000000" w:themeColor="text1"/>
        </w:rPr>
        <w:t>Project Funding:</w:t>
      </w:r>
      <w:r w:rsidRPr="005667C2">
        <w:rPr>
          <w:color w:val="000000" w:themeColor="text1"/>
        </w:rPr>
        <w:t xml:space="preserve"> € 2 746 211,25</w:t>
      </w:r>
    </w:p>
    <w:p w14:paraId="4A744758" w14:textId="77777777" w:rsidR="004C1AC0" w:rsidRPr="005667C2" w:rsidRDefault="004C1AC0" w:rsidP="00452437">
      <w:pPr>
        <w:rPr>
          <w:b/>
          <w:bCs/>
          <w:color w:val="000000" w:themeColor="text1"/>
        </w:rPr>
      </w:pPr>
      <w:r w:rsidRPr="005667C2">
        <w:rPr>
          <w:b/>
          <w:bCs/>
          <w:color w:val="000000" w:themeColor="text1"/>
        </w:rPr>
        <w:t xml:space="preserve">Funding Scheme: </w:t>
      </w:r>
      <w:r w:rsidRPr="005667C2">
        <w:rPr>
          <w:color w:val="000000" w:themeColor="text1"/>
        </w:rPr>
        <w:t>RIA – Research and Innovation Action</w:t>
      </w:r>
    </w:p>
    <w:p w14:paraId="69E1CED0" w14:textId="77777777" w:rsidR="004C1AC0" w:rsidRPr="005667C2" w:rsidRDefault="004C1AC0" w:rsidP="00452437">
      <w:pPr>
        <w:rPr>
          <w:b/>
          <w:bCs/>
          <w:color w:val="000000" w:themeColor="text1"/>
        </w:rPr>
      </w:pPr>
    </w:p>
    <w:p w14:paraId="16C7E538" w14:textId="671A9334" w:rsidR="004C1AC0" w:rsidRPr="005667C2" w:rsidRDefault="004C1AC0" w:rsidP="00452437">
      <w:pPr>
        <w:rPr>
          <w:color w:val="000000" w:themeColor="text1"/>
        </w:rPr>
      </w:pPr>
      <w:r w:rsidRPr="005667C2">
        <w:rPr>
          <w:b/>
          <w:bCs/>
          <w:color w:val="000000" w:themeColor="text1"/>
        </w:rPr>
        <w:t>Publications:</w:t>
      </w:r>
      <w:r w:rsidR="00BD6CA6" w:rsidRPr="005667C2">
        <w:rPr>
          <w:b/>
          <w:bCs/>
          <w:color w:val="000000" w:themeColor="text1"/>
        </w:rPr>
        <w:t xml:space="preserve"> </w:t>
      </w:r>
      <w:r w:rsidR="00BD6CA6" w:rsidRPr="005667C2">
        <w:rPr>
          <w:color w:val="000000" w:themeColor="text1"/>
        </w:rPr>
        <w:t xml:space="preserve">none listed but they do have a blog that is on their website </w:t>
      </w:r>
    </w:p>
    <w:p w14:paraId="29F932EA" w14:textId="216D5DAE" w:rsidR="00BD6CA6" w:rsidRPr="005667C2" w:rsidRDefault="00000000" w:rsidP="00452437">
      <w:pPr>
        <w:rPr>
          <w:color w:val="000000" w:themeColor="text1"/>
        </w:rPr>
      </w:pPr>
      <w:hyperlink r:id="rId63" w:history="1">
        <w:r w:rsidR="00BD6CA6" w:rsidRPr="005667C2">
          <w:rPr>
            <w:rStyle w:val="Hyperlink"/>
            <w:color w:val="000000" w:themeColor="text1"/>
          </w:rPr>
          <w:t>https://ccindle.org/news-and-events/</w:t>
        </w:r>
      </w:hyperlink>
      <w:r w:rsidR="00BD6CA6" w:rsidRPr="005667C2">
        <w:rPr>
          <w:color w:val="000000" w:themeColor="text1"/>
        </w:rPr>
        <w:t xml:space="preserve"> </w:t>
      </w:r>
    </w:p>
    <w:p w14:paraId="0DB15F27" w14:textId="77777777" w:rsidR="004C1AC0" w:rsidRPr="005667C2" w:rsidRDefault="004C1AC0" w:rsidP="00452437">
      <w:pPr>
        <w:rPr>
          <w:b/>
          <w:bCs/>
          <w:color w:val="000000" w:themeColor="text1"/>
        </w:rPr>
      </w:pPr>
    </w:p>
    <w:p w14:paraId="689C0B6B" w14:textId="77777777" w:rsidR="004C1AC0" w:rsidRPr="005667C2" w:rsidRDefault="004C1AC0" w:rsidP="00452437">
      <w:pPr>
        <w:rPr>
          <w:b/>
          <w:bCs/>
          <w:color w:val="000000" w:themeColor="text1"/>
        </w:rPr>
      </w:pPr>
      <w:r w:rsidRPr="005667C2">
        <w:rPr>
          <w:b/>
          <w:bCs/>
          <w:color w:val="000000" w:themeColor="text1"/>
        </w:rPr>
        <w:t>Summary of the Project:</w:t>
      </w:r>
      <w:r w:rsidRPr="005667C2">
        <w:rPr>
          <w:color w:val="000000" w:themeColor="text1"/>
        </w:rPr>
        <w:t xml:space="preserve"> CCINDLE works directly with feminist grassroots activists, institutional actors, and gender professionals, co-creating theoretical and practical knowledge on: Anti-gender campaigns and how they challenge democracy, particularly through pathways to violence and politics of knowledge. Futures of society envisioned in feminist theories and practices related to democracy in Europe with respect to intersectional justice, inclusion, and participation. Feminist movements and feminist institutional responses to anti-gender and other anti-democratic forces.</w:t>
      </w:r>
    </w:p>
    <w:p w14:paraId="456F072D" w14:textId="77777777" w:rsidR="004C1AC0" w:rsidRPr="005667C2" w:rsidRDefault="004C1AC0" w:rsidP="00452437">
      <w:pPr>
        <w:rPr>
          <w:b/>
          <w:bCs/>
          <w:color w:val="000000" w:themeColor="text1"/>
        </w:rPr>
      </w:pPr>
    </w:p>
    <w:p w14:paraId="4F731420" w14:textId="77777777" w:rsidR="004C1AC0" w:rsidRPr="005667C2" w:rsidRDefault="004C1AC0" w:rsidP="00452437">
      <w:pPr>
        <w:rPr>
          <w:b/>
          <w:bCs/>
          <w:color w:val="000000" w:themeColor="text1"/>
        </w:rPr>
      </w:pPr>
      <w:r w:rsidRPr="005667C2">
        <w:rPr>
          <w:b/>
          <w:bCs/>
          <w:color w:val="000000" w:themeColor="text1"/>
        </w:rPr>
        <w:t>Other Relevant information:</w:t>
      </w:r>
    </w:p>
    <w:p w14:paraId="0CD7F41B" w14:textId="77777777" w:rsidR="004C1AC0" w:rsidRPr="005667C2" w:rsidRDefault="004C1AC0" w:rsidP="00452437">
      <w:pPr>
        <w:rPr>
          <w:b/>
          <w:bCs/>
          <w:color w:val="000000" w:themeColor="text1"/>
        </w:rPr>
      </w:pPr>
    </w:p>
    <w:p w14:paraId="53BC798A" w14:textId="77777777" w:rsidR="004C1AC0" w:rsidRPr="005667C2" w:rsidRDefault="004C1AC0" w:rsidP="00452437">
      <w:pPr>
        <w:rPr>
          <w:color w:val="000000" w:themeColor="text1"/>
        </w:rPr>
      </w:pPr>
      <w:r w:rsidRPr="005667C2">
        <w:rPr>
          <w:b/>
          <w:bCs/>
          <w:color w:val="000000" w:themeColor="text1"/>
        </w:rPr>
        <w:t xml:space="preserve">Key Words associated with the project: </w:t>
      </w:r>
      <w:r w:rsidRPr="005667C2">
        <w:rPr>
          <w:color w:val="000000" w:themeColor="text1"/>
        </w:rPr>
        <w:t>organizational diversity, intersectionality, feminist democracy, reviewing anti-gender and anti-democratic politics and actors</w:t>
      </w:r>
    </w:p>
    <w:p w14:paraId="008F72C9" w14:textId="77777777" w:rsidR="004C1AC0" w:rsidRPr="005667C2" w:rsidRDefault="004C1AC0" w:rsidP="00452437">
      <w:pPr>
        <w:rPr>
          <w:b/>
          <w:bCs/>
          <w:color w:val="000000" w:themeColor="text1"/>
        </w:rPr>
      </w:pPr>
    </w:p>
    <w:p w14:paraId="1A333FB8" w14:textId="77777777" w:rsidR="004C1AC0" w:rsidRPr="005667C2" w:rsidRDefault="004C1AC0" w:rsidP="00452437">
      <w:pPr>
        <w:rPr>
          <w:b/>
          <w:bCs/>
          <w:color w:val="000000" w:themeColor="text1"/>
        </w:rPr>
      </w:pPr>
      <w:r w:rsidRPr="005667C2">
        <w:rPr>
          <w:b/>
          <w:bCs/>
          <w:color w:val="000000" w:themeColor="text1"/>
        </w:rPr>
        <w:t xml:space="preserve">How the Project was found: </w:t>
      </w:r>
      <w:r w:rsidRPr="005667C2">
        <w:rPr>
          <w:color w:val="000000" w:themeColor="text1"/>
        </w:rPr>
        <w:t>Found through looking at the GEYPO site and looking at Projects</w:t>
      </w:r>
    </w:p>
    <w:p w14:paraId="3B204040" w14:textId="77777777" w:rsidR="004C1AC0" w:rsidRPr="005667C2" w:rsidRDefault="004C1AC0" w:rsidP="00452437">
      <w:pPr>
        <w:rPr>
          <w:b/>
          <w:bCs/>
          <w:color w:val="000000" w:themeColor="text1"/>
        </w:rPr>
      </w:pPr>
    </w:p>
    <w:p w14:paraId="5F4DA463" w14:textId="53C45B16" w:rsidR="004C1AC0" w:rsidRPr="005667C2" w:rsidRDefault="004C1AC0" w:rsidP="00452437">
      <w:pPr>
        <w:rPr>
          <w:b/>
          <w:bCs/>
          <w:color w:val="000000" w:themeColor="text1"/>
        </w:rPr>
      </w:pPr>
      <w:r w:rsidRPr="005667C2">
        <w:rPr>
          <w:b/>
          <w:bCs/>
          <w:color w:val="000000" w:themeColor="text1"/>
        </w:rPr>
        <w:t xml:space="preserve">Source: </w:t>
      </w:r>
      <w:hyperlink r:id="rId64" w:history="1">
        <w:r w:rsidRPr="005667C2">
          <w:rPr>
            <w:rStyle w:val="Hyperlink"/>
            <w:color w:val="000000" w:themeColor="text1"/>
          </w:rPr>
          <w:t>https://ccindle.org/</w:t>
        </w:r>
      </w:hyperlink>
      <w:r w:rsidR="00487B24" w:rsidRPr="005667C2">
        <w:rPr>
          <w:b/>
          <w:bCs/>
          <w:color w:val="000000" w:themeColor="text1"/>
        </w:rPr>
        <w:t xml:space="preserve"> </w:t>
      </w:r>
    </w:p>
    <w:p w14:paraId="41C28B0D" w14:textId="1AE35112" w:rsidR="0029491C" w:rsidRPr="005667C2" w:rsidRDefault="0029491C" w:rsidP="00452437">
      <w:pPr>
        <w:rPr>
          <w:color w:val="000000" w:themeColor="text1"/>
        </w:rPr>
      </w:pPr>
      <w:r w:rsidRPr="005667C2">
        <w:rPr>
          <w:color w:val="000000" w:themeColor="text1"/>
        </w:rPr>
        <w:t>https://cordis.europa.eu/project/id/101061256</w:t>
      </w:r>
    </w:p>
    <w:p w14:paraId="40A856E9" w14:textId="77777777" w:rsidR="004C1AC0" w:rsidRPr="005667C2" w:rsidRDefault="004C1AC0" w:rsidP="00452437">
      <w:pPr>
        <w:rPr>
          <w:b/>
          <w:bCs/>
          <w:color w:val="000000" w:themeColor="text1"/>
        </w:rPr>
      </w:pPr>
    </w:p>
    <w:p w14:paraId="151B0688" w14:textId="77777777" w:rsidR="004C1AC0" w:rsidRPr="005667C2" w:rsidRDefault="004C1AC0" w:rsidP="00452437">
      <w:pPr>
        <w:rPr>
          <w:color w:val="000000" w:themeColor="text1"/>
        </w:rPr>
      </w:pPr>
      <w:r w:rsidRPr="005667C2">
        <w:rPr>
          <w:b/>
          <w:bCs/>
          <w:color w:val="000000" w:themeColor="text1"/>
        </w:rPr>
        <w:t xml:space="preserve">DOI: </w:t>
      </w:r>
      <w:hyperlink r:id="rId65" w:tgtFrame="_blank" w:history="1">
        <w:r w:rsidRPr="005667C2">
          <w:rPr>
            <w:color w:val="000000" w:themeColor="text1"/>
            <w:u w:val="single"/>
            <w:bdr w:val="none" w:sz="0" w:space="0" w:color="auto" w:frame="1"/>
            <w:shd w:val="clear" w:color="auto" w:fill="FAFAFA"/>
          </w:rPr>
          <w:t>10.3030/101061256</w:t>
        </w:r>
      </w:hyperlink>
    </w:p>
    <w:p w14:paraId="48D659BC" w14:textId="77777777" w:rsidR="004C1AC0" w:rsidRPr="005667C2" w:rsidRDefault="004C1AC0" w:rsidP="00452437">
      <w:pPr>
        <w:rPr>
          <w:b/>
          <w:bCs/>
          <w:color w:val="000000" w:themeColor="text1"/>
        </w:rPr>
      </w:pPr>
    </w:p>
    <w:p w14:paraId="623D6254" w14:textId="77777777" w:rsidR="004C1AC0" w:rsidRPr="005667C2" w:rsidRDefault="004C1AC0" w:rsidP="00452437">
      <w:pPr>
        <w:rPr>
          <w:b/>
          <w:bCs/>
          <w:color w:val="000000" w:themeColor="text1"/>
        </w:rPr>
      </w:pPr>
      <w:r w:rsidRPr="005667C2">
        <w:rPr>
          <w:b/>
          <w:bCs/>
          <w:color w:val="000000" w:themeColor="text1"/>
        </w:rPr>
        <w:br w:type="page"/>
      </w:r>
    </w:p>
    <w:p w14:paraId="67F212F8" w14:textId="77777777" w:rsidR="004C1AC0" w:rsidRPr="005667C2" w:rsidRDefault="004C1AC0" w:rsidP="00061270">
      <w:pPr>
        <w:pStyle w:val="Heading2"/>
      </w:pPr>
      <w:bookmarkStart w:id="18" w:name="_Toc137110907"/>
      <w:bookmarkStart w:id="19" w:name="_Toc169259772"/>
      <w:r w:rsidRPr="005667C2">
        <w:lastRenderedPageBreak/>
        <w:t>UNTWIST: Policy recommendations to regain feminist losers as mainstream voters</w:t>
      </w:r>
      <w:bookmarkEnd w:id="18"/>
      <w:bookmarkEnd w:id="19"/>
    </w:p>
    <w:p w14:paraId="4CCEA7DC"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European Research Executive Agency Grant</w:t>
      </w:r>
    </w:p>
    <w:p w14:paraId="2F0A6EC0"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European Commission Reference Number: 101060836</w:t>
      </w:r>
    </w:p>
    <w:p w14:paraId="3E478EB2" w14:textId="77777777" w:rsidR="004C1AC0" w:rsidRPr="005667C2" w:rsidRDefault="004C1AC0" w:rsidP="00452437">
      <w:pPr>
        <w:rPr>
          <w:b/>
          <w:bCs/>
          <w:color w:val="000000" w:themeColor="text1"/>
        </w:rPr>
      </w:pPr>
    </w:p>
    <w:p w14:paraId="5A3A1F6D" w14:textId="77777777" w:rsidR="004C1AC0" w:rsidRPr="005667C2" w:rsidRDefault="004C1AC0" w:rsidP="00452437">
      <w:pPr>
        <w:rPr>
          <w:b/>
          <w:bCs/>
          <w:color w:val="000000" w:themeColor="text1"/>
        </w:rPr>
      </w:pPr>
      <w:r w:rsidRPr="005667C2">
        <w:rPr>
          <w:b/>
          <w:bCs/>
          <w:color w:val="000000" w:themeColor="text1"/>
        </w:rPr>
        <w:t>Coordinated by: Universidad Pablo de Olavide</w:t>
      </w:r>
    </w:p>
    <w:p w14:paraId="02D46D7F" w14:textId="0893B549" w:rsidR="004C1AC0" w:rsidRPr="005667C2" w:rsidRDefault="004C1AC0" w:rsidP="00452437">
      <w:pPr>
        <w:rPr>
          <w:color w:val="000000" w:themeColor="text1"/>
        </w:rPr>
      </w:pPr>
      <w:r w:rsidRPr="005667C2">
        <w:rPr>
          <w:b/>
          <w:bCs/>
          <w:color w:val="000000" w:themeColor="text1"/>
        </w:rPr>
        <w:t>Project Leaders:</w:t>
      </w:r>
      <w:r w:rsidR="00E71B66" w:rsidRPr="005667C2">
        <w:rPr>
          <w:b/>
          <w:bCs/>
          <w:color w:val="000000" w:themeColor="text1"/>
        </w:rPr>
        <w:t xml:space="preserve"> </w:t>
      </w:r>
      <w:r w:rsidR="00E71B66" w:rsidRPr="005667C2">
        <w:rPr>
          <w:color w:val="000000" w:themeColor="text1"/>
        </w:rPr>
        <w:t>n/a</w:t>
      </w:r>
    </w:p>
    <w:p w14:paraId="2A794CE6" w14:textId="77777777" w:rsidR="004C1AC0" w:rsidRPr="005667C2" w:rsidRDefault="004C1AC0" w:rsidP="00452437">
      <w:pPr>
        <w:rPr>
          <w:b/>
          <w:bCs/>
          <w:color w:val="000000" w:themeColor="text1"/>
        </w:rPr>
      </w:pPr>
    </w:p>
    <w:p w14:paraId="0A87CA09" w14:textId="77777777" w:rsidR="004C1AC0" w:rsidRPr="005667C2" w:rsidRDefault="004C1AC0" w:rsidP="00452437">
      <w:pPr>
        <w:rPr>
          <w:b/>
          <w:bCs/>
          <w:color w:val="000000" w:themeColor="text1"/>
        </w:rPr>
      </w:pPr>
      <w:r w:rsidRPr="005667C2">
        <w:rPr>
          <w:b/>
          <w:bCs/>
          <w:color w:val="000000" w:themeColor="text1"/>
        </w:rPr>
        <w:t>Years for the Project: 2023-2026</w:t>
      </w:r>
    </w:p>
    <w:p w14:paraId="165E6169" w14:textId="77777777" w:rsidR="004C1AC0" w:rsidRPr="005667C2" w:rsidRDefault="004C1AC0" w:rsidP="00452437">
      <w:pPr>
        <w:rPr>
          <w:b/>
          <w:bCs/>
          <w:color w:val="000000" w:themeColor="text1"/>
        </w:rPr>
      </w:pPr>
    </w:p>
    <w:p w14:paraId="3DCBBE14" w14:textId="77777777" w:rsidR="004C1AC0" w:rsidRPr="005667C2" w:rsidRDefault="004C1AC0" w:rsidP="00452437">
      <w:pPr>
        <w:rPr>
          <w:b/>
          <w:bCs/>
          <w:color w:val="000000" w:themeColor="text1"/>
        </w:rPr>
      </w:pPr>
      <w:r w:rsidRPr="005667C2">
        <w:rPr>
          <w:b/>
          <w:bCs/>
          <w:color w:val="000000" w:themeColor="text1"/>
        </w:rPr>
        <w:t xml:space="preserve">Project Funding: </w:t>
      </w:r>
      <w:r w:rsidRPr="005667C2">
        <w:rPr>
          <w:color w:val="000000" w:themeColor="text1"/>
          <w:shd w:val="clear" w:color="auto" w:fill="FAFAFA"/>
        </w:rPr>
        <w:t>€ 2 697 318,75</w:t>
      </w:r>
    </w:p>
    <w:p w14:paraId="4C47E34D" w14:textId="77777777" w:rsidR="004C1AC0" w:rsidRPr="005667C2" w:rsidRDefault="004C1AC0" w:rsidP="00452437">
      <w:pPr>
        <w:rPr>
          <w:b/>
          <w:bCs/>
          <w:color w:val="000000" w:themeColor="text1"/>
        </w:rPr>
      </w:pPr>
    </w:p>
    <w:p w14:paraId="7CE7D93C" w14:textId="62851FD0" w:rsidR="004C1AC0" w:rsidRPr="005667C2" w:rsidRDefault="004C1AC0" w:rsidP="00452437">
      <w:pPr>
        <w:rPr>
          <w:color w:val="000000" w:themeColor="text1"/>
        </w:rPr>
      </w:pPr>
      <w:r w:rsidRPr="005667C2">
        <w:rPr>
          <w:b/>
          <w:bCs/>
          <w:color w:val="000000" w:themeColor="text1"/>
        </w:rPr>
        <w:t>Publications:</w:t>
      </w:r>
      <w:r w:rsidR="00E71B66" w:rsidRPr="005667C2">
        <w:rPr>
          <w:b/>
          <w:bCs/>
          <w:color w:val="000000" w:themeColor="text1"/>
        </w:rPr>
        <w:t xml:space="preserve"> </w:t>
      </w:r>
      <w:r w:rsidR="00E71B66" w:rsidRPr="005667C2">
        <w:rPr>
          <w:color w:val="000000" w:themeColor="text1"/>
        </w:rPr>
        <w:t>n/a</w:t>
      </w:r>
    </w:p>
    <w:p w14:paraId="6585D1F3" w14:textId="77777777" w:rsidR="004C1AC0" w:rsidRPr="005667C2" w:rsidRDefault="004C1AC0" w:rsidP="00452437">
      <w:pPr>
        <w:rPr>
          <w:b/>
          <w:bCs/>
          <w:color w:val="000000" w:themeColor="text1"/>
        </w:rPr>
      </w:pPr>
    </w:p>
    <w:p w14:paraId="59D43A8E" w14:textId="77777777" w:rsidR="004C1AC0" w:rsidRPr="005667C2" w:rsidRDefault="004C1AC0" w:rsidP="00452437">
      <w:pPr>
        <w:rPr>
          <w:b/>
          <w:bCs/>
          <w:color w:val="000000" w:themeColor="text1"/>
        </w:rPr>
      </w:pPr>
      <w:r w:rsidRPr="005667C2">
        <w:rPr>
          <w:b/>
          <w:bCs/>
          <w:color w:val="000000" w:themeColor="text1"/>
        </w:rPr>
        <w:t xml:space="preserve">Summary of the Project/ Objective: </w:t>
      </w:r>
    </w:p>
    <w:p w14:paraId="3DD74D47" w14:textId="77777777" w:rsidR="004C1AC0" w:rsidRPr="005667C2" w:rsidRDefault="004C1AC0" w:rsidP="00452437">
      <w:pPr>
        <w:rPr>
          <w:b/>
          <w:bCs/>
          <w:color w:val="000000" w:themeColor="text1"/>
        </w:rPr>
      </w:pPr>
      <w:r w:rsidRPr="005667C2">
        <w:rPr>
          <w:color w:val="000000" w:themeColor="text1"/>
          <w:shd w:val="clear" w:color="auto" w:fill="FFFFFF"/>
        </w:rPr>
        <w:t xml:space="preserve">UNTWIST’s main working strategy toward that end will consist of empowering (non-radical/populist) parties in Europe to improve their representation of the gender-based interests of the citizenry through the definition, enhancement and transfer of a policy recommendation handbook with evidence-based policy recommendations that: 1) help mainstream parties improve their substantive representation of sex- and gender-based needs and demands in ways that diminish the appeal of extreme populist messages (untwisting oppositional gender messages, particularly from right-wing populism); and 2) contributes to the widening horizon of gender expectations and overcomes current “gender fatigue” among citizens. The improvement in substantive democratic representation by these parties will decrease citizens' interest in the anti-feminist messages of radical or populist parties. (From the EU site). </w:t>
      </w:r>
    </w:p>
    <w:p w14:paraId="07BC61A8" w14:textId="77777777" w:rsidR="004C1AC0" w:rsidRPr="005667C2" w:rsidRDefault="004C1AC0" w:rsidP="00452437">
      <w:pPr>
        <w:rPr>
          <w:b/>
          <w:bCs/>
          <w:color w:val="000000" w:themeColor="text1"/>
        </w:rPr>
      </w:pPr>
    </w:p>
    <w:p w14:paraId="60FB1ABC" w14:textId="77777777" w:rsidR="004C1AC0" w:rsidRPr="005667C2" w:rsidRDefault="004C1AC0" w:rsidP="00452437">
      <w:pPr>
        <w:rPr>
          <w:b/>
          <w:bCs/>
          <w:color w:val="000000" w:themeColor="text1"/>
        </w:rPr>
      </w:pPr>
      <w:r w:rsidRPr="005667C2">
        <w:rPr>
          <w:b/>
          <w:bCs/>
          <w:color w:val="000000" w:themeColor="text1"/>
        </w:rPr>
        <w:t>Other Relevant information:</w:t>
      </w:r>
    </w:p>
    <w:p w14:paraId="1C3D7AB0" w14:textId="77777777" w:rsidR="004C1AC0" w:rsidRPr="005667C2" w:rsidRDefault="004C1AC0" w:rsidP="00452437">
      <w:pPr>
        <w:rPr>
          <w:b/>
          <w:bCs/>
          <w:color w:val="000000" w:themeColor="text1"/>
        </w:rPr>
      </w:pPr>
    </w:p>
    <w:p w14:paraId="7D9863FC" w14:textId="77777777" w:rsidR="004C1AC0" w:rsidRPr="005667C2" w:rsidRDefault="004C1AC0" w:rsidP="00452437">
      <w:pPr>
        <w:rPr>
          <w:color w:val="000000" w:themeColor="text1"/>
        </w:rPr>
      </w:pPr>
      <w:r w:rsidRPr="005667C2">
        <w:rPr>
          <w:b/>
          <w:bCs/>
          <w:color w:val="000000" w:themeColor="text1"/>
        </w:rPr>
        <w:t xml:space="preserve">Key Words Associated with the Project: </w:t>
      </w:r>
      <w:r w:rsidRPr="005667C2">
        <w:rPr>
          <w:color w:val="000000" w:themeColor="text1"/>
        </w:rPr>
        <w:t>policy setting &amp; implementation, political will and commitment, coordination of resources and efforts, resistance to gender equality, feminisms, democracy, policy recommendations</w:t>
      </w:r>
    </w:p>
    <w:p w14:paraId="5A40C7A3" w14:textId="77777777" w:rsidR="004C1AC0" w:rsidRPr="005667C2" w:rsidRDefault="004C1AC0" w:rsidP="00452437">
      <w:pPr>
        <w:rPr>
          <w:b/>
          <w:bCs/>
          <w:color w:val="000000" w:themeColor="text1"/>
        </w:rPr>
      </w:pPr>
    </w:p>
    <w:p w14:paraId="02379342" w14:textId="77777777" w:rsidR="004C1AC0" w:rsidRPr="005667C2" w:rsidRDefault="004C1AC0" w:rsidP="00452437">
      <w:pPr>
        <w:rPr>
          <w:color w:val="000000" w:themeColor="text1"/>
        </w:rPr>
      </w:pPr>
      <w:r w:rsidRPr="005667C2">
        <w:rPr>
          <w:b/>
          <w:bCs/>
          <w:color w:val="000000" w:themeColor="text1"/>
        </w:rPr>
        <w:t xml:space="preserve">How the Project was found (search words, location, etc.): </w:t>
      </w:r>
      <w:hyperlink r:id="rId66" w:history="1">
        <w:r w:rsidRPr="005667C2">
          <w:rPr>
            <w:rStyle w:val="Hyperlink"/>
            <w:color w:val="000000" w:themeColor="text1"/>
          </w:rPr>
          <w:t>https://cordis.europa.eu/programme/id/HORIZON_HORIZON-CL2-2021-DEMOCRACY-01-03/en</w:t>
        </w:r>
      </w:hyperlink>
    </w:p>
    <w:p w14:paraId="2918F2B1" w14:textId="77777777" w:rsidR="004C1AC0" w:rsidRPr="005667C2" w:rsidRDefault="004C1AC0" w:rsidP="00452437">
      <w:pPr>
        <w:rPr>
          <w:color w:val="000000" w:themeColor="text1"/>
        </w:rPr>
      </w:pPr>
      <w:r w:rsidRPr="005667C2">
        <w:rPr>
          <w:color w:val="000000" w:themeColor="text1"/>
        </w:rPr>
        <w:t xml:space="preserve">Found by looking at the CCINDLE page and the Topics (Feminisms for a new age of democracy). </w:t>
      </w:r>
    </w:p>
    <w:p w14:paraId="3D232E1F" w14:textId="77777777" w:rsidR="004C1AC0" w:rsidRPr="005667C2" w:rsidRDefault="004C1AC0" w:rsidP="00452437">
      <w:pPr>
        <w:rPr>
          <w:color w:val="000000" w:themeColor="text1"/>
        </w:rPr>
      </w:pPr>
      <w:r w:rsidRPr="005667C2">
        <w:rPr>
          <w:color w:val="000000" w:themeColor="text1"/>
        </w:rPr>
        <w:t xml:space="preserve">Can also be found on </w:t>
      </w:r>
      <w:hyperlink r:id="rId67" w:history="1">
        <w:r w:rsidRPr="005667C2">
          <w:rPr>
            <w:rStyle w:val="Hyperlink"/>
            <w:color w:val="000000" w:themeColor="text1"/>
          </w:rPr>
          <w:t>https://www.genderportal.eu/projects/policy-recommendations-regain-feminist-losers-mainstream-voters</w:t>
        </w:r>
      </w:hyperlink>
      <w:r w:rsidRPr="005667C2">
        <w:rPr>
          <w:color w:val="000000" w:themeColor="text1"/>
        </w:rPr>
        <w:t xml:space="preserve"> </w:t>
      </w:r>
    </w:p>
    <w:p w14:paraId="09AD2020" w14:textId="77777777" w:rsidR="004C1AC0" w:rsidRPr="005667C2" w:rsidRDefault="004C1AC0" w:rsidP="00452437">
      <w:pPr>
        <w:rPr>
          <w:b/>
          <w:bCs/>
          <w:color w:val="000000" w:themeColor="text1"/>
        </w:rPr>
      </w:pPr>
    </w:p>
    <w:p w14:paraId="51B61C54" w14:textId="77777777" w:rsidR="004C1AC0" w:rsidRPr="005667C2" w:rsidRDefault="004C1AC0" w:rsidP="00452437">
      <w:pPr>
        <w:rPr>
          <w:color w:val="000000" w:themeColor="text1"/>
        </w:rPr>
      </w:pPr>
      <w:r w:rsidRPr="005667C2">
        <w:rPr>
          <w:b/>
          <w:bCs/>
          <w:color w:val="000000" w:themeColor="text1"/>
        </w:rPr>
        <w:t>Source:</w:t>
      </w:r>
      <w:r w:rsidRPr="005667C2">
        <w:rPr>
          <w:color w:val="000000" w:themeColor="text1"/>
        </w:rPr>
        <w:t xml:space="preserve"> </w:t>
      </w:r>
      <w:hyperlink r:id="rId68" w:history="1">
        <w:r w:rsidRPr="005667C2">
          <w:rPr>
            <w:rStyle w:val="Hyperlink"/>
            <w:color w:val="000000" w:themeColor="text1"/>
          </w:rPr>
          <w:t>https://cordis.europa.eu/project/id/101060836</w:t>
        </w:r>
      </w:hyperlink>
    </w:p>
    <w:p w14:paraId="52699EE7" w14:textId="2ECD87AC" w:rsidR="004C1AC0" w:rsidRPr="005667C2" w:rsidRDefault="00E71B66" w:rsidP="00452437">
      <w:pPr>
        <w:rPr>
          <w:color w:val="000000" w:themeColor="text1"/>
        </w:rPr>
      </w:pPr>
      <w:r w:rsidRPr="005667C2">
        <w:rPr>
          <w:color w:val="000000" w:themeColor="text1"/>
        </w:rPr>
        <w:t xml:space="preserve">no project website listed </w:t>
      </w:r>
    </w:p>
    <w:p w14:paraId="3901DC56" w14:textId="77777777" w:rsidR="004C1AC0" w:rsidRPr="005667C2" w:rsidRDefault="004C1AC0" w:rsidP="00452437">
      <w:pPr>
        <w:rPr>
          <w:b/>
          <w:bCs/>
          <w:color w:val="000000" w:themeColor="text1"/>
        </w:rPr>
      </w:pPr>
    </w:p>
    <w:p w14:paraId="176E8F9C" w14:textId="77777777" w:rsidR="004C1AC0" w:rsidRPr="005667C2" w:rsidRDefault="004C1AC0" w:rsidP="00452437">
      <w:pPr>
        <w:rPr>
          <w:b/>
          <w:bCs/>
          <w:color w:val="000000" w:themeColor="text1"/>
        </w:rPr>
      </w:pPr>
      <w:r w:rsidRPr="005667C2">
        <w:rPr>
          <w:b/>
          <w:bCs/>
          <w:color w:val="000000" w:themeColor="text1"/>
        </w:rPr>
        <w:t xml:space="preserve">DOI: </w:t>
      </w:r>
      <w:hyperlink r:id="rId69" w:tgtFrame="_blank" w:history="1">
        <w:r w:rsidRPr="005667C2">
          <w:rPr>
            <w:color w:val="000000" w:themeColor="text1"/>
            <w:u w:val="single"/>
            <w:bdr w:val="none" w:sz="0" w:space="0" w:color="auto" w:frame="1"/>
            <w:shd w:val="clear" w:color="auto" w:fill="FAFAFA"/>
          </w:rPr>
          <w:t>10.3030/101060836</w:t>
        </w:r>
      </w:hyperlink>
      <w:r w:rsidRPr="005667C2">
        <w:rPr>
          <w:b/>
          <w:bCs/>
          <w:color w:val="000000" w:themeColor="text1"/>
        </w:rPr>
        <w:br w:type="page"/>
      </w:r>
    </w:p>
    <w:p w14:paraId="07880846" w14:textId="77777777" w:rsidR="004C1AC0" w:rsidRPr="005667C2" w:rsidRDefault="004C1AC0" w:rsidP="00061270">
      <w:pPr>
        <w:pStyle w:val="Heading2"/>
      </w:pPr>
      <w:bookmarkStart w:id="20" w:name="_Toc137110908"/>
      <w:bookmarkStart w:id="21" w:name="_Toc169259773"/>
      <w:r w:rsidRPr="005667C2">
        <w:lastRenderedPageBreak/>
        <w:t>FIERCE: Feminist Movements Revitalizing Democracy in Europe</w:t>
      </w:r>
      <w:bookmarkEnd w:id="20"/>
      <w:bookmarkEnd w:id="21"/>
      <w:r w:rsidRPr="005667C2">
        <w:t xml:space="preserve">  </w:t>
      </w:r>
    </w:p>
    <w:p w14:paraId="08B22C8A"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European Research Executive Agency Grant</w:t>
      </w:r>
    </w:p>
    <w:p w14:paraId="36636C12"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 xml:space="preserve">European Commission Reference Number: </w:t>
      </w:r>
      <w:r w:rsidRPr="005667C2">
        <w:rPr>
          <w:color w:val="000000" w:themeColor="text1"/>
          <w:shd w:val="clear" w:color="auto" w:fill="FAFAFA"/>
        </w:rPr>
        <w:t>101061748</w:t>
      </w:r>
    </w:p>
    <w:p w14:paraId="1F35C263" w14:textId="77777777" w:rsidR="004C1AC0" w:rsidRPr="005667C2" w:rsidRDefault="004C1AC0" w:rsidP="00452437">
      <w:pPr>
        <w:rPr>
          <w:b/>
          <w:bCs/>
          <w:color w:val="000000" w:themeColor="text1"/>
        </w:rPr>
      </w:pPr>
    </w:p>
    <w:p w14:paraId="3B20BC5D" w14:textId="77777777" w:rsidR="0009053D" w:rsidRPr="005667C2" w:rsidRDefault="004C1AC0" w:rsidP="00452437">
      <w:pPr>
        <w:rPr>
          <w:b/>
          <w:bCs/>
          <w:color w:val="000000" w:themeColor="text1"/>
        </w:rPr>
      </w:pPr>
      <w:r w:rsidRPr="005667C2">
        <w:rPr>
          <w:b/>
          <w:bCs/>
          <w:color w:val="000000" w:themeColor="text1"/>
        </w:rPr>
        <w:t xml:space="preserve">Coordinated by: Vilabs OE </w:t>
      </w:r>
    </w:p>
    <w:p w14:paraId="7B5C66C7" w14:textId="3E1A648F" w:rsidR="004C1AC0" w:rsidRPr="005667C2" w:rsidRDefault="004C1AC0" w:rsidP="00452437">
      <w:pPr>
        <w:rPr>
          <w:color w:val="000000" w:themeColor="text1"/>
        </w:rPr>
      </w:pPr>
      <w:r w:rsidRPr="005667C2">
        <w:rPr>
          <w:b/>
          <w:bCs/>
          <w:color w:val="000000" w:themeColor="text1"/>
        </w:rPr>
        <w:t>Project Leaders:</w:t>
      </w:r>
      <w:r w:rsidR="006259EA" w:rsidRPr="005667C2">
        <w:rPr>
          <w:b/>
          <w:bCs/>
          <w:color w:val="000000" w:themeColor="text1"/>
        </w:rPr>
        <w:t xml:space="preserve"> </w:t>
      </w:r>
      <w:r w:rsidR="00775BF5" w:rsidRPr="005667C2">
        <w:rPr>
          <w:color w:val="000000" w:themeColor="text1"/>
        </w:rPr>
        <w:t>Mpampis Chatzimallis; chatzimallis@vilabs.eu</w:t>
      </w:r>
    </w:p>
    <w:p w14:paraId="22DFDD5A" w14:textId="77777777" w:rsidR="004C1AC0" w:rsidRPr="005667C2" w:rsidRDefault="004C1AC0" w:rsidP="00452437">
      <w:pPr>
        <w:rPr>
          <w:b/>
          <w:bCs/>
          <w:color w:val="000000" w:themeColor="text1"/>
        </w:rPr>
      </w:pPr>
    </w:p>
    <w:p w14:paraId="013B7F52" w14:textId="77777777" w:rsidR="004C1AC0" w:rsidRPr="005667C2" w:rsidRDefault="004C1AC0" w:rsidP="00452437">
      <w:pPr>
        <w:rPr>
          <w:b/>
          <w:bCs/>
          <w:color w:val="000000" w:themeColor="text1"/>
        </w:rPr>
      </w:pPr>
      <w:r w:rsidRPr="005667C2">
        <w:rPr>
          <w:b/>
          <w:bCs/>
          <w:color w:val="000000" w:themeColor="text1"/>
        </w:rPr>
        <w:t>Years for the Project: 2022-2025</w:t>
      </w:r>
    </w:p>
    <w:p w14:paraId="6290140D" w14:textId="77777777" w:rsidR="004C1AC0" w:rsidRPr="005667C2" w:rsidRDefault="004C1AC0" w:rsidP="00452437">
      <w:pPr>
        <w:rPr>
          <w:b/>
          <w:bCs/>
          <w:color w:val="000000" w:themeColor="text1"/>
        </w:rPr>
      </w:pPr>
    </w:p>
    <w:p w14:paraId="4C5E1775" w14:textId="77777777" w:rsidR="004C1AC0" w:rsidRPr="005667C2" w:rsidRDefault="004C1AC0" w:rsidP="00452437">
      <w:pPr>
        <w:rPr>
          <w:b/>
          <w:bCs/>
          <w:color w:val="000000" w:themeColor="text1"/>
        </w:rPr>
      </w:pPr>
      <w:r w:rsidRPr="005667C2">
        <w:rPr>
          <w:b/>
          <w:bCs/>
          <w:color w:val="000000" w:themeColor="text1"/>
        </w:rPr>
        <w:t xml:space="preserve">Project Funding: </w:t>
      </w:r>
      <w:r w:rsidRPr="005667C2">
        <w:rPr>
          <w:color w:val="000000" w:themeColor="text1"/>
          <w:shd w:val="clear" w:color="auto" w:fill="FAFAFA"/>
        </w:rPr>
        <w:t>€ 2 490 220,00</w:t>
      </w:r>
    </w:p>
    <w:p w14:paraId="50B6B58D" w14:textId="77777777" w:rsidR="004C1AC0" w:rsidRPr="005667C2" w:rsidRDefault="004C1AC0" w:rsidP="00452437">
      <w:pPr>
        <w:rPr>
          <w:b/>
          <w:bCs/>
          <w:color w:val="000000" w:themeColor="text1"/>
        </w:rPr>
      </w:pPr>
    </w:p>
    <w:p w14:paraId="0C5FB818" w14:textId="101702E5" w:rsidR="004C1AC0" w:rsidRPr="005667C2" w:rsidRDefault="004C1AC0" w:rsidP="00452437">
      <w:pPr>
        <w:rPr>
          <w:color w:val="000000" w:themeColor="text1"/>
        </w:rPr>
      </w:pPr>
      <w:r w:rsidRPr="005667C2">
        <w:rPr>
          <w:b/>
          <w:bCs/>
          <w:color w:val="000000" w:themeColor="text1"/>
        </w:rPr>
        <w:t>Publications:</w:t>
      </w:r>
      <w:r w:rsidR="006259EA" w:rsidRPr="005667C2">
        <w:rPr>
          <w:b/>
          <w:bCs/>
          <w:color w:val="000000" w:themeColor="text1"/>
        </w:rPr>
        <w:t xml:space="preserve"> </w:t>
      </w:r>
      <w:r w:rsidR="006259EA" w:rsidRPr="005667C2">
        <w:rPr>
          <w:color w:val="000000" w:themeColor="text1"/>
        </w:rPr>
        <w:t xml:space="preserve">none </w:t>
      </w:r>
      <w:r w:rsidR="0009053D" w:rsidRPr="005667C2">
        <w:rPr>
          <w:color w:val="000000" w:themeColor="text1"/>
        </w:rPr>
        <w:t xml:space="preserve">available at this time. </w:t>
      </w:r>
      <w:hyperlink r:id="rId70" w:history="1">
        <w:r w:rsidR="0009053D" w:rsidRPr="005667C2">
          <w:rPr>
            <w:rStyle w:val="Hyperlink"/>
            <w:color w:val="000000" w:themeColor="text1"/>
          </w:rPr>
          <w:t>https://fierce-project.eu/public-deliverables/</w:t>
        </w:r>
      </w:hyperlink>
      <w:r w:rsidR="0009053D" w:rsidRPr="005667C2">
        <w:rPr>
          <w:color w:val="000000" w:themeColor="text1"/>
        </w:rPr>
        <w:t xml:space="preserve"> </w:t>
      </w:r>
    </w:p>
    <w:p w14:paraId="4F262A57" w14:textId="77777777" w:rsidR="004C1AC0" w:rsidRPr="005667C2" w:rsidRDefault="004C1AC0" w:rsidP="00452437">
      <w:pPr>
        <w:rPr>
          <w:b/>
          <w:bCs/>
          <w:color w:val="000000" w:themeColor="text1"/>
        </w:rPr>
      </w:pPr>
    </w:p>
    <w:p w14:paraId="0633193C" w14:textId="77777777" w:rsidR="004C1AC0" w:rsidRPr="005667C2" w:rsidRDefault="004C1AC0" w:rsidP="00452437">
      <w:pPr>
        <w:rPr>
          <w:b/>
          <w:bCs/>
          <w:color w:val="000000" w:themeColor="text1"/>
        </w:rPr>
      </w:pPr>
      <w:r w:rsidRPr="005667C2">
        <w:rPr>
          <w:b/>
          <w:bCs/>
          <w:color w:val="000000" w:themeColor="text1"/>
        </w:rPr>
        <w:t xml:space="preserve">Summary of the Project: </w:t>
      </w:r>
      <w:r w:rsidRPr="005667C2">
        <w:rPr>
          <w:color w:val="000000" w:themeColor="text1"/>
          <w:shd w:val="clear" w:color="auto" w:fill="FFFFFF"/>
        </w:rPr>
        <w:t>Providing knowledge &amp; tools for revitalizing alliances between Feminist Movement, Civil society, Political decision maker. We are FIERCE and aim to revitalize the alliances between the feminist movement, civil society and political decision makers. We envision to rekindle the movement-institution relationship by means of a multidimensional, bottom-up and impact-oriented approach. To this aim, we will provide an in-depth understanding of feminist and antifeminist / anti-gender movements, activities and discourses, and their impact on the institutional arena and on policy outcomes, focusing on the period between 2010-2021.</w:t>
      </w:r>
    </w:p>
    <w:p w14:paraId="715BCD2A" w14:textId="77777777" w:rsidR="004C1AC0" w:rsidRPr="005667C2" w:rsidRDefault="004C1AC0" w:rsidP="00452437">
      <w:pPr>
        <w:rPr>
          <w:b/>
          <w:bCs/>
          <w:color w:val="000000" w:themeColor="text1"/>
        </w:rPr>
      </w:pPr>
    </w:p>
    <w:p w14:paraId="69DAB134" w14:textId="4663180A" w:rsidR="004C1AC0" w:rsidRPr="005667C2" w:rsidRDefault="004C1AC0" w:rsidP="00452437">
      <w:pPr>
        <w:rPr>
          <w:color w:val="000000" w:themeColor="text1"/>
        </w:rPr>
      </w:pPr>
      <w:r w:rsidRPr="005667C2">
        <w:rPr>
          <w:b/>
          <w:bCs/>
          <w:color w:val="000000" w:themeColor="text1"/>
        </w:rPr>
        <w:t>Other Relevant information:</w:t>
      </w:r>
      <w:r w:rsidR="006259EA" w:rsidRPr="005667C2">
        <w:rPr>
          <w:b/>
          <w:bCs/>
          <w:color w:val="000000" w:themeColor="text1"/>
        </w:rPr>
        <w:t xml:space="preserve"> </w:t>
      </w:r>
      <w:r w:rsidR="0009053D" w:rsidRPr="005667C2">
        <w:rPr>
          <w:color w:val="000000" w:themeColor="text1"/>
        </w:rPr>
        <w:t xml:space="preserve">They are a cluster project with partners from CCINDLE, </w:t>
      </w:r>
      <w:r w:rsidR="00775BF5" w:rsidRPr="005667C2">
        <w:rPr>
          <w:color w:val="000000" w:themeColor="text1"/>
        </w:rPr>
        <w:t xml:space="preserve">RESIST, PushBackLash, UNTWIST, </w:t>
      </w:r>
    </w:p>
    <w:p w14:paraId="05CCF5EE" w14:textId="77777777" w:rsidR="004C1AC0" w:rsidRPr="005667C2" w:rsidRDefault="004C1AC0" w:rsidP="00452437">
      <w:pPr>
        <w:rPr>
          <w:b/>
          <w:bCs/>
          <w:color w:val="000000" w:themeColor="text1"/>
        </w:rPr>
      </w:pPr>
    </w:p>
    <w:p w14:paraId="23035D5E" w14:textId="77777777" w:rsidR="004C1AC0" w:rsidRPr="005667C2" w:rsidRDefault="004C1AC0" w:rsidP="00452437">
      <w:pPr>
        <w:rPr>
          <w:color w:val="000000" w:themeColor="text1"/>
        </w:rPr>
      </w:pPr>
      <w:r w:rsidRPr="005667C2">
        <w:rPr>
          <w:b/>
          <w:bCs/>
          <w:color w:val="000000" w:themeColor="text1"/>
        </w:rPr>
        <w:t xml:space="preserve">Key Words Associated with the Project: </w:t>
      </w:r>
      <w:r w:rsidRPr="005667C2">
        <w:rPr>
          <w:color w:val="000000" w:themeColor="text1"/>
        </w:rPr>
        <w:t>facts &amp; concepts of gender inequality, research content and knowledge production, policy setting &amp; implementation</w:t>
      </w:r>
    </w:p>
    <w:p w14:paraId="53219193" w14:textId="77777777" w:rsidR="004C1AC0" w:rsidRPr="005667C2" w:rsidRDefault="004C1AC0" w:rsidP="00452437">
      <w:pPr>
        <w:rPr>
          <w:color w:val="000000" w:themeColor="text1"/>
        </w:rPr>
      </w:pPr>
    </w:p>
    <w:p w14:paraId="49DA979B" w14:textId="77777777" w:rsidR="004C1AC0" w:rsidRPr="005667C2" w:rsidRDefault="004C1AC0" w:rsidP="00452437">
      <w:pPr>
        <w:rPr>
          <w:color w:val="000000" w:themeColor="text1"/>
        </w:rPr>
      </w:pPr>
      <w:r w:rsidRPr="005667C2">
        <w:rPr>
          <w:b/>
          <w:bCs/>
          <w:color w:val="000000" w:themeColor="text1"/>
        </w:rPr>
        <w:t xml:space="preserve">How the Project was found (search words, location, etc.): </w:t>
      </w:r>
      <w:hyperlink r:id="rId71" w:history="1">
        <w:r w:rsidRPr="005667C2">
          <w:rPr>
            <w:rStyle w:val="Hyperlink"/>
            <w:color w:val="000000" w:themeColor="text1"/>
          </w:rPr>
          <w:t>https://cordis.europa.eu/programme/id/HORIZON_HORIZON-CL2-2021-DEMOCRACY-01-03/en</w:t>
        </w:r>
      </w:hyperlink>
    </w:p>
    <w:p w14:paraId="61F70207" w14:textId="77777777" w:rsidR="004C1AC0" w:rsidRPr="005667C2" w:rsidRDefault="004C1AC0" w:rsidP="00452437">
      <w:pPr>
        <w:rPr>
          <w:color w:val="000000" w:themeColor="text1"/>
        </w:rPr>
      </w:pPr>
      <w:r w:rsidRPr="005667C2">
        <w:rPr>
          <w:color w:val="000000" w:themeColor="text1"/>
        </w:rPr>
        <w:t xml:space="preserve">Found by looking at the CCINDLE page and the Topics (Feminisms for a new age of democracy). </w:t>
      </w:r>
    </w:p>
    <w:p w14:paraId="5C15B5E3" w14:textId="77777777" w:rsidR="004C1AC0" w:rsidRPr="005667C2" w:rsidRDefault="00000000" w:rsidP="00452437">
      <w:pPr>
        <w:rPr>
          <w:color w:val="000000" w:themeColor="text1"/>
        </w:rPr>
      </w:pPr>
      <w:hyperlink r:id="rId72" w:history="1">
        <w:r w:rsidR="004C1AC0" w:rsidRPr="005667C2">
          <w:rPr>
            <w:rStyle w:val="Hyperlink"/>
            <w:color w:val="000000" w:themeColor="text1"/>
          </w:rPr>
          <w:t>https://www.genderportal.eu/projects/feminist-movements-revitalizing-democracy-europe</w:t>
        </w:r>
      </w:hyperlink>
      <w:r w:rsidR="004C1AC0" w:rsidRPr="005667C2">
        <w:rPr>
          <w:color w:val="000000" w:themeColor="text1"/>
        </w:rPr>
        <w:t xml:space="preserve"> </w:t>
      </w:r>
    </w:p>
    <w:p w14:paraId="663AA848" w14:textId="4439DC1F" w:rsidR="0009053D" w:rsidRPr="005667C2" w:rsidRDefault="0009053D" w:rsidP="00452437">
      <w:pPr>
        <w:rPr>
          <w:color w:val="000000" w:themeColor="text1"/>
        </w:rPr>
      </w:pPr>
      <w:r w:rsidRPr="005667C2">
        <w:rPr>
          <w:b/>
          <w:bCs/>
          <w:color w:val="000000" w:themeColor="text1"/>
        </w:rPr>
        <w:t xml:space="preserve">Additional ways: </w:t>
      </w:r>
      <w:r w:rsidRPr="005667C2">
        <w:rPr>
          <w:color w:val="000000" w:themeColor="text1"/>
        </w:rPr>
        <w:t xml:space="preserve">googled the title of the project </w:t>
      </w:r>
      <w:hyperlink r:id="rId73" w:history="1">
        <w:r w:rsidRPr="005667C2">
          <w:rPr>
            <w:rStyle w:val="Hyperlink"/>
            <w:color w:val="000000" w:themeColor="text1"/>
          </w:rPr>
          <w:t>https://www.mirovni-institut.si/en/projects/fierce-feminist-movements-revitalizing-democracy-in-europe/</w:t>
        </w:r>
      </w:hyperlink>
    </w:p>
    <w:p w14:paraId="108656C1" w14:textId="77777777" w:rsidR="0009053D" w:rsidRPr="005667C2" w:rsidRDefault="0009053D" w:rsidP="00452437">
      <w:pPr>
        <w:rPr>
          <w:color w:val="000000" w:themeColor="text1"/>
        </w:rPr>
      </w:pPr>
    </w:p>
    <w:p w14:paraId="76CE274B" w14:textId="1EDAA007" w:rsidR="0009053D" w:rsidRPr="005667C2" w:rsidRDefault="0009053D" w:rsidP="00452437">
      <w:pPr>
        <w:rPr>
          <w:color w:val="000000" w:themeColor="text1"/>
        </w:rPr>
      </w:pPr>
      <w:r w:rsidRPr="005667C2">
        <w:rPr>
          <w:b/>
          <w:bCs/>
          <w:color w:val="000000" w:themeColor="text1"/>
        </w:rPr>
        <w:t>Websites</w:t>
      </w:r>
      <w:r w:rsidRPr="005667C2">
        <w:rPr>
          <w:color w:val="000000" w:themeColor="text1"/>
        </w:rPr>
        <w:t xml:space="preserve">: </w:t>
      </w:r>
    </w:p>
    <w:p w14:paraId="1E2EE7BA" w14:textId="16F368FF" w:rsidR="0009053D" w:rsidRPr="005667C2" w:rsidRDefault="00000000" w:rsidP="00452437">
      <w:pPr>
        <w:rPr>
          <w:color w:val="000000" w:themeColor="text1"/>
        </w:rPr>
      </w:pPr>
      <w:hyperlink r:id="rId74" w:history="1">
        <w:r w:rsidR="0009053D" w:rsidRPr="005667C2">
          <w:rPr>
            <w:rStyle w:val="Hyperlink"/>
            <w:color w:val="000000" w:themeColor="text1"/>
          </w:rPr>
          <w:t>https://fierce-project.eu/</w:t>
        </w:r>
      </w:hyperlink>
      <w:r w:rsidR="0009053D" w:rsidRPr="005667C2">
        <w:rPr>
          <w:color w:val="000000" w:themeColor="text1"/>
        </w:rPr>
        <w:t xml:space="preserve"> </w:t>
      </w:r>
    </w:p>
    <w:p w14:paraId="4E468A70" w14:textId="77777777" w:rsidR="004C1AC0" w:rsidRPr="005667C2" w:rsidRDefault="004C1AC0" w:rsidP="00452437">
      <w:pPr>
        <w:rPr>
          <w:b/>
          <w:bCs/>
          <w:color w:val="000000" w:themeColor="text1"/>
        </w:rPr>
      </w:pPr>
    </w:p>
    <w:p w14:paraId="5D151F9B" w14:textId="1590A65B" w:rsidR="004C1AC0" w:rsidRPr="005667C2" w:rsidRDefault="004C1AC0" w:rsidP="00452437">
      <w:pPr>
        <w:rPr>
          <w:b/>
          <w:bCs/>
          <w:color w:val="000000" w:themeColor="text1"/>
        </w:rPr>
      </w:pPr>
      <w:r w:rsidRPr="005667C2">
        <w:rPr>
          <w:b/>
          <w:bCs/>
          <w:color w:val="000000" w:themeColor="text1"/>
        </w:rPr>
        <w:t xml:space="preserve">Source: </w:t>
      </w:r>
      <w:hyperlink r:id="rId75" w:history="1">
        <w:r w:rsidRPr="005667C2">
          <w:rPr>
            <w:rStyle w:val="Hyperlink"/>
            <w:b/>
            <w:bCs/>
            <w:color w:val="000000" w:themeColor="text1"/>
          </w:rPr>
          <w:t>https://cordis.europa.eu/project/id/101061748</w:t>
        </w:r>
      </w:hyperlink>
      <w:r w:rsidRPr="005667C2">
        <w:rPr>
          <w:b/>
          <w:bCs/>
          <w:color w:val="000000" w:themeColor="text1"/>
        </w:rPr>
        <w:t xml:space="preserve"> </w:t>
      </w:r>
    </w:p>
    <w:p w14:paraId="0E6A69E3" w14:textId="77777777" w:rsidR="004C1AC0" w:rsidRPr="005667C2" w:rsidRDefault="004C1AC0" w:rsidP="00452437">
      <w:pPr>
        <w:rPr>
          <w:b/>
          <w:bCs/>
          <w:color w:val="000000" w:themeColor="text1"/>
        </w:rPr>
      </w:pPr>
    </w:p>
    <w:p w14:paraId="236CD526" w14:textId="77777777" w:rsidR="004C1AC0" w:rsidRPr="005667C2" w:rsidRDefault="004C1AC0" w:rsidP="00452437">
      <w:pPr>
        <w:rPr>
          <w:b/>
          <w:bCs/>
          <w:color w:val="000000" w:themeColor="text1"/>
        </w:rPr>
      </w:pPr>
      <w:r w:rsidRPr="005667C2">
        <w:rPr>
          <w:b/>
          <w:bCs/>
          <w:color w:val="000000" w:themeColor="text1"/>
        </w:rPr>
        <w:t xml:space="preserve">DOI: </w:t>
      </w:r>
      <w:hyperlink r:id="rId76" w:tgtFrame="_blank" w:history="1">
        <w:r w:rsidRPr="005667C2">
          <w:rPr>
            <w:color w:val="000000" w:themeColor="text1"/>
            <w:u w:val="single"/>
            <w:bdr w:val="none" w:sz="0" w:space="0" w:color="auto" w:frame="1"/>
            <w:shd w:val="clear" w:color="auto" w:fill="FAFAFA"/>
          </w:rPr>
          <w:t>10.3030/101061748</w:t>
        </w:r>
      </w:hyperlink>
      <w:r w:rsidRPr="005667C2">
        <w:rPr>
          <w:color w:val="000000" w:themeColor="text1"/>
        </w:rPr>
        <w:t xml:space="preserve"> </w:t>
      </w:r>
    </w:p>
    <w:p w14:paraId="2139E8AD" w14:textId="77777777" w:rsidR="004C1AC0" w:rsidRPr="005667C2" w:rsidRDefault="004C1AC0" w:rsidP="00061270">
      <w:pPr>
        <w:pStyle w:val="Heading2"/>
      </w:pPr>
      <w:r w:rsidRPr="005667C2">
        <w:br w:type="page"/>
      </w:r>
      <w:bookmarkStart w:id="22" w:name="_Toc137110909"/>
      <w:bookmarkStart w:id="23" w:name="_Toc169259774"/>
      <w:r w:rsidRPr="005667C2">
        <w:lastRenderedPageBreak/>
        <w:t>RESIST: Fostering Queer Feminist Intersectional Resistances against Transnational Anti-Gender Politics</w:t>
      </w:r>
      <w:bookmarkEnd w:id="22"/>
      <w:bookmarkEnd w:id="23"/>
    </w:p>
    <w:p w14:paraId="459FEE78"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European Research Executive Agency Grant</w:t>
      </w:r>
    </w:p>
    <w:p w14:paraId="238C3F39"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European Commission Reference Number: 101060749</w:t>
      </w:r>
    </w:p>
    <w:p w14:paraId="56622813" w14:textId="77777777" w:rsidR="004C1AC0" w:rsidRPr="005667C2" w:rsidRDefault="004C1AC0" w:rsidP="00452437">
      <w:pPr>
        <w:pStyle w:val="ListParagraph"/>
        <w:rPr>
          <w:b/>
          <w:bCs/>
          <w:color w:val="000000" w:themeColor="text1"/>
        </w:rPr>
      </w:pPr>
    </w:p>
    <w:p w14:paraId="0EA84DDA" w14:textId="77777777" w:rsidR="004C1AC0" w:rsidRPr="005667C2" w:rsidRDefault="004C1AC0" w:rsidP="00452437">
      <w:pPr>
        <w:rPr>
          <w:b/>
          <w:bCs/>
          <w:color w:val="000000" w:themeColor="text1"/>
        </w:rPr>
      </w:pPr>
      <w:r w:rsidRPr="005667C2">
        <w:rPr>
          <w:b/>
          <w:bCs/>
          <w:color w:val="000000" w:themeColor="text1"/>
        </w:rPr>
        <w:t>Coordinated By: University of College Dublin and University of Ireland</w:t>
      </w:r>
    </w:p>
    <w:p w14:paraId="69BF5BB7" w14:textId="77777777" w:rsidR="004C1AC0" w:rsidRPr="005667C2" w:rsidRDefault="004C1AC0" w:rsidP="00452437">
      <w:pPr>
        <w:rPr>
          <w:b/>
          <w:bCs/>
          <w:color w:val="000000" w:themeColor="text1"/>
        </w:rPr>
      </w:pPr>
      <w:r w:rsidRPr="005667C2">
        <w:rPr>
          <w:b/>
          <w:bCs/>
          <w:color w:val="000000" w:themeColor="text1"/>
        </w:rPr>
        <w:t>Project Leaders:</w:t>
      </w:r>
    </w:p>
    <w:p w14:paraId="6D2E6C2C" w14:textId="77777777" w:rsidR="004C1AC0" w:rsidRPr="005667C2" w:rsidRDefault="004C1AC0" w:rsidP="00452437">
      <w:pPr>
        <w:rPr>
          <w:b/>
          <w:bCs/>
          <w:color w:val="000000" w:themeColor="text1"/>
        </w:rPr>
      </w:pPr>
    </w:p>
    <w:p w14:paraId="28F8B505" w14:textId="77777777" w:rsidR="004C1AC0" w:rsidRPr="005667C2" w:rsidRDefault="004C1AC0" w:rsidP="00452437">
      <w:pPr>
        <w:rPr>
          <w:b/>
          <w:bCs/>
          <w:color w:val="000000" w:themeColor="text1"/>
        </w:rPr>
      </w:pPr>
      <w:r w:rsidRPr="005667C2">
        <w:rPr>
          <w:b/>
          <w:bCs/>
          <w:color w:val="000000" w:themeColor="text1"/>
        </w:rPr>
        <w:t>Years for the Project: 2022-2026</w:t>
      </w:r>
    </w:p>
    <w:p w14:paraId="68453CFB" w14:textId="77777777" w:rsidR="004C1AC0" w:rsidRPr="005667C2" w:rsidRDefault="004C1AC0" w:rsidP="00452437">
      <w:pPr>
        <w:rPr>
          <w:b/>
          <w:bCs/>
          <w:color w:val="000000" w:themeColor="text1"/>
        </w:rPr>
      </w:pPr>
    </w:p>
    <w:p w14:paraId="434163EB" w14:textId="77777777" w:rsidR="004C1AC0" w:rsidRPr="005667C2" w:rsidRDefault="004C1AC0" w:rsidP="00452437">
      <w:pPr>
        <w:rPr>
          <w:b/>
          <w:bCs/>
          <w:color w:val="000000" w:themeColor="text1"/>
        </w:rPr>
      </w:pPr>
      <w:r w:rsidRPr="005667C2">
        <w:rPr>
          <w:b/>
          <w:bCs/>
          <w:color w:val="000000" w:themeColor="text1"/>
        </w:rPr>
        <w:t xml:space="preserve">Project Funding: </w:t>
      </w:r>
      <w:r w:rsidRPr="005667C2">
        <w:rPr>
          <w:color w:val="000000" w:themeColor="text1"/>
          <w:shd w:val="clear" w:color="auto" w:fill="FAFAFA"/>
        </w:rPr>
        <w:t>€ 2 379 425,75</w:t>
      </w:r>
    </w:p>
    <w:p w14:paraId="3EA2F614" w14:textId="77777777" w:rsidR="004C1AC0" w:rsidRPr="005667C2" w:rsidRDefault="004C1AC0" w:rsidP="00452437">
      <w:pPr>
        <w:rPr>
          <w:b/>
          <w:bCs/>
          <w:color w:val="000000" w:themeColor="text1"/>
        </w:rPr>
      </w:pPr>
    </w:p>
    <w:p w14:paraId="0CC73097" w14:textId="7F041988" w:rsidR="004C1AC0" w:rsidRPr="005667C2" w:rsidRDefault="004C1AC0" w:rsidP="00452437">
      <w:pPr>
        <w:rPr>
          <w:b/>
          <w:bCs/>
          <w:color w:val="000000" w:themeColor="text1"/>
        </w:rPr>
      </w:pPr>
      <w:r w:rsidRPr="005667C2">
        <w:rPr>
          <w:b/>
          <w:bCs/>
          <w:color w:val="000000" w:themeColor="text1"/>
        </w:rPr>
        <w:t>Publications:</w:t>
      </w:r>
      <w:r w:rsidR="0009053D" w:rsidRPr="005667C2">
        <w:rPr>
          <w:b/>
          <w:bCs/>
          <w:color w:val="000000" w:themeColor="text1"/>
        </w:rPr>
        <w:t xml:space="preserve"> </w:t>
      </w:r>
      <w:r w:rsidR="0009053D" w:rsidRPr="005667C2">
        <w:rPr>
          <w:color w:val="000000" w:themeColor="text1"/>
        </w:rPr>
        <w:t>none at this time.</w:t>
      </w:r>
      <w:r w:rsidR="0009053D" w:rsidRPr="005667C2">
        <w:rPr>
          <w:b/>
          <w:bCs/>
          <w:color w:val="000000" w:themeColor="text1"/>
        </w:rPr>
        <w:t xml:space="preserve"> </w:t>
      </w:r>
    </w:p>
    <w:p w14:paraId="509FC3BB" w14:textId="77777777" w:rsidR="004C1AC0" w:rsidRPr="005667C2" w:rsidRDefault="004C1AC0" w:rsidP="00452437">
      <w:pPr>
        <w:rPr>
          <w:b/>
          <w:bCs/>
          <w:color w:val="000000" w:themeColor="text1"/>
        </w:rPr>
      </w:pPr>
    </w:p>
    <w:p w14:paraId="1C24C396" w14:textId="1AE7CE89" w:rsidR="004C1AC0" w:rsidRPr="005667C2" w:rsidRDefault="004C1AC0" w:rsidP="00452437">
      <w:pPr>
        <w:rPr>
          <w:b/>
          <w:bCs/>
          <w:color w:val="000000" w:themeColor="text1"/>
        </w:rPr>
      </w:pPr>
      <w:r w:rsidRPr="005667C2">
        <w:rPr>
          <w:b/>
          <w:bCs/>
          <w:color w:val="000000" w:themeColor="text1"/>
        </w:rPr>
        <w:t xml:space="preserve">Summary of the Project: </w:t>
      </w:r>
      <w:r w:rsidRPr="005667C2">
        <w:rPr>
          <w:color w:val="000000" w:themeColor="text1"/>
          <w:shd w:val="clear" w:color="auto" w:fill="FFFFFF"/>
        </w:rPr>
        <w:t>Despite recent advances, the struggle for gender equality, bodily integrity, and self-determination is ongoing. Challenges to gendered freedoms and tran</w:t>
      </w:r>
      <w:r w:rsidR="0009053D" w:rsidRPr="005667C2">
        <w:rPr>
          <w:color w:val="000000" w:themeColor="text1"/>
          <w:shd w:val="clear" w:color="auto" w:fill="FFFFFF"/>
        </w:rPr>
        <w:t>s</w:t>
      </w:r>
      <w:r w:rsidRPr="005667C2">
        <w:rPr>
          <w:color w:val="000000" w:themeColor="text1"/>
          <w:shd w:val="clear" w:color="auto" w:fill="FFFFFF"/>
        </w:rPr>
        <w:t xml:space="preserve"> inclusion undermine feminist and LGBTQI+ movements, critical studies and academic freedoms. Informed by the insights of feminism and queer politics, RESIST understands social differences as intersecting with each other. The project will explore the impact of so-called ‘anti-gender’ politics across Europe and beyond. Developing methods to create and support collective work towards gendered and sexual liberations, the project will map anti-gender politics, and explore lived experiences and counterstrategies. The research team will work together with civil society to generate new ideas and solutions. RESIST will inform policy making, aimed at benefiting those subjected to intersecting discriminations, and public at large.</w:t>
      </w:r>
    </w:p>
    <w:p w14:paraId="4970257D" w14:textId="77777777" w:rsidR="004C1AC0" w:rsidRPr="005667C2" w:rsidRDefault="004C1AC0" w:rsidP="00452437">
      <w:pPr>
        <w:rPr>
          <w:b/>
          <w:bCs/>
          <w:color w:val="000000" w:themeColor="text1"/>
        </w:rPr>
      </w:pPr>
    </w:p>
    <w:p w14:paraId="6E5AF7A3" w14:textId="77777777" w:rsidR="004C1AC0" w:rsidRPr="005667C2" w:rsidRDefault="004C1AC0" w:rsidP="00452437">
      <w:pPr>
        <w:rPr>
          <w:b/>
          <w:bCs/>
          <w:color w:val="000000" w:themeColor="text1"/>
        </w:rPr>
      </w:pPr>
      <w:r w:rsidRPr="005667C2">
        <w:rPr>
          <w:b/>
          <w:bCs/>
          <w:color w:val="000000" w:themeColor="text1"/>
        </w:rPr>
        <w:t>Other Relevant information:</w:t>
      </w:r>
    </w:p>
    <w:p w14:paraId="32DB1024" w14:textId="77777777" w:rsidR="004C1AC0" w:rsidRPr="005667C2" w:rsidRDefault="004C1AC0" w:rsidP="00452437">
      <w:pPr>
        <w:rPr>
          <w:b/>
          <w:bCs/>
          <w:color w:val="000000" w:themeColor="text1"/>
        </w:rPr>
      </w:pPr>
    </w:p>
    <w:p w14:paraId="19070C86" w14:textId="77777777" w:rsidR="004C1AC0" w:rsidRPr="005667C2" w:rsidRDefault="004C1AC0" w:rsidP="00452437">
      <w:pPr>
        <w:shd w:val="clear" w:color="auto" w:fill="FFFFFF"/>
        <w:rPr>
          <w:color w:val="000000" w:themeColor="text1"/>
        </w:rPr>
      </w:pPr>
      <w:r w:rsidRPr="005667C2">
        <w:rPr>
          <w:b/>
          <w:bCs/>
          <w:color w:val="000000" w:themeColor="text1"/>
        </w:rPr>
        <w:t xml:space="preserve">Key Words Associated with the Project: </w:t>
      </w:r>
      <w:r w:rsidRPr="005667C2">
        <w:rPr>
          <w:color w:val="000000" w:themeColor="text1"/>
        </w:rPr>
        <w:t xml:space="preserve">Facts &amp; concepts on gender inequality, Intersectionality and diversity, Sexualities, Policy setting &amp; implementation, Political will and commitment, Coordination of resources and efforts, Resistance to gender equality, Historical perspectives &amp; Future scenarios, Patterns in social &amp; cultural exclusion, </w:t>
      </w:r>
      <w:r w:rsidRPr="005667C2">
        <w:rPr>
          <w:color w:val="000000" w:themeColor="text1"/>
          <w:shd w:val="clear" w:color="auto" w:fill="FFFFFF"/>
        </w:rPr>
        <w:t>#anti-gendermovement, resistance, anti-gender, right-wing, intersectionality, Feminist activism &amp; research</w:t>
      </w:r>
    </w:p>
    <w:p w14:paraId="3E78232F" w14:textId="77777777" w:rsidR="004C1AC0" w:rsidRPr="005667C2" w:rsidRDefault="004C1AC0" w:rsidP="00452437">
      <w:pPr>
        <w:rPr>
          <w:b/>
          <w:bCs/>
          <w:color w:val="000000" w:themeColor="text1"/>
        </w:rPr>
      </w:pPr>
    </w:p>
    <w:p w14:paraId="21EA85E3" w14:textId="77777777" w:rsidR="004C1AC0" w:rsidRPr="005667C2" w:rsidRDefault="004C1AC0" w:rsidP="00452437">
      <w:pPr>
        <w:rPr>
          <w:b/>
          <w:bCs/>
          <w:color w:val="000000" w:themeColor="text1"/>
        </w:rPr>
      </w:pPr>
      <w:r w:rsidRPr="005667C2">
        <w:rPr>
          <w:b/>
          <w:bCs/>
          <w:color w:val="000000" w:themeColor="text1"/>
        </w:rPr>
        <w:t xml:space="preserve">How the Project was found (search words, location, etc.): </w:t>
      </w:r>
    </w:p>
    <w:p w14:paraId="3D1F17B4" w14:textId="77777777" w:rsidR="004C1AC0" w:rsidRPr="005667C2" w:rsidRDefault="00000000" w:rsidP="00452437">
      <w:pPr>
        <w:rPr>
          <w:color w:val="000000" w:themeColor="text1"/>
        </w:rPr>
      </w:pPr>
      <w:hyperlink r:id="rId77" w:history="1">
        <w:r w:rsidR="004C1AC0" w:rsidRPr="005667C2">
          <w:rPr>
            <w:rStyle w:val="Hyperlink"/>
            <w:color w:val="000000" w:themeColor="text1"/>
          </w:rPr>
          <w:t>https://cordis.europa.eu/programme/id/HORIZON_HORIZON-CL2-2021-DEMOCRACY-01-03/en</w:t>
        </w:r>
      </w:hyperlink>
    </w:p>
    <w:p w14:paraId="6CDD1DBE" w14:textId="77777777" w:rsidR="004C1AC0" w:rsidRPr="005667C2" w:rsidRDefault="004C1AC0" w:rsidP="00452437">
      <w:pPr>
        <w:rPr>
          <w:color w:val="000000" w:themeColor="text1"/>
        </w:rPr>
      </w:pPr>
      <w:r w:rsidRPr="005667C2">
        <w:rPr>
          <w:color w:val="000000" w:themeColor="text1"/>
        </w:rPr>
        <w:t xml:space="preserve">Found by looking at the CCINDLE page and the Topics (Feminisms for a new age of democracy). </w:t>
      </w:r>
    </w:p>
    <w:p w14:paraId="79CAFB8E" w14:textId="77777777" w:rsidR="004C1AC0" w:rsidRPr="005667C2" w:rsidRDefault="004C1AC0" w:rsidP="00452437">
      <w:pPr>
        <w:rPr>
          <w:color w:val="000000" w:themeColor="text1"/>
        </w:rPr>
      </w:pPr>
      <w:r w:rsidRPr="005667C2">
        <w:rPr>
          <w:color w:val="000000" w:themeColor="text1"/>
        </w:rPr>
        <w:t xml:space="preserve">Also found, </w:t>
      </w:r>
      <w:hyperlink r:id="rId78" w:history="1">
        <w:r w:rsidRPr="005667C2">
          <w:rPr>
            <w:rStyle w:val="Hyperlink"/>
            <w:color w:val="000000" w:themeColor="text1"/>
          </w:rPr>
          <w:t>https://www.genderportal.eu/projects/fostering-queer-feminist-intersectional-resistances-against-transnational-anti-gender</w:t>
        </w:r>
      </w:hyperlink>
      <w:r w:rsidRPr="005667C2">
        <w:rPr>
          <w:color w:val="000000" w:themeColor="text1"/>
        </w:rPr>
        <w:t xml:space="preserve"> </w:t>
      </w:r>
    </w:p>
    <w:p w14:paraId="7B216866" w14:textId="77777777" w:rsidR="004C1AC0" w:rsidRPr="005667C2" w:rsidRDefault="004C1AC0" w:rsidP="00452437">
      <w:pPr>
        <w:rPr>
          <w:b/>
          <w:bCs/>
          <w:color w:val="000000" w:themeColor="text1"/>
        </w:rPr>
      </w:pPr>
    </w:p>
    <w:p w14:paraId="4BAF0DF6" w14:textId="77777777" w:rsidR="004C1AC0" w:rsidRPr="005667C2" w:rsidRDefault="004C1AC0" w:rsidP="00452437">
      <w:pPr>
        <w:rPr>
          <w:b/>
          <w:bCs/>
          <w:color w:val="000000" w:themeColor="text1"/>
        </w:rPr>
      </w:pPr>
      <w:r w:rsidRPr="005667C2">
        <w:rPr>
          <w:b/>
          <w:bCs/>
          <w:color w:val="000000" w:themeColor="text1"/>
        </w:rPr>
        <w:t xml:space="preserve">Source: </w:t>
      </w:r>
      <w:hyperlink r:id="rId79" w:history="1">
        <w:r w:rsidRPr="005667C2">
          <w:rPr>
            <w:rStyle w:val="Hyperlink"/>
            <w:b/>
            <w:bCs/>
            <w:color w:val="000000" w:themeColor="text1"/>
          </w:rPr>
          <w:t>https://cordis.europa.eu/project/id/101060749</w:t>
        </w:r>
      </w:hyperlink>
    </w:p>
    <w:p w14:paraId="15B7686B" w14:textId="77777777" w:rsidR="004C1AC0" w:rsidRPr="005667C2" w:rsidRDefault="00000000" w:rsidP="00452437">
      <w:pPr>
        <w:rPr>
          <w:b/>
          <w:bCs/>
          <w:color w:val="000000" w:themeColor="text1"/>
        </w:rPr>
      </w:pPr>
      <w:hyperlink r:id="rId80" w:history="1">
        <w:r w:rsidR="004C1AC0" w:rsidRPr="005667C2">
          <w:rPr>
            <w:rStyle w:val="Hyperlink"/>
            <w:b/>
            <w:bCs/>
            <w:color w:val="000000" w:themeColor="text1"/>
          </w:rPr>
          <w:t>https://theresistproject.eu/</w:t>
        </w:r>
      </w:hyperlink>
      <w:r w:rsidR="004C1AC0" w:rsidRPr="005667C2">
        <w:rPr>
          <w:b/>
          <w:bCs/>
          <w:color w:val="000000" w:themeColor="text1"/>
        </w:rPr>
        <w:t xml:space="preserve"> </w:t>
      </w:r>
    </w:p>
    <w:p w14:paraId="382D8060" w14:textId="77777777" w:rsidR="004C1AC0" w:rsidRPr="005667C2" w:rsidRDefault="004C1AC0" w:rsidP="00452437">
      <w:pPr>
        <w:rPr>
          <w:b/>
          <w:bCs/>
          <w:color w:val="000000" w:themeColor="text1"/>
        </w:rPr>
      </w:pPr>
    </w:p>
    <w:p w14:paraId="44A2C2DC" w14:textId="77777777" w:rsidR="004C1AC0" w:rsidRPr="005667C2" w:rsidRDefault="004C1AC0" w:rsidP="00452437">
      <w:pPr>
        <w:rPr>
          <w:b/>
          <w:bCs/>
          <w:color w:val="000000" w:themeColor="text1"/>
        </w:rPr>
      </w:pPr>
      <w:r w:rsidRPr="005667C2">
        <w:rPr>
          <w:b/>
          <w:bCs/>
          <w:color w:val="000000" w:themeColor="text1"/>
        </w:rPr>
        <w:t xml:space="preserve">DOI: </w:t>
      </w:r>
      <w:hyperlink r:id="rId81" w:tgtFrame="_blank" w:history="1">
        <w:r w:rsidRPr="005667C2">
          <w:rPr>
            <w:color w:val="000000" w:themeColor="text1"/>
            <w:u w:val="single"/>
            <w:bdr w:val="none" w:sz="0" w:space="0" w:color="auto" w:frame="1"/>
            <w:shd w:val="clear" w:color="auto" w:fill="FAFAFA"/>
          </w:rPr>
          <w:t>10.3030/101060749</w:t>
        </w:r>
      </w:hyperlink>
    </w:p>
    <w:p w14:paraId="1104BE98" w14:textId="77777777" w:rsidR="004C1AC0" w:rsidRPr="005667C2" w:rsidRDefault="004C1AC0" w:rsidP="00061270">
      <w:pPr>
        <w:pStyle w:val="Heading2"/>
      </w:pPr>
      <w:bookmarkStart w:id="24" w:name="_Toc137110910"/>
      <w:bookmarkStart w:id="25" w:name="_Toc169259775"/>
      <w:r w:rsidRPr="005667C2">
        <w:lastRenderedPageBreak/>
        <w:t>PushBackLash: Anti-Gender Backlash &amp; Democratic Pushback</w:t>
      </w:r>
      <w:bookmarkEnd w:id="24"/>
      <w:bookmarkEnd w:id="25"/>
    </w:p>
    <w:p w14:paraId="7E1093CC"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European Research Executive Agency Grant</w:t>
      </w:r>
    </w:p>
    <w:p w14:paraId="5D02FD5B" w14:textId="77777777" w:rsidR="004C1AC0" w:rsidRPr="005667C2" w:rsidRDefault="004C1AC0" w:rsidP="00452437">
      <w:pPr>
        <w:pStyle w:val="ListParagraph"/>
        <w:numPr>
          <w:ilvl w:val="0"/>
          <w:numId w:val="2"/>
        </w:numPr>
        <w:rPr>
          <w:b/>
          <w:bCs/>
          <w:color w:val="000000" w:themeColor="text1"/>
        </w:rPr>
      </w:pPr>
      <w:r w:rsidRPr="005667C2">
        <w:rPr>
          <w:b/>
          <w:bCs/>
          <w:color w:val="000000" w:themeColor="text1"/>
        </w:rPr>
        <w:t>European Commission Reference Number: 101061687</w:t>
      </w:r>
    </w:p>
    <w:p w14:paraId="56BE7CD3" w14:textId="77777777" w:rsidR="004C1AC0" w:rsidRPr="005667C2" w:rsidRDefault="004C1AC0" w:rsidP="00452437">
      <w:pPr>
        <w:rPr>
          <w:b/>
          <w:bCs/>
          <w:color w:val="000000" w:themeColor="text1"/>
        </w:rPr>
      </w:pPr>
    </w:p>
    <w:p w14:paraId="64C792A7" w14:textId="77777777" w:rsidR="004C1AC0" w:rsidRPr="005667C2" w:rsidRDefault="004C1AC0" w:rsidP="00452437">
      <w:pPr>
        <w:rPr>
          <w:b/>
          <w:bCs/>
          <w:color w:val="000000" w:themeColor="text1"/>
        </w:rPr>
      </w:pPr>
      <w:r w:rsidRPr="005667C2">
        <w:rPr>
          <w:b/>
          <w:bCs/>
          <w:color w:val="000000" w:themeColor="text1"/>
        </w:rPr>
        <w:t>Coordinated by: Paris-Lodron Universitat Salzburg</w:t>
      </w:r>
    </w:p>
    <w:p w14:paraId="5751EF00" w14:textId="77777777" w:rsidR="004C1AC0" w:rsidRPr="005667C2" w:rsidRDefault="004C1AC0" w:rsidP="00452437">
      <w:pPr>
        <w:rPr>
          <w:b/>
          <w:bCs/>
          <w:color w:val="000000" w:themeColor="text1"/>
        </w:rPr>
      </w:pPr>
      <w:r w:rsidRPr="005667C2">
        <w:rPr>
          <w:b/>
          <w:bCs/>
          <w:color w:val="000000" w:themeColor="text1"/>
        </w:rPr>
        <w:t>Project Leaders:</w:t>
      </w:r>
    </w:p>
    <w:p w14:paraId="4DE1C50C" w14:textId="23803036" w:rsidR="00AC7B7E" w:rsidRPr="005667C2" w:rsidRDefault="00AC7B7E" w:rsidP="00452437">
      <w:pPr>
        <w:pStyle w:val="ListParagraph"/>
        <w:numPr>
          <w:ilvl w:val="0"/>
          <w:numId w:val="2"/>
        </w:numPr>
        <w:rPr>
          <w:color w:val="000000" w:themeColor="text1"/>
        </w:rPr>
      </w:pPr>
      <w:r w:rsidRPr="005667C2">
        <w:rPr>
          <w:color w:val="000000" w:themeColor="text1"/>
        </w:rPr>
        <w:t xml:space="preserve">Zoe Lefkofridi; </w:t>
      </w:r>
      <w:hyperlink r:id="rId82" w:history="1">
        <w:r w:rsidRPr="005667C2">
          <w:rPr>
            <w:rStyle w:val="Hyperlink"/>
            <w:color w:val="000000" w:themeColor="text1"/>
          </w:rPr>
          <w:t>zoe.lefkofridi@plus.ac.at</w:t>
        </w:r>
      </w:hyperlink>
    </w:p>
    <w:p w14:paraId="2ED963BF" w14:textId="706E29EA" w:rsidR="00AC7B7E" w:rsidRPr="005667C2" w:rsidRDefault="00AC7B7E" w:rsidP="00452437">
      <w:pPr>
        <w:pStyle w:val="ListParagraph"/>
        <w:numPr>
          <w:ilvl w:val="0"/>
          <w:numId w:val="2"/>
        </w:numPr>
        <w:rPr>
          <w:color w:val="000000" w:themeColor="text1"/>
        </w:rPr>
      </w:pPr>
      <w:r w:rsidRPr="005667C2">
        <w:rPr>
          <w:color w:val="000000" w:themeColor="text1"/>
        </w:rPr>
        <w:t xml:space="preserve">Vera Beloshitzkaya; </w:t>
      </w:r>
      <w:hyperlink r:id="rId83" w:history="1">
        <w:r w:rsidRPr="005667C2">
          <w:rPr>
            <w:rStyle w:val="Hyperlink"/>
            <w:color w:val="000000" w:themeColor="text1"/>
          </w:rPr>
          <w:t>vera.beloshitzkaya@plus.ac.at</w:t>
        </w:r>
      </w:hyperlink>
      <w:r w:rsidRPr="005667C2">
        <w:rPr>
          <w:color w:val="000000" w:themeColor="text1"/>
        </w:rPr>
        <w:t xml:space="preserve"> </w:t>
      </w:r>
    </w:p>
    <w:p w14:paraId="7D4AC723" w14:textId="77777777" w:rsidR="004C1AC0" w:rsidRPr="005667C2" w:rsidRDefault="004C1AC0" w:rsidP="00452437">
      <w:pPr>
        <w:rPr>
          <w:b/>
          <w:bCs/>
          <w:color w:val="000000" w:themeColor="text1"/>
        </w:rPr>
      </w:pPr>
    </w:p>
    <w:p w14:paraId="38C67862" w14:textId="4D4AF65C" w:rsidR="004C1AC0" w:rsidRPr="005667C2" w:rsidRDefault="004C1AC0" w:rsidP="00452437">
      <w:pPr>
        <w:rPr>
          <w:b/>
          <w:bCs/>
          <w:color w:val="000000" w:themeColor="text1"/>
        </w:rPr>
      </w:pPr>
      <w:r w:rsidRPr="005667C2">
        <w:rPr>
          <w:b/>
          <w:bCs/>
          <w:color w:val="000000" w:themeColor="text1"/>
        </w:rPr>
        <w:t>Years for the Project:</w:t>
      </w:r>
      <w:r w:rsidR="00AC7B7E" w:rsidRPr="005667C2">
        <w:rPr>
          <w:b/>
          <w:bCs/>
          <w:color w:val="000000" w:themeColor="text1"/>
        </w:rPr>
        <w:t xml:space="preserve"> </w:t>
      </w:r>
      <w:r w:rsidRPr="005667C2">
        <w:rPr>
          <w:b/>
          <w:bCs/>
          <w:color w:val="000000" w:themeColor="text1"/>
        </w:rPr>
        <w:t>2023-2025</w:t>
      </w:r>
    </w:p>
    <w:p w14:paraId="31052C62" w14:textId="77777777" w:rsidR="004C1AC0" w:rsidRPr="005667C2" w:rsidRDefault="004C1AC0" w:rsidP="00452437">
      <w:pPr>
        <w:rPr>
          <w:b/>
          <w:bCs/>
          <w:color w:val="000000" w:themeColor="text1"/>
        </w:rPr>
      </w:pPr>
    </w:p>
    <w:p w14:paraId="2E846AD8" w14:textId="77777777" w:rsidR="004C1AC0" w:rsidRPr="005667C2" w:rsidRDefault="004C1AC0" w:rsidP="00452437">
      <w:pPr>
        <w:rPr>
          <w:b/>
          <w:bCs/>
          <w:color w:val="000000" w:themeColor="text1"/>
        </w:rPr>
      </w:pPr>
      <w:r w:rsidRPr="005667C2">
        <w:rPr>
          <w:b/>
          <w:bCs/>
          <w:color w:val="000000" w:themeColor="text1"/>
        </w:rPr>
        <w:t>Project Funding:</w:t>
      </w:r>
      <w:r w:rsidRPr="005667C2">
        <w:rPr>
          <w:color w:val="000000" w:themeColor="text1"/>
          <w:shd w:val="clear" w:color="auto" w:fill="FAFAFA"/>
        </w:rPr>
        <w:t xml:space="preserve"> € 2 168 131,25</w:t>
      </w:r>
    </w:p>
    <w:p w14:paraId="29039FA3" w14:textId="77777777" w:rsidR="004C1AC0" w:rsidRPr="005667C2" w:rsidRDefault="004C1AC0" w:rsidP="00452437">
      <w:pPr>
        <w:rPr>
          <w:b/>
          <w:bCs/>
          <w:color w:val="000000" w:themeColor="text1"/>
        </w:rPr>
      </w:pPr>
    </w:p>
    <w:p w14:paraId="0B0FE86A" w14:textId="5E6EAB09" w:rsidR="004C1AC0" w:rsidRPr="005667C2" w:rsidRDefault="004C1AC0" w:rsidP="00452437">
      <w:pPr>
        <w:rPr>
          <w:b/>
          <w:bCs/>
          <w:color w:val="000000" w:themeColor="text1"/>
        </w:rPr>
      </w:pPr>
      <w:r w:rsidRPr="005667C2">
        <w:rPr>
          <w:b/>
          <w:bCs/>
          <w:color w:val="000000" w:themeColor="text1"/>
        </w:rPr>
        <w:t>Publications:</w:t>
      </w:r>
      <w:r w:rsidR="00924D68" w:rsidRPr="005667C2">
        <w:rPr>
          <w:b/>
          <w:bCs/>
          <w:color w:val="000000" w:themeColor="text1"/>
        </w:rPr>
        <w:t xml:space="preserve"> </w:t>
      </w:r>
      <w:r w:rsidR="00924D68" w:rsidRPr="005667C2">
        <w:rPr>
          <w:color w:val="000000" w:themeColor="text1"/>
        </w:rPr>
        <w:t xml:space="preserve">none at this time. </w:t>
      </w:r>
      <w:hyperlink r:id="rId84" w:history="1">
        <w:r w:rsidR="00924D68" w:rsidRPr="005667C2">
          <w:rPr>
            <w:rStyle w:val="Hyperlink"/>
            <w:color w:val="000000" w:themeColor="text1"/>
          </w:rPr>
          <w:t>https://pushbacklash.eu/dissemination/</w:t>
        </w:r>
      </w:hyperlink>
      <w:r w:rsidR="00924D68" w:rsidRPr="005667C2">
        <w:rPr>
          <w:b/>
          <w:bCs/>
          <w:color w:val="000000" w:themeColor="text1"/>
        </w:rPr>
        <w:t xml:space="preserve"> </w:t>
      </w:r>
    </w:p>
    <w:p w14:paraId="7C53E6D2" w14:textId="77777777" w:rsidR="004C1AC0" w:rsidRPr="005667C2" w:rsidRDefault="004C1AC0" w:rsidP="00452437">
      <w:pPr>
        <w:rPr>
          <w:b/>
          <w:bCs/>
          <w:color w:val="000000" w:themeColor="text1"/>
        </w:rPr>
      </w:pPr>
    </w:p>
    <w:p w14:paraId="39CB0EF5" w14:textId="77777777" w:rsidR="004C1AC0" w:rsidRPr="005667C2" w:rsidRDefault="004C1AC0" w:rsidP="00452437">
      <w:pPr>
        <w:rPr>
          <w:b/>
          <w:bCs/>
          <w:color w:val="000000" w:themeColor="text1"/>
        </w:rPr>
      </w:pPr>
      <w:r w:rsidRPr="005667C2">
        <w:rPr>
          <w:b/>
          <w:bCs/>
          <w:color w:val="000000" w:themeColor="text1"/>
        </w:rPr>
        <w:t xml:space="preserve">Summary of the Project: </w:t>
      </w:r>
      <w:r w:rsidRPr="005667C2">
        <w:rPr>
          <w:color w:val="000000" w:themeColor="text1"/>
          <w:shd w:val="clear" w:color="auto" w:fill="FFFFFF"/>
        </w:rPr>
        <w:t>The goal of PUSH*BACK*LASH is twofold: (1) Firstly, to systematically inquire into the present-day contestation of gender equality issues and policies at both elite and citizen levels. Approaching democracy from a global feminist perspective, we employ a rigorous, comparative, multi-method design (e.g. experiments, surveys, interviews, participatory theatre). Our project enables: (a) identifying anti-gender strategies as well as best practices in counter-acting them across space and time; and (b) assessing the effects of anti-gender discourses by focusing on parties, social media and the public opinion. Secondly, to (2) develop and test strategies that can effectively counteract anti-gender and anti-feminist discursive strategies. Aiming at supporting the quality of democratic governance in more inclusive European societies, we acknowledge intersections between gender and other social categories at all stages of the project (composition of consortium and advisory board; theory formulation, empirical investigation, and policy recommendations) and thus engage with stakeholders. To develop sustainable solutions, we bring together gender activists, EU experts and researchers from several fields of political science (political theory, public policy, political parties, public opinion, political behavior), anthropology, communication and media, philosophy, sociology and social psychology. PUSH*BACK*LASH is a transdisciplinary, gender-diverse consortium aiming at equipping pro-equality actors with practical toolkits for responding to anti-gender equality and anti-feminist discursive strategies and backlash tactics.</w:t>
      </w:r>
    </w:p>
    <w:p w14:paraId="3E09B2D5" w14:textId="77777777" w:rsidR="004C1AC0" w:rsidRPr="005667C2" w:rsidRDefault="004C1AC0" w:rsidP="00452437">
      <w:pPr>
        <w:rPr>
          <w:b/>
          <w:bCs/>
          <w:color w:val="000000" w:themeColor="text1"/>
        </w:rPr>
      </w:pPr>
    </w:p>
    <w:p w14:paraId="151E6974" w14:textId="10CB917D" w:rsidR="004C1AC0" w:rsidRPr="005667C2" w:rsidRDefault="004C1AC0" w:rsidP="00452437">
      <w:pPr>
        <w:rPr>
          <w:color w:val="000000" w:themeColor="text1"/>
        </w:rPr>
      </w:pPr>
      <w:r w:rsidRPr="005667C2">
        <w:rPr>
          <w:b/>
          <w:bCs/>
          <w:color w:val="000000" w:themeColor="text1"/>
        </w:rPr>
        <w:t>Other Relevant information:</w:t>
      </w:r>
      <w:r w:rsidR="0012708E" w:rsidRPr="005667C2">
        <w:rPr>
          <w:b/>
          <w:bCs/>
          <w:color w:val="000000" w:themeColor="text1"/>
        </w:rPr>
        <w:t xml:space="preserve"> </w:t>
      </w:r>
      <w:r w:rsidR="0012708E" w:rsidRPr="005667C2">
        <w:rPr>
          <w:color w:val="000000" w:themeColor="text1"/>
        </w:rPr>
        <w:t xml:space="preserve">There are multiple partners on this research from different universities including Paris-Lodron-Universitat Salzburg, University of Amsterdam, GESIS, Eotvos Lorand University, Gender Five Plus, Technical University Dresden, University of Valencia, Humanity in Action Poland, Theater of the oppressed, Wien, YouGov, and the Univerisity of Exeter. Some of these partners are also bringing in additional outside funding like the Univeristy of Exeter which is being cosponsoered by the UKRI. </w:t>
      </w:r>
    </w:p>
    <w:p w14:paraId="4AC032F9" w14:textId="77777777" w:rsidR="004C1AC0" w:rsidRPr="005667C2" w:rsidRDefault="004C1AC0" w:rsidP="00452437">
      <w:pPr>
        <w:rPr>
          <w:b/>
          <w:bCs/>
          <w:color w:val="000000" w:themeColor="text1"/>
        </w:rPr>
      </w:pPr>
    </w:p>
    <w:p w14:paraId="4A705E43" w14:textId="058C848B" w:rsidR="004C1AC0" w:rsidRPr="005667C2" w:rsidRDefault="004C1AC0" w:rsidP="00452437">
      <w:pPr>
        <w:rPr>
          <w:color w:val="000000" w:themeColor="text1"/>
        </w:rPr>
      </w:pPr>
      <w:r w:rsidRPr="005667C2">
        <w:rPr>
          <w:b/>
          <w:bCs/>
          <w:color w:val="000000" w:themeColor="text1"/>
        </w:rPr>
        <w:t>Key Words Associated with the Project:</w:t>
      </w:r>
      <w:r w:rsidR="00AC7B7E" w:rsidRPr="005667C2">
        <w:rPr>
          <w:b/>
          <w:bCs/>
          <w:color w:val="000000" w:themeColor="text1"/>
        </w:rPr>
        <w:t xml:space="preserve"> </w:t>
      </w:r>
      <w:r w:rsidR="00AC7B7E" w:rsidRPr="005667C2">
        <w:rPr>
          <w:color w:val="000000" w:themeColor="text1"/>
        </w:rPr>
        <w:t>intersectionality, push back to gender equality, interdisciplinary</w:t>
      </w:r>
    </w:p>
    <w:p w14:paraId="53DD0814" w14:textId="77777777" w:rsidR="004C1AC0" w:rsidRPr="005667C2" w:rsidRDefault="004C1AC0" w:rsidP="00452437">
      <w:pPr>
        <w:rPr>
          <w:b/>
          <w:bCs/>
          <w:color w:val="000000" w:themeColor="text1"/>
        </w:rPr>
      </w:pPr>
    </w:p>
    <w:p w14:paraId="618BDC01" w14:textId="52A9CC5E" w:rsidR="004C1AC0" w:rsidRPr="005667C2" w:rsidRDefault="004C1AC0" w:rsidP="00452437">
      <w:pPr>
        <w:rPr>
          <w:color w:val="000000" w:themeColor="text1"/>
        </w:rPr>
      </w:pPr>
      <w:r w:rsidRPr="005667C2">
        <w:rPr>
          <w:b/>
          <w:bCs/>
          <w:color w:val="000000" w:themeColor="text1"/>
        </w:rPr>
        <w:lastRenderedPageBreak/>
        <w:t xml:space="preserve">How the Project was found (search words, location, etc.): </w:t>
      </w:r>
      <w:r w:rsidR="00AC7B7E" w:rsidRPr="005667C2">
        <w:rPr>
          <w:color w:val="000000" w:themeColor="text1"/>
        </w:rPr>
        <w:t xml:space="preserve">found in connection as a cluster with Fierce, CCINDLE, UNTWIST, and was also found on the EU H2020 website. Was linked on the Fierce website. </w:t>
      </w:r>
    </w:p>
    <w:p w14:paraId="4D83EC0D" w14:textId="77777777" w:rsidR="004C1AC0" w:rsidRPr="005667C2" w:rsidRDefault="004C1AC0" w:rsidP="00452437">
      <w:pPr>
        <w:rPr>
          <w:b/>
          <w:bCs/>
          <w:color w:val="000000" w:themeColor="text1"/>
        </w:rPr>
      </w:pPr>
    </w:p>
    <w:p w14:paraId="590398D2" w14:textId="77777777" w:rsidR="004C1AC0" w:rsidRPr="005667C2" w:rsidRDefault="004C1AC0" w:rsidP="00452437">
      <w:pPr>
        <w:rPr>
          <w:b/>
          <w:bCs/>
          <w:color w:val="000000" w:themeColor="text1"/>
        </w:rPr>
      </w:pPr>
      <w:r w:rsidRPr="005667C2">
        <w:rPr>
          <w:b/>
          <w:bCs/>
          <w:color w:val="000000" w:themeColor="text1"/>
        </w:rPr>
        <w:t xml:space="preserve">Source: </w:t>
      </w:r>
      <w:hyperlink r:id="rId85" w:history="1">
        <w:r w:rsidRPr="005667C2">
          <w:rPr>
            <w:rStyle w:val="Hyperlink"/>
            <w:b/>
            <w:bCs/>
            <w:color w:val="000000" w:themeColor="text1"/>
          </w:rPr>
          <w:t>https://cordis.europa.eu/project/id/101061687</w:t>
        </w:r>
      </w:hyperlink>
    </w:p>
    <w:p w14:paraId="7A0A91EB" w14:textId="77777777" w:rsidR="004C1AC0" w:rsidRPr="005667C2" w:rsidRDefault="004C1AC0" w:rsidP="00452437">
      <w:pPr>
        <w:rPr>
          <w:b/>
          <w:bCs/>
          <w:color w:val="000000" w:themeColor="text1"/>
        </w:rPr>
      </w:pPr>
    </w:p>
    <w:p w14:paraId="704F628F" w14:textId="69DE8087" w:rsidR="003150DA" w:rsidRPr="005667C2" w:rsidRDefault="004C1AC0" w:rsidP="00452437">
      <w:pPr>
        <w:rPr>
          <w:b/>
          <w:bCs/>
          <w:color w:val="000000" w:themeColor="text1"/>
        </w:rPr>
      </w:pPr>
      <w:r w:rsidRPr="005667C2">
        <w:rPr>
          <w:b/>
          <w:bCs/>
          <w:color w:val="000000" w:themeColor="text1"/>
        </w:rPr>
        <w:t xml:space="preserve">DOI: </w:t>
      </w:r>
      <w:hyperlink r:id="rId86" w:tgtFrame="_blank" w:history="1">
        <w:r w:rsidRPr="005667C2">
          <w:rPr>
            <w:color w:val="000000" w:themeColor="text1"/>
            <w:u w:val="single"/>
            <w:bdr w:val="none" w:sz="0" w:space="0" w:color="auto" w:frame="1"/>
            <w:shd w:val="clear" w:color="auto" w:fill="FAFAFA"/>
          </w:rPr>
          <w:t>10.3030/101061687</w:t>
        </w:r>
      </w:hyperlink>
    </w:p>
    <w:p w14:paraId="1FF1315E" w14:textId="479232C1" w:rsidR="003150DA" w:rsidRPr="005667C2" w:rsidRDefault="001B3E12" w:rsidP="00061270">
      <w:pPr>
        <w:pStyle w:val="Heading2"/>
      </w:pPr>
      <w:bookmarkStart w:id="26" w:name="_Toc169259776"/>
      <w:r w:rsidRPr="005667C2">
        <w:t>RESET – Redesigning Equality and Scientific Excellence Together</w:t>
      </w:r>
      <w:bookmarkEnd w:id="26"/>
    </w:p>
    <w:p w14:paraId="67F1DB9E" w14:textId="2F31F298" w:rsidR="001B3E12" w:rsidRPr="005667C2" w:rsidRDefault="001B3E12" w:rsidP="00452437">
      <w:pPr>
        <w:rPr>
          <w:b/>
          <w:bCs/>
          <w:color w:val="000000" w:themeColor="text1"/>
        </w:rPr>
      </w:pPr>
      <w:r w:rsidRPr="005667C2">
        <w:rPr>
          <w:b/>
          <w:bCs/>
          <w:color w:val="000000" w:themeColor="text1"/>
        </w:rPr>
        <w:t>Grant agreement NO: 101006560</w:t>
      </w:r>
    </w:p>
    <w:p w14:paraId="02FFA8E9" w14:textId="77777777" w:rsidR="003150DA" w:rsidRPr="005667C2" w:rsidRDefault="003150DA" w:rsidP="00452437">
      <w:pPr>
        <w:rPr>
          <w:b/>
          <w:bCs/>
          <w:color w:val="000000" w:themeColor="text1"/>
        </w:rPr>
      </w:pPr>
    </w:p>
    <w:p w14:paraId="24FFAA3E" w14:textId="14873F4B" w:rsidR="003150DA" w:rsidRPr="005667C2" w:rsidRDefault="003150DA" w:rsidP="00452437">
      <w:pPr>
        <w:rPr>
          <w:b/>
          <w:bCs/>
          <w:color w:val="000000" w:themeColor="text1"/>
        </w:rPr>
      </w:pPr>
      <w:r w:rsidRPr="005667C2">
        <w:rPr>
          <w:b/>
          <w:bCs/>
          <w:color w:val="000000" w:themeColor="text1"/>
        </w:rPr>
        <w:t xml:space="preserve">Coordinated by: </w:t>
      </w:r>
      <w:r w:rsidR="001B3E12" w:rsidRPr="005667C2">
        <w:rPr>
          <w:b/>
          <w:bCs/>
          <w:color w:val="000000" w:themeColor="text1"/>
        </w:rPr>
        <w:t>Universite de Bordeaux, FR</w:t>
      </w:r>
    </w:p>
    <w:p w14:paraId="615865BA" w14:textId="77777777" w:rsidR="003150DA" w:rsidRPr="005667C2" w:rsidRDefault="003150DA" w:rsidP="00452437">
      <w:pPr>
        <w:rPr>
          <w:b/>
          <w:bCs/>
          <w:color w:val="000000" w:themeColor="text1"/>
        </w:rPr>
      </w:pPr>
    </w:p>
    <w:p w14:paraId="1743889C" w14:textId="3708DA6F" w:rsidR="003150DA" w:rsidRPr="005667C2" w:rsidRDefault="003150DA" w:rsidP="00452437">
      <w:pPr>
        <w:rPr>
          <w:b/>
          <w:bCs/>
          <w:color w:val="000000" w:themeColor="text1"/>
        </w:rPr>
      </w:pPr>
      <w:r w:rsidRPr="005667C2">
        <w:rPr>
          <w:b/>
          <w:bCs/>
          <w:color w:val="000000" w:themeColor="text1"/>
        </w:rPr>
        <w:t>Years for the Project:</w:t>
      </w:r>
      <w:r w:rsidR="001B3E12" w:rsidRPr="005667C2">
        <w:rPr>
          <w:b/>
          <w:bCs/>
          <w:color w:val="000000" w:themeColor="text1"/>
        </w:rPr>
        <w:t xml:space="preserve"> 2021-2024</w:t>
      </w:r>
    </w:p>
    <w:p w14:paraId="14DC7BB3" w14:textId="77777777" w:rsidR="003150DA" w:rsidRPr="005667C2" w:rsidRDefault="003150DA" w:rsidP="00452437">
      <w:pPr>
        <w:rPr>
          <w:b/>
          <w:bCs/>
          <w:color w:val="000000" w:themeColor="text1"/>
        </w:rPr>
      </w:pPr>
    </w:p>
    <w:p w14:paraId="69825040" w14:textId="64A560C9" w:rsidR="003150DA" w:rsidRPr="005667C2" w:rsidRDefault="003150DA" w:rsidP="00452437">
      <w:pPr>
        <w:rPr>
          <w:b/>
          <w:bCs/>
          <w:color w:val="000000" w:themeColor="text1"/>
        </w:rPr>
      </w:pPr>
      <w:r w:rsidRPr="005667C2">
        <w:rPr>
          <w:b/>
          <w:bCs/>
          <w:color w:val="000000" w:themeColor="text1"/>
        </w:rPr>
        <w:t>Project Funding:</w:t>
      </w:r>
      <w:r w:rsidR="001B3E12" w:rsidRPr="005667C2">
        <w:rPr>
          <w:b/>
          <w:bCs/>
          <w:color w:val="000000" w:themeColor="text1"/>
        </w:rPr>
        <w:t xml:space="preserve"> </w:t>
      </w:r>
      <w:r w:rsidR="001B3E12" w:rsidRPr="005667C2">
        <w:rPr>
          <w:color w:val="000000" w:themeColor="text1"/>
        </w:rPr>
        <w:t>€</w:t>
      </w:r>
      <w:r w:rsidR="001B3E12" w:rsidRPr="005667C2">
        <w:rPr>
          <w:b/>
          <w:bCs/>
          <w:color w:val="000000" w:themeColor="text1"/>
        </w:rPr>
        <w:t xml:space="preserve"> 2.998.297,50</w:t>
      </w:r>
    </w:p>
    <w:p w14:paraId="291BCAD3" w14:textId="1666C70F" w:rsidR="001B3E12" w:rsidRPr="005667C2" w:rsidRDefault="001B3E12" w:rsidP="00452437">
      <w:pPr>
        <w:pStyle w:val="ListParagraph"/>
        <w:numPr>
          <w:ilvl w:val="0"/>
          <w:numId w:val="2"/>
        </w:numPr>
        <w:rPr>
          <w:b/>
          <w:bCs/>
          <w:color w:val="000000" w:themeColor="text1"/>
        </w:rPr>
      </w:pPr>
      <w:r w:rsidRPr="005667C2">
        <w:rPr>
          <w:b/>
          <w:bCs/>
          <w:color w:val="000000" w:themeColor="text1"/>
        </w:rPr>
        <w:t>Funded under H2020-EU.5.f, H2020-EU.5.b</w:t>
      </w:r>
    </w:p>
    <w:p w14:paraId="18163F8C" w14:textId="7BCB905E" w:rsidR="001B3E12" w:rsidRPr="005667C2" w:rsidRDefault="001B3E12" w:rsidP="00452437">
      <w:pPr>
        <w:pStyle w:val="ListParagraph"/>
        <w:numPr>
          <w:ilvl w:val="0"/>
          <w:numId w:val="2"/>
        </w:numPr>
        <w:rPr>
          <w:b/>
          <w:bCs/>
          <w:color w:val="000000" w:themeColor="text1"/>
        </w:rPr>
      </w:pPr>
      <w:r w:rsidRPr="005667C2">
        <w:rPr>
          <w:b/>
          <w:bCs/>
          <w:color w:val="000000" w:themeColor="text1"/>
        </w:rPr>
        <w:t>Funding Scheme CSA – coordination and support action</w:t>
      </w:r>
    </w:p>
    <w:p w14:paraId="474D995E" w14:textId="77777777" w:rsidR="003150DA" w:rsidRPr="005667C2" w:rsidRDefault="003150DA" w:rsidP="00452437">
      <w:pPr>
        <w:rPr>
          <w:b/>
          <w:bCs/>
          <w:color w:val="000000" w:themeColor="text1"/>
        </w:rPr>
      </w:pPr>
    </w:p>
    <w:p w14:paraId="07017721" w14:textId="3A4AEB59" w:rsidR="003150DA" w:rsidRPr="005667C2" w:rsidRDefault="003150DA" w:rsidP="00452437">
      <w:pPr>
        <w:rPr>
          <w:b/>
          <w:bCs/>
          <w:color w:val="000000" w:themeColor="text1"/>
        </w:rPr>
      </w:pPr>
      <w:r w:rsidRPr="005667C2">
        <w:rPr>
          <w:b/>
          <w:bCs/>
          <w:color w:val="000000" w:themeColor="text1"/>
        </w:rPr>
        <w:t>Publications:</w:t>
      </w:r>
      <w:r w:rsidR="001B3E12" w:rsidRPr="005667C2">
        <w:rPr>
          <w:b/>
          <w:bCs/>
          <w:color w:val="000000" w:themeColor="text1"/>
        </w:rPr>
        <w:t xml:space="preserve"> </w:t>
      </w:r>
      <w:hyperlink r:id="rId87" w:history="1">
        <w:r w:rsidR="0014651A" w:rsidRPr="005667C2">
          <w:rPr>
            <w:rStyle w:val="Hyperlink"/>
            <w:b/>
            <w:bCs/>
            <w:color w:val="000000" w:themeColor="text1"/>
          </w:rPr>
          <w:t>https://wereset.eu/publications/</w:t>
        </w:r>
      </w:hyperlink>
      <w:r w:rsidR="0014651A" w:rsidRPr="005667C2">
        <w:rPr>
          <w:b/>
          <w:bCs/>
          <w:color w:val="000000" w:themeColor="text1"/>
        </w:rPr>
        <w:t xml:space="preserve"> </w:t>
      </w:r>
    </w:p>
    <w:p w14:paraId="56A359F5" w14:textId="77777777" w:rsidR="0014651A" w:rsidRPr="005667C2" w:rsidRDefault="0014651A" w:rsidP="00452437">
      <w:pPr>
        <w:ind w:hanging="240"/>
        <w:rPr>
          <w:color w:val="000000" w:themeColor="text1"/>
        </w:rPr>
      </w:pPr>
      <w:r w:rsidRPr="005667C2">
        <w:rPr>
          <w:color w:val="000000" w:themeColor="text1"/>
        </w:rPr>
        <w:t xml:space="preserve">Durall, Eva, Netta Iivari, Mervi Heikkinen, Suvi-Tuulia Pihkala, and Marianne Kinnula. “Anticipating the Futures of the Gender Dimension in Research: Storying Entangled Practices and Bodies.” </w:t>
      </w:r>
      <w:r w:rsidRPr="005667C2">
        <w:rPr>
          <w:i/>
          <w:iCs/>
          <w:color w:val="000000" w:themeColor="text1"/>
        </w:rPr>
        <w:t>Nordes Conference Series</w:t>
      </w:r>
      <w:r w:rsidRPr="005667C2">
        <w:rPr>
          <w:color w:val="000000" w:themeColor="text1"/>
        </w:rPr>
        <w:t>, June 12, 2023. https://dl.designresearchsociety.org/nordes/nordes2023/researchpapers/20.</w:t>
      </w:r>
    </w:p>
    <w:p w14:paraId="53BEDF83" w14:textId="77777777" w:rsidR="0014651A" w:rsidRPr="005667C2" w:rsidRDefault="0014651A" w:rsidP="00452437">
      <w:pPr>
        <w:ind w:hanging="240"/>
        <w:rPr>
          <w:color w:val="000000" w:themeColor="text1"/>
        </w:rPr>
      </w:pPr>
      <w:r w:rsidRPr="005667C2">
        <w:rPr>
          <w:color w:val="000000" w:themeColor="text1"/>
        </w:rPr>
        <w:t xml:space="preserve">Garraio, Carolina, Jorge Peixoto Freitas, Sara Isabel Magalhães, and Marisa Matias. “Work-Life Conflict Among Higher Education Institution Workers’ During COVID-19: A Demands-Resources Approach.” </w:t>
      </w:r>
      <w:r w:rsidRPr="005667C2">
        <w:rPr>
          <w:i/>
          <w:iCs/>
          <w:color w:val="000000" w:themeColor="text1"/>
        </w:rPr>
        <w:t>Frontiers in Sociology</w:t>
      </w:r>
      <w:r w:rsidRPr="005667C2">
        <w:rPr>
          <w:color w:val="000000" w:themeColor="text1"/>
        </w:rPr>
        <w:t xml:space="preserve"> 7 (2022). https://www.frontiersin.org/articles/10.3389/fsoc.2022.856613.</w:t>
      </w:r>
    </w:p>
    <w:p w14:paraId="5C917C1B" w14:textId="77777777" w:rsidR="0014651A" w:rsidRPr="005667C2" w:rsidRDefault="0014651A" w:rsidP="00452437">
      <w:pPr>
        <w:ind w:hanging="240"/>
        <w:rPr>
          <w:color w:val="000000" w:themeColor="text1"/>
        </w:rPr>
      </w:pPr>
      <w:r w:rsidRPr="005667C2">
        <w:rPr>
          <w:color w:val="000000" w:themeColor="text1"/>
        </w:rPr>
        <w:t xml:space="preserve">Heikkinen, Mervi, Netta Iivari, and Tuija Lämsä. “Sukupuolten tasa-arvo ja tieteellinen huippuosaaminen uudelleen määriteltävänä RESET-hankkeessa.” </w:t>
      </w:r>
      <w:r w:rsidRPr="005667C2">
        <w:rPr>
          <w:i/>
          <w:iCs/>
          <w:color w:val="000000" w:themeColor="text1"/>
        </w:rPr>
        <w:t>Sukupuolentutkimus-Genusforskning</w:t>
      </w:r>
      <w:r w:rsidRPr="005667C2">
        <w:rPr>
          <w:color w:val="000000" w:themeColor="text1"/>
        </w:rPr>
        <w:t xml:space="preserve"> 35, no. 3–4 (2022): 54–60. https://journal.fi/sukupuolentutkimus/article/view/126871.</w:t>
      </w:r>
    </w:p>
    <w:p w14:paraId="5452F7A4" w14:textId="77777777" w:rsidR="0014651A" w:rsidRPr="005667C2" w:rsidRDefault="0014651A" w:rsidP="00452437">
      <w:pPr>
        <w:ind w:hanging="240"/>
        <w:rPr>
          <w:color w:val="000000" w:themeColor="text1"/>
        </w:rPr>
      </w:pPr>
      <w:r w:rsidRPr="005667C2">
        <w:rPr>
          <w:color w:val="000000" w:themeColor="text1"/>
        </w:rPr>
        <w:t xml:space="preserve">Iivari, Netta, Erkki Tervo, Marjukka Käsmä, and Mervi Heikkinen. “Participatory Design Meets Gender Equality at European Higher Education Institutions.” </w:t>
      </w:r>
      <w:r w:rsidRPr="005667C2">
        <w:rPr>
          <w:i/>
          <w:iCs/>
          <w:color w:val="000000" w:themeColor="text1"/>
        </w:rPr>
        <w:t>CoDesign</w:t>
      </w:r>
      <w:r w:rsidRPr="005667C2">
        <w:rPr>
          <w:color w:val="000000" w:themeColor="text1"/>
        </w:rPr>
        <w:t xml:space="preserve"> 0, no. 0 (June 8, 2023): 1–23. https://doi.org/10.1080/15710882.2023.2215742.</w:t>
      </w:r>
    </w:p>
    <w:p w14:paraId="0DF334A2" w14:textId="77777777" w:rsidR="0014651A" w:rsidRPr="005667C2" w:rsidRDefault="0014651A" w:rsidP="00452437">
      <w:pPr>
        <w:ind w:hanging="240"/>
        <w:rPr>
          <w:color w:val="000000" w:themeColor="text1"/>
        </w:rPr>
      </w:pPr>
      <w:r w:rsidRPr="005667C2">
        <w:rPr>
          <w:color w:val="000000" w:themeColor="text1"/>
        </w:rPr>
        <w:t xml:space="preserve">Papageorgiou, Yota, Vasilki Petousi, and Panagiota Fatourou. “Women Are Needed in STEM: European Policies and Incentives.” </w:t>
      </w:r>
      <w:r w:rsidRPr="005667C2">
        <w:rPr>
          <w:i/>
          <w:iCs/>
          <w:color w:val="000000" w:themeColor="text1"/>
        </w:rPr>
        <w:t>Communications of The ACM</w:t>
      </w:r>
      <w:r w:rsidRPr="005667C2">
        <w:rPr>
          <w:color w:val="000000" w:themeColor="text1"/>
        </w:rPr>
        <w:t xml:space="preserve"> 62, no. 4 (2019): 52. https://doi.org/10.1145/3312565.</w:t>
      </w:r>
    </w:p>
    <w:p w14:paraId="5E43E781" w14:textId="77777777" w:rsidR="003150DA" w:rsidRPr="005667C2" w:rsidRDefault="003150DA" w:rsidP="00452437">
      <w:pPr>
        <w:rPr>
          <w:b/>
          <w:bCs/>
          <w:color w:val="000000" w:themeColor="text1"/>
        </w:rPr>
      </w:pPr>
    </w:p>
    <w:p w14:paraId="6E153ABE" w14:textId="5173926B" w:rsidR="003150DA" w:rsidRPr="005667C2" w:rsidRDefault="003150DA" w:rsidP="00452437">
      <w:pPr>
        <w:rPr>
          <w:b/>
          <w:bCs/>
          <w:color w:val="000000" w:themeColor="text1"/>
        </w:rPr>
      </w:pPr>
      <w:r w:rsidRPr="005667C2">
        <w:rPr>
          <w:b/>
          <w:bCs/>
          <w:color w:val="000000" w:themeColor="text1"/>
        </w:rPr>
        <w:t>Summary of the Project:</w:t>
      </w:r>
      <w:r w:rsidR="001B3E12" w:rsidRPr="005667C2">
        <w:rPr>
          <w:b/>
          <w:bCs/>
          <w:color w:val="000000" w:themeColor="text1"/>
        </w:rPr>
        <w:t xml:space="preserve"> </w:t>
      </w:r>
      <w:r w:rsidR="001B3E12" w:rsidRPr="005667C2">
        <w:rPr>
          <w:color w:val="000000" w:themeColor="text1"/>
          <w:shd w:val="clear" w:color="auto" w:fill="FFFFFF"/>
        </w:rPr>
        <w:t xml:space="preserve">RESET is a Coordination and support action funded by the European Union under the Horizon2020 programme, and the call “H2020-SwafS-2020-1”. RESET involves seven large multidisciplinary universities from all over Europe (University of Bordeaux, Aristotle University of Thessaloniki, University of Łódź, University of Porto, Ruhr-University Bochum, University of Oulu, Sciences Po Paris) and aims to address the challenge of Gender Equality in Research Institutions in a diversity perspective, with the objective to design and implement a user-centered, impact-driven and inclusive vision of scientific excellence. The project combines an intersectional approach to gender equality with the collective intelligence </w:t>
      </w:r>
      <w:r w:rsidR="001B3E12" w:rsidRPr="005667C2">
        <w:rPr>
          <w:color w:val="000000" w:themeColor="text1"/>
          <w:shd w:val="clear" w:color="auto" w:fill="FFFFFF"/>
        </w:rPr>
        <w:lastRenderedPageBreak/>
        <w:t>fostered and harvested through the co-design of the Gender Equality Plans (GEPs). GEPs are co-designed with the participation and collaboration of institutional authorities, individual stakeholders, and operational entities creating by this way a local ecosystem with the main aim of the Gender Balance in the academic community and throughout society. RESET kicked off in January 2021 and is planned to be completed by December 2024.</w:t>
      </w:r>
    </w:p>
    <w:p w14:paraId="3F7B8708" w14:textId="77777777" w:rsidR="003150DA" w:rsidRPr="005667C2" w:rsidRDefault="003150DA" w:rsidP="00452437">
      <w:pPr>
        <w:rPr>
          <w:b/>
          <w:bCs/>
          <w:color w:val="000000" w:themeColor="text1"/>
        </w:rPr>
      </w:pPr>
    </w:p>
    <w:p w14:paraId="46806568" w14:textId="7101DA62" w:rsidR="003150DA" w:rsidRPr="005667C2" w:rsidRDefault="003150DA" w:rsidP="00452437">
      <w:pPr>
        <w:rPr>
          <w:color w:val="000000" w:themeColor="text1"/>
        </w:rPr>
      </w:pPr>
      <w:r w:rsidRPr="005667C2">
        <w:rPr>
          <w:b/>
          <w:bCs/>
          <w:color w:val="000000" w:themeColor="text1"/>
        </w:rPr>
        <w:t>Other Relevant information:</w:t>
      </w:r>
      <w:r w:rsidR="001B3E12" w:rsidRPr="005667C2">
        <w:rPr>
          <w:b/>
          <w:bCs/>
          <w:color w:val="000000" w:themeColor="text1"/>
        </w:rPr>
        <w:t xml:space="preserve"> </w:t>
      </w:r>
      <w:r w:rsidR="0014651A" w:rsidRPr="005667C2">
        <w:rPr>
          <w:color w:val="000000" w:themeColor="text1"/>
        </w:rPr>
        <w:t xml:space="preserve">They collaborate with other existing projects like CALIPER </w:t>
      </w:r>
      <w:hyperlink r:id="rId88" w:history="1">
        <w:r w:rsidR="0014651A" w:rsidRPr="005667C2">
          <w:rPr>
            <w:rStyle w:val="Hyperlink"/>
            <w:color w:val="000000" w:themeColor="text1"/>
          </w:rPr>
          <w:t>https://caliper-project.eu/</w:t>
        </w:r>
      </w:hyperlink>
      <w:r w:rsidR="0014651A" w:rsidRPr="005667C2">
        <w:rPr>
          <w:color w:val="000000" w:themeColor="text1"/>
        </w:rPr>
        <w:t xml:space="preserve"> ; GE-Academy </w:t>
      </w:r>
      <w:hyperlink r:id="rId89" w:history="1">
        <w:r w:rsidR="0014651A" w:rsidRPr="005667C2">
          <w:rPr>
            <w:rStyle w:val="Hyperlink"/>
            <w:color w:val="000000" w:themeColor="text1"/>
          </w:rPr>
          <w:t>https://ge-academy.eu/</w:t>
        </w:r>
      </w:hyperlink>
      <w:r w:rsidR="0014651A" w:rsidRPr="005667C2">
        <w:rPr>
          <w:color w:val="000000" w:themeColor="text1"/>
        </w:rPr>
        <w:t xml:space="preserve"> ; LeTSGEPs </w:t>
      </w:r>
      <w:hyperlink r:id="rId90" w:history="1">
        <w:r w:rsidR="0014651A" w:rsidRPr="005667C2">
          <w:rPr>
            <w:rStyle w:val="Hyperlink"/>
            <w:color w:val="000000" w:themeColor="text1"/>
          </w:rPr>
          <w:t>https://letsgeps.eu/</w:t>
        </w:r>
      </w:hyperlink>
      <w:r w:rsidR="0014651A" w:rsidRPr="005667C2">
        <w:rPr>
          <w:color w:val="000000" w:themeColor="text1"/>
        </w:rPr>
        <w:t xml:space="preserve"> ; SPEAR </w:t>
      </w:r>
      <w:hyperlink r:id="rId91" w:history="1">
        <w:r w:rsidR="0014651A" w:rsidRPr="005667C2">
          <w:rPr>
            <w:rStyle w:val="Hyperlink"/>
            <w:color w:val="000000" w:themeColor="text1"/>
          </w:rPr>
          <w:t>https://gender-spear.eu/</w:t>
        </w:r>
      </w:hyperlink>
      <w:r w:rsidR="0014651A" w:rsidRPr="005667C2">
        <w:rPr>
          <w:color w:val="000000" w:themeColor="text1"/>
        </w:rPr>
        <w:t xml:space="preserve"> ; UniSAFE </w:t>
      </w:r>
      <w:hyperlink r:id="rId92" w:history="1">
        <w:r w:rsidR="0014651A" w:rsidRPr="005667C2">
          <w:rPr>
            <w:rStyle w:val="Hyperlink"/>
            <w:color w:val="000000" w:themeColor="text1"/>
          </w:rPr>
          <w:t>https://unisafe-gbv.eu/</w:t>
        </w:r>
      </w:hyperlink>
      <w:r w:rsidR="0014651A" w:rsidRPr="005667C2">
        <w:rPr>
          <w:color w:val="000000" w:themeColor="text1"/>
        </w:rPr>
        <w:t xml:space="preserve"> </w:t>
      </w:r>
    </w:p>
    <w:p w14:paraId="1745E8A5" w14:textId="77777777" w:rsidR="0014651A" w:rsidRPr="005667C2" w:rsidRDefault="0014651A" w:rsidP="00452437">
      <w:pPr>
        <w:rPr>
          <w:b/>
          <w:bCs/>
          <w:color w:val="000000" w:themeColor="text1"/>
        </w:rPr>
      </w:pPr>
    </w:p>
    <w:p w14:paraId="46BF2245" w14:textId="4CE79062" w:rsidR="003150DA" w:rsidRPr="005667C2" w:rsidRDefault="003150DA" w:rsidP="00452437">
      <w:pPr>
        <w:rPr>
          <w:color w:val="000000" w:themeColor="text1"/>
        </w:rPr>
      </w:pPr>
      <w:r w:rsidRPr="005667C2">
        <w:rPr>
          <w:b/>
          <w:bCs/>
          <w:color w:val="000000" w:themeColor="text1"/>
        </w:rPr>
        <w:t>Key Words Associated with the Project:</w:t>
      </w:r>
      <w:r w:rsidR="0014651A" w:rsidRPr="005667C2">
        <w:rPr>
          <w:b/>
          <w:bCs/>
          <w:color w:val="000000" w:themeColor="text1"/>
        </w:rPr>
        <w:t xml:space="preserve"> </w:t>
      </w:r>
      <w:r w:rsidR="0014651A" w:rsidRPr="005667C2">
        <w:rPr>
          <w:color w:val="000000" w:themeColor="text1"/>
        </w:rPr>
        <w:t xml:space="preserve">Gender equality policies (GEPs), gender and decision making, intersectionality, work-life balance, gender integration, GBV, Gender in academia, Gender inequality, gender bias. </w:t>
      </w:r>
    </w:p>
    <w:p w14:paraId="2D928E0E" w14:textId="77777777" w:rsidR="003150DA" w:rsidRPr="005667C2" w:rsidRDefault="003150DA" w:rsidP="00452437">
      <w:pPr>
        <w:rPr>
          <w:b/>
          <w:bCs/>
          <w:color w:val="000000" w:themeColor="text1"/>
        </w:rPr>
      </w:pPr>
    </w:p>
    <w:p w14:paraId="6A607285" w14:textId="43749E2C" w:rsidR="003150DA" w:rsidRPr="005667C2" w:rsidRDefault="003150DA" w:rsidP="00452437">
      <w:pPr>
        <w:rPr>
          <w:b/>
          <w:bCs/>
          <w:color w:val="000000" w:themeColor="text1"/>
        </w:rPr>
      </w:pPr>
      <w:r w:rsidRPr="005667C2">
        <w:rPr>
          <w:b/>
          <w:bCs/>
          <w:color w:val="000000" w:themeColor="text1"/>
        </w:rPr>
        <w:t xml:space="preserve">How the Project was found (search words, location, etc.): </w:t>
      </w:r>
      <w:hyperlink r:id="rId93" w:history="1">
        <w:r w:rsidR="001B3E12" w:rsidRPr="005667C2">
          <w:rPr>
            <w:rStyle w:val="Hyperlink"/>
            <w:color w:val="000000" w:themeColor="text1"/>
          </w:rPr>
          <w:t>https://www.genderportal.eu/type-project/h2020</w:t>
        </w:r>
      </w:hyperlink>
      <w:r w:rsidR="001B3E12" w:rsidRPr="005667C2">
        <w:rPr>
          <w:color w:val="000000" w:themeColor="text1"/>
        </w:rPr>
        <w:t xml:space="preserve"> --&gt; went through the list </w:t>
      </w:r>
    </w:p>
    <w:p w14:paraId="11164471" w14:textId="77777777" w:rsidR="003150DA" w:rsidRPr="005667C2" w:rsidRDefault="003150DA" w:rsidP="00452437">
      <w:pPr>
        <w:rPr>
          <w:b/>
          <w:bCs/>
          <w:color w:val="000000" w:themeColor="text1"/>
        </w:rPr>
      </w:pPr>
    </w:p>
    <w:p w14:paraId="1E4C5AA6" w14:textId="4FC9864A" w:rsidR="003150DA" w:rsidRPr="005667C2" w:rsidRDefault="003150DA" w:rsidP="00452437">
      <w:pPr>
        <w:rPr>
          <w:b/>
          <w:bCs/>
          <w:color w:val="000000" w:themeColor="text1"/>
        </w:rPr>
      </w:pPr>
      <w:r w:rsidRPr="005667C2">
        <w:rPr>
          <w:b/>
          <w:bCs/>
          <w:color w:val="000000" w:themeColor="text1"/>
        </w:rPr>
        <w:t>Source:</w:t>
      </w:r>
      <w:r w:rsidR="001B3E12" w:rsidRPr="005667C2">
        <w:rPr>
          <w:b/>
          <w:bCs/>
          <w:color w:val="000000" w:themeColor="text1"/>
        </w:rPr>
        <w:t xml:space="preserve"> </w:t>
      </w:r>
      <w:hyperlink r:id="rId94" w:history="1">
        <w:r w:rsidR="001B3E12" w:rsidRPr="005667C2">
          <w:rPr>
            <w:rStyle w:val="Hyperlink"/>
            <w:b/>
            <w:bCs/>
            <w:color w:val="000000" w:themeColor="text1"/>
          </w:rPr>
          <w:t>https://wereset.eu/</w:t>
        </w:r>
      </w:hyperlink>
      <w:r w:rsidR="001B3E12" w:rsidRPr="005667C2">
        <w:rPr>
          <w:b/>
          <w:bCs/>
          <w:color w:val="000000" w:themeColor="text1"/>
        </w:rPr>
        <w:t xml:space="preserve"> </w:t>
      </w:r>
    </w:p>
    <w:p w14:paraId="723E6399" w14:textId="77777777" w:rsidR="003150DA" w:rsidRPr="005667C2" w:rsidRDefault="003150DA" w:rsidP="00452437">
      <w:pPr>
        <w:rPr>
          <w:b/>
          <w:bCs/>
          <w:color w:val="000000" w:themeColor="text1"/>
        </w:rPr>
      </w:pPr>
    </w:p>
    <w:p w14:paraId="5E205B7E" w14:textId="77777777" w:rsidR="001B3E12" w:rsidRPr="005667C2" w:rsidRDefault="001B3E12" w:rsidP="00452437">
      <w:pPr>
        <w:rPr>
          <w:b/>
          <w:bCs/>
          <w:color w:val="000000" w:themeColor="text1"/>
        </w:rPr>
      </w:pPr>
      <w:r w:rsidRPr="005667C2">
        <w:rPr>
          <w:b/>
          <w:bCs/>
          <w:color w:val="000000" w:themeColor="text1"/>
        </w:rPr>
        <w:br w:type="page"/>
      </w:r>
    </w:p>
    <w:p w14:paraId="644C64B9" w14:textId="5198E94E" w:rsidR="001B3E12" w:rsidRPr="005667C2" w:rsidRDefault="00E56598" w:rsidP="00061270">
      <w:pPr>
        <w:pStyle w:val="Heading2"/>
      </w:pPr>
      <w:bookmarkStart w:id="27" w:name="_Toc169259777"/>
      <w:r w:rsidRPr="005667C2">
        <w:lastRenderedPageBreak/>
        <w:t>EQUAL4EUROPE</w:t>
      </w:r>
      <w:r w:rsidR="001B3E12" w:rsidRPr="005667C2">
        <w:t xml:space="preserve"> </w:t>
      </w:r>
      <w:r w:rsidRPr="005667C2">
        <w:t>– Gender equality Plans for Social Sciences, Business &amp; Management Schools</w:t>
      </w:r>
      <w:bookmarkEnd w:id="27"/>
    </w:p>
    <w:p w14:paraId="61C0F847" w14:textId="77777777" w:rsidR="001B3E12" w:rsidRPr="005667C2" w:rsidRDefault="001B3E12" w:rsidP="00452437">
      <w:pPr>
        <w:rPr>
          <w:b/>
          <w:bCs/>
          <w:color w:val="000000" w:themeColor="text1"/>
        </w:rPr>
      </w:pPr>
    </w:p>
    <w:p w14:paraId="4301AB49" w14:textId="38C05768" w:rsidR="001B3E12" w:rsidRPr="005667C2" w:rsidRDefault="001B3E12" w:rsidP="00452437">
      <w:pPr>
        <w:rPr>
          <w:b/>
          <w:bCs/>
          <w:color w:val="000000" w:themeColor="text1"/>
        </w:rPr>
      </w:pPr>
      <w:r w:rsidRPr="005667C2">
        <w:rPr>
          <w:b/>
          <w:bCs/>
          <w:color w:val="000000" w:themeColor="text1"/>
        </w:rPr>
        <w:t xml:space="preserve">Coordinated by: </w:t>
      </w:r>
      <w:r w:rsidR="00CE3E18" w:rsidRPr="005667C2">
        <w:rPr>
          <w:color w:val="000000" w:themeColor="text1"/>
        </w:rPr>
        <w:t>ESADE</w:t>
      </w:r>
    </w:p>
    <w:p w14:paraId="3214F426" w14:textId="77777777" w:rsidR="001B3E12" w:rsidRPr="005667C2" w:rsidRDefault="001B3E12" w:rsidP="00452437">
      <w:pPr>
        <w:rPr>
          <w:b/>
          <w:bCs/>
          <w:color w:val="000000" w:themeColor="text1"/>
        </w:rPr>
      </w:pPr>
    </w:p>
    <w:p w14:paraId="68E72D78" w14:textId="7697A361" w:rsidR="001B3E12" w:rsidRPr="005667C2" w:rsidRDefault="001B3E12" w:rsidP="00452437">
      <w:pPr>
        <w:rPr>
          <w:b/>
          <w:bCs/>
          <w:color w:val="000000" w:themeColor="text1"/>
        </w:rPr>
      </w:pPr>
      <w:r w:rsidRPr="005667C2">
        <w:rPr>
          <w:b/>
          <w:bCs/>
          <w:color w:val="000000" w:themeColor="text1"/>
        </w:rPr>
        <w:t>Project Leaders:</w:t>
      </w:r>
      <w:r w:rsidR="00CE3E18" w:rsidRPr="005667C2">
        <w:rPr>
          <w:b/>
          <w:bCs/>
          <w:color w:val="000000" w:themeColor="text1"/>
        </w:rPr>
        <w:t xml:space="preserve"> </w:t>
      </w:r>
      <w:r w:rsidR="00CE3E18" w:rsidRPr="005667C2">
        <w:rPr>
          <w:color w:val="000000" w:themeColor="text1"/>
        </w:rPr>
        <w:t>Anna Gines</w:t>
      </w:r>
    </w:p>
    <w:p w14:paraId="07C8425E" w14:textId="77777777" w:rsidR="001B3E12" w:rsidRPr="005667C2" w:rsidRDefault="001B3E12" w:rsidP="00452437">
      <w:pPr>
        <w:rPr>
          <w:b/>
          <w:bCs/>
          <w:color w:val="000000" w:themeColor="text1"/>
        </w:rPr>
      </w:pPr>
    </w:p>
    <w:p w14:paraId="28A6C799" w14:textId="59F7CFEA" w:rsidR="001B3E12" w:rsidRPr="005667C2" w:rsidRDefault="001B3E12" w:rsidP="00452437">
      <w:pPr>
        <w:rPr>
          <w:b/>
          <w:bCs/>
          <w:color w:val="000000" w:themeColor="text1"/>
        </w:rPr>
      </w:pPr>
      <w:r w:rsidRPr="005667C2">
        <w:rPr>
          <w:b/>
          <w:bCs/>
          <w:color w:val="000000" w:themeColor="text1"/>
        </w:rPr>
        <w:t>Years for the Project:</w:t>
      </w:r>
      <w:r w:rsidR="00CE3E18" w:rsidRPr="005667C2">
        <w:rPr>
          <w:b/>
          <w:bCs/>
          <w:color w:val="000000" w:themeColor="text1"/>
        </w:rPr>
        <w:t xml:space="preserve"> </w:t>
      </w:r>
      <w:r w:rsidR="00CE3E18" w:rsidRPr="005667C2">
        <w:rPr>
          <w:color w:val="000000" w:themeColor="text1"/>
        </w:rPr>
        <w:t>2020-2023</w:t>
      </w:r>
    </w:p>
    <w:p w14:paraId="2143FBF2" w14:textId="77777777" w:rsidR="001B3E12" w:rsidRPr="005667C2" w:rsidRDefault="001B3E12" w:rsidP="00452437">
      <w:pPr>
        <w:rPr>
          <w:b/>
          <w:bCs/>
          <w:color w:val="000000" w:themeColor="text1"/>
        </w:rPr>
      </w:pPr>
    </w:p>
    <w:p w14:paraId="15B975D3" w14:textId="5EC903EB" w:rsidR="00CE3E18" w:rsidRPr="005667C2" w:rsidRDefault="001B3E12" w:rsidP="00452437">
      <w:pPr>
        <w:rPr>
          <w:color w:val="000000" w:themeColor="text1"/>
        </w:rPr>
      </w:pPr>
      <w:r w:rsidRPr="005667C2">
        <w:rPr>
          <w:b/>
          <w:bCs/>
          <w:color w:val="000000" w:themeColor="text1"/>
        </w:rPr>
        <w:t>Project Funding:</w:t>
      </w:r>
      <w:r w:rsidR="00CE3E18" w:rsidRPr="005667C2">
        <w:rPr>
          <w:b/>
          <w:bCs/>
          <w:color w:val="000000" w:themeColor="text1"/>
        </w:rPr>
        <w:t xml:space="preserve"> </w:t>
      </w:r>
      <w:r w:rsidR="00CE3E18" w:rsidRPr="005667C2">
        <w:rPr>
          <w:color w:val="000000" w:themeColor="text1"/>
        </w:rPr>
        <w:t xml:space="preserve">EU H2020 - </w:t>
      </w:r>
      <w:r w:rsidR="00CE3E18" w:rsidRPr="005667C2">
        <w:rPr>
          <w:color w:val="000000" w:themeColor="text1"/>
          <w:shd w:val="clear" w:color="auto" w:fill="FAFAFA"/>
        </w:rPr>
        <w:t>€ 2 998 132,50</w:t>
      </w:r>
    </w:p>
    <w:p w14:paraId="55F0A879" w14:textId="77777777" w:rsidR="001B3E12" w:rsidRPr="005667C2" w:rsidRDefault="001B3E12" w:rsidP="00452437">
      <w:pPr>
        <w:rPr>
          <w:b/>
          <w:bCs/>
          <w:color w:val="000000" w:themeColor="text1"/>
        </w:rPr>
      </w:pPr>
    </w:p>
    <w:p w14:paraId="0C7BFAE2" w14:textId="1D3E4188" w:rsidR="001B3E12" w:rsidRPr="005667C2" w:rsidRDefault="001B3E12" w:rsidP="00452437">
      <w:pPr>
        <w:rPr>
          <w:b/>
          <w:bCs/>
          <w:color w:val="000000" w:themeColor="text1"/>
        </w:rPr>
      </w:pPr>
      <w:r w:rsidRPr="005667C2">
        <w:rPr>
          <w:b/>
          <w:bCs/>
          <w:color w:val="000000" w:themeColor="text1"/>
        </w:rPr>
        <w:t>Publications:</w:t>
      </w:r>
      <w:r w:rsidR="00CE3E18" w:rsidRPr="005667C2">
        <w:rPr>
          <w:b/>
          <w:bCs/>
          <w:color w:val="000000" w:themeColor="text1"/>
        </w:rPr>
        <w:t xml:space="preserve"> </w:t>
      </w:r>
      <w:r w:rsidR="00CE3E18" w:rsidRPr="005667C2">
        <w:rPr>
          <w:color w:val="000000" w:themeColor="text1"/>
        </w:rPr>
        <w:t xml:space="preserve">Have a resource page with online </w:t>
      </w:r>
      <w:r w:rsidR="00A42C2C" w:rsidRPr="005667C2">
        <w:rPr>
          <w:color w:val="000000" w:themeColor="text1"/>
        </w:rPr>
        <w:t>deliverables</w:t>
      </w:r>
      <w:r w:rsidR="00C24D12" w:rsidRPr="005667C2">
        <w:rPr>
          <w:color w:val="000000" w:themeColor="text1"/>
        </w:rPr>
        <w:t xml:space="preserve"> such as a toolkits and information</w:t>
      </w:r>
      <w:r w:rsidR="00C24D12" w:rsidRPr="005667C2">
        <w:rPr>
          <w:b/>
          <w:bCs/>
          <w:color w:val="000000" w:themeColor="text1"/>
        </w:rPr>
        <w:t>.</w:t>
      </w:r>
      <w:r w:rsidR="00CE3E18" w:rsidRPr="005667C2">
        <w:rPr>
          <w:b/>
          <w:bCs/>
          <w:color w:val="000000" w:themeColor="text1"/>
        </w:rPr>
        <w:t xml:space="preserve"> </w:t>
      </w:r>
      <w:hyperlink r:id="rId95" w:history="1">
        <w:r w:rsidR="00C24D12" w:rsidRPr="005667C2">
          <w:rPr>
            <w:rStyle w:val="Hyperlink"/>
            <w:color w:val="000000" w:themeColor="text1"/>
          </w:rPr>
          <w:t>https://equal4europe.eu/research/</w:t>
        </w:r>
      </w:hyperlink>
      <w:r w:rsidR="00C24D12" w:rsidRPr="005667C2">
        <w:rPr>
          <w:color w:val="000000" w:themeColor="text1"/>
        </w:rPr>
        <w:t xml:space="preserve"> </w:t>
      </w:r>
    </w:p>
    <w:p w14:paraId="0B546A2D" w14:textId="77777777" w:rsidR="001B3E12" w:rsidRPr="005667C2" w:rsidRDefault="001B3E12" w:rsidP="00452437">
      <w:pPr>
        <w:rPr>
          <w:b/>
          <w:bCs/>
          <w:color w:val="000000" w:themeColor="text1"/>
        </w:rPr>
      </w:pPr>
    </w:p>
    <w:p w14:paraId="4079EB0F" w14:textId="58FCFD2A" w:rsidR="001B3E12" w:rsidRPr="005667C2" w:rsidRDefault="001B3E12" w:rsidP="00452437">
      <w:pPr>
        <w:rPr>
          <w:b/>
          <w:bCs/>
          <w:color w:val="000000" w:themeColor="text1"/>
        </w:rPr>
      </w:pPr>
      <w:r w:rsidRPr="005667C2">
        <w:rPr>
          <w:b/>
          <w:bCs/>
          <w:color w:val="000000" w:themeColor="text1"/>
        </w:rPr>
        <w:t>Summary of the Project:</w:t>
      </w:r>
      <w:r w:rsidR="00CE3E18" w:rsidRPr="005667C2">
        <w:rPr>
          <w:b/>
          <w:bCs/>
          <w:color w:val="000000" w:themeColor="text1"/>
        </w:rPr>
        <w:t xml:space="preserve"> </w:t>
      </w:r>
      <w:r w:rsidR="00CE3E18" w:rsidRPr="005667C2">
        <w:rPr>
          <w:color w:val="000000" w:themeColor="text1"/>
          <w:shd w:val="clear" w:color="auto" w:fill="FFFFFF"/>
        </w:rPr>
        <w:t>The EU-funded EQUAL4EUROPE project focuses on the fields of art, humanities, medicine, social science, business and law (moving away from the fields of science, technology, engineering and math). More specific, six research-performing institutions will in this project develop and implement tailored gender equality plans in order to realise sustainable cultural and institutional change. The project will assess the gender situation and moreover create a network of gender equality officers from the social science fields. The project will also develop free knowledge, tools and best practices. The EQUAL4EUROPE project addresses the Horizon 2020 “Science with and for Society” work program and more specifically the topic SwafS-09-2018-2019 “Supporting research organisations to implement gender equality plans”. The focus of this topic is on implementing Gender Equality Plans (GEPs) in research organisations and universities, as “drivers” for systemic institutional changes. (GenPort)</w:t>
      </w:r>
    </w:p>
    <w:p w14:paraId="203B6675" w14:textId="77777777" w:rsidR="001B3E12" w:rsidRPr="005667C2" w:rsidRDefault="001B3E12" w:rsidP="00452437">
      <w:pPr>
        <w:rPr>
          <w:b/>
          <w:bCs/>
          <w:color w:val="000000" w:themeColor="text1"/>
        </w:rPr>
      </w:pPr>
    </w:p>
    <w:p w14:paraId="21D65F56" w14:textId="6C5BAD36" w:rsidR="001B3E12" w:rsidRPr="005667C2" w:rsidRDefault="001B3E12" w:rsidP="00452437">
      <w:pPr>
        <w:rPr>
          <w:color w:val="000000" w:themeColor="text1"/>
        </w:rPr>
      </w:pPr>
      <w:r w:rsidRPr="005667C2">
        <w:rPr>
          <w:b/>
          <w:bCs/>
          <w:color w:val="000000" w:themeColor="text1"/>
        </w:rPr>
        <w:t>Other Relevant information:</w:t>
      </w:r>
      <w:r w:rsidR="00CE3E18" w:rsidRPr="005667C2">
        <w:rPr>
          <w:b/>
          <w:bCs/>
          <w:color w:val="000000" w:themeColor="text1"/>
        </w:rPr>
        <w:t xml:space="preserve"> </w:t>
      </w:r>
      <w:r w:rsidR="00CE3E18" w:rsidRPr="005667C2">
        <w:rPr>
          <w:color w:val="000000" w:themeColor="text1"/>
        </w:rPr>
        <w:t xml:space="preserve">focused on producing gender equality plans (GEPs). </w:t>
      </w:r>
    </w:p>
    <w:p w14:paraId="38142F00" w14:textId="77777777" w:rsidR="001B3E12" w:rsidRPr="005667C2" w:rsidRDefault="001B3E12" w:rsidP="00452437">
      <w:pPr>
        <w:rPr>
          <w:b/>
          <w:bCs/>
          <w:color w:val="000000" w:themeColor="text1"/>
        </w:rPr>
      </w:pPr>
    </w:p>
    <w:p w14:paraId="795BD4C9" w14:textId="77777777" w:rsidR="001B3E12" w:rsidRPr="005667C2" w:rsidRDefault="001B3E12" w:rsidP="00452437">
      <w:pPr>
        <w:rPr>
          <w:b/>
          <w:bCs/>
          <w:color w:val="000000" w:themeColor="text1"/>
        </w:rPr>
      </w:pPr>
      <w:r w:rsidRPr="005667C2">
        <w:rPr>
          <w:b/>
          <w:bCs/>
          <w:color w:val="000000" w:themeColor="text1"/>
        </w:rPr>
        <w:t>Key Words Associated with the Project:</w:t>
      </w:r>
    </w:p>
    <w:p w14:paraId="52FF0F4A" w14:textId="77777777" w:rsidR="001B3E12" w:rsidRPr="005667C2" w:rsidRDefault="001B3E12" w:rsidP="00452437">
      <w:pPr>
        <w:rPr>
          <w:b/>
          <w:bCs/>
          <w:color w:val="000000" w:themeColor="text1"/>
        </w:rPr>
      </w:pPr>
    </w:p>
    <w:p w14:paraId="1DFA75DB" w14:textId="36F4F1DC" w:rsidR="001B3E12" w:rsidRPr="005667C2" w:rsidRDefault="001B3E12" w:rsidP="00452437">
      <w:pPr>
        <w:rPr>
          <w:color w:val="000000" w:themeColor="text1"/>
        </w:rPr>
      </w:pPr>
      <w:r w:rsidRPr="005667C2">
        <w:rPr>
          <w:b/>
          <w:bCs/>
          <w:color w:val="000000" w:themeColor="text1"/>
        </w:rPr>
        <w:t xml:space="preserve">How the Project was found (search words, location, etc.): </w:t>
      </w:r>
      <w:r w:rsidR="00CE3E18" w:rsidRPr="005667C2">
        <w:rPr>
          <w:color w:val="000000" w:themeColor="text1"/>
        </w:rPr>
        <w:t xml:space="preserve">found on the GenPort Website under EU-&gt;H2020 projects. </w:t>
      </w:r>
    </w:p>
    <w:p w14:paraId="2C882295" w14:textId="77777777" w:rsidR="001B3E12" w:rsidRPr="005667C2" w:rsidRDefault="001B3E12" w:rsidP="00452437">
      <w:pPr>
        <w:rPr>
          <w:b/>
          <w:bCs/>
          <w:color w:val="000000" w:themeColor="text1"/>
        </w:rPr>
      </w:pPr>
    </w:p>
    <w:p w14:paraId="7DA387AA" w14:textId="0C44FABA" w:rsidR="001B3E12" w:rsidRPr="005667C2" w:rsidRDefault="001B3E12" w:rsidP="00452437">
      <w:pPr>
        <w:rPr>
          <w:color w:val="000000" w:themeColor="text1"/>
        </w:rPr>
      </w:pPr>
      <w:r w:rsidRPr="005667C2">
        <w:rPr>
          <w:b/>
          <w:bCs/>
          <w:color w:val="000000" w:themeColor="text1"/>
        </w:rPr>
        <w:t>Source</w:t>
      </w:r>
      <w:r w:rsidR="00CE3E18" w:rsidRPr="005667C2">
        <w:rPr>
          <w:b/>
          <w:bCs/>
          <w:color w:val="000000" w:themeColor="text1"/>
        </w:rPr>
        <w:t>s</w:t>
      </w:r>
      <w:r w:rsidRPr="005667C2">
        <w:rPr>
          <w:b/>
          <w:bCs/>
          <w:color w:val="000000" w:themeColor="text1"/>
        </w:rPr>
        <w:t>:</w:t>
      </w:r>
      <w:r w:rsidR="00CE3E18" w:rsidRPr="005667C2">
        <w:rPr>
          <w:b/>
          <w:bCs/>
          <w:color w:val="000000" w:themeColor="text1"/>
        </w:rPr>
        <w:t xml:space="preserve"> </w:t>
      </w:r>
      <w:hyperlink r:id="rId96" w:history="1">
        <w:r w:rsidR="00CE3E18" w:rsidRPr="005667C2">
          <w:rPr>
            <w:rStyle w:val="Hyperlink"/>
            <w:color w:val="000000" w:themeColor="text1"/>
          </w:rPr>
          <w:t>https://equal4europe.eu/</w:t>
        </w:r>
      </w:hyperlink>
    </w:p>
    <w:p w14:paraId="655023EF" w14:textId="25F5CB0A" w:rsidR="00CE3E18" w:rsidRPr="005667C2" w:rsidRDefault="00000000" w:rsidP="00452437">
      <w:pPr>
        <w:rPr>
          <w:color w:val="000000" w:themeColor="text1"/>
        </w:rPr>
      </w:pPr>
      <w:hyperlink r:id="rId97" w:history="1">
        <w:r w:rsidR="00CE3E18" w:rsidRPr="005667C2">
          <w:rPr>
            <w:rStyle w:val="Hyperlink"/>
            <w:color w:val="000000" w:themeColor="text1"/>
          </w:rPr>
          <w:t>https://cordis.europa.eu/project/id/872499</w:t>
        </w:r>
      </w:hyperlink>
      <w:r w:rsidR="00CE3E18" w:rsidRPr="005667C2">
        <w:rPr>
          <w:color w:val="000000" w:themeColor="text1"/>
        </w:rPr>
        <w:t xml:space="preserve"> </w:t>
      </w:r>
    </w:p>
    <w:p w14:paraId="0A4E1636" w14:textId="02A45BBD" w:rsidR="00CE3E18" w:rsidRPr="005667C2" w:rsidRDefault="00000000" w:rsidP="00452437">
      <w:pPr>
        <w:rPr>
          <w:color w:val="000000" w:themeColor="text1"/>
        </w:rPr>
      </w:pPr>
      <w:hyperlink r:id="rId98" w:history="1">
        <w:r w:rsidR="00CE3E18" w:rsidRPr="005667C2">
          <w:rPr>
            <w:rStyle w:val="Hyperlink"/>
            <w:color w:val="000000" w:themeColor="text1"/>
          </w:rPr>
          <w:t>https://www.esade.edu/faculty-research/en/institute-for-labor-studies/research/research-projects/equal4europe</w:t>
        </w:r>
      </w:hyperlink>
      <w:r w:rsidR="00CE3E18" w:rsidRPr="005667C2">
        <w:rPr>
          <w:color w:val="000000" w:themeColor="text1"/>
        </w:rPr>
        <w:t xml:space="preserve"> </w:t>
      </w:r>
    </w:p>
    <w:p w14:paraId="05988749" w14:textId="77777777" w:rsidR="001B3E12" w:rsidRPr="005667C2" w:rsidRDefault="001B3E12" w:rsidP="00452437">
      <w:pPr>
        <w:rPr>
          <w:b/>
          <w:bCs/>
          <w:color w:val="000000" w:themeColor="text1"/>
        </w:rPr>
      </w:pPr>
    </w:p>
    <w:p w14:paraId="369283D5" w14:textId="7E97D219" w:rsidR="001B3E12" w:rsidRPr="005667C2" w:rsidRDefault="00CE3E18" w:rsidP="00452437">
      <w:pPr>
        <w:rPr>
          <w:color w:val="000000" w:themeColor="text1"/>
        </w:rPr>
      </w:pPr>
      <w:r w:rsidRPr="005667C2">
        <w:rPr>
          <w:b/>
          <w:bCs/>
          <w:color w:val="000000" w:themeColor="text1"/>
        </w:rPr>
        <w:t>EU H2020</w:t>
      </w:r>
      <w:r w:rsidR="001B3E12" w:rsidRPr="005667C2">
        <w:rPr>
          <w:b/>
          <w:bCs/>
          <w:color w:val="000000" w:themeColor="text1"/>
        </w:rPr>
        <w:t>:</w:t>
      </w:r>
      <w:r w:rsidRPr="005667C2">
        <w:rPr>
          <w:b/>
          <w:bCs/>
          <w:color w:val="000000" w:themeColor="text1"/>
        </w:rPr>
        <w:t xml:space="preserve"> </w:t>
      </w:r>
      <w:r w:rsidRPr="005667C2">
        <w:rPr>
          <w:color w:val="000000" w:themeColor="text1"/>
          <w:shd w:val="clear" w:color="auto" w:fill="FFFFFF"/>
        </w:rPr>
        <w:t>GA 872499</w:t>
      </w:r>
    </w:p>
    <w:p w14:paraId="340B7D96" w14:textId="77777777" w:rsidR="001B3E12" w:rsidRPr="005667C2" w:rsidRDefault="001B3E12" w:rsidP="00452437">
      <w:pPr>
        <w:rPr>
          <w:b/>
          <w:bCs/>
          <w:color w:val="000000" w:themeColor="text1"/>
        </w:rPr>
      </w:pPr>
      <w:r w:rsidRPr="005667C2">
        <w:rPr>
          <w:b/>
          <w:bCs/>
          <w:color w:val="000000" w:themeColor="text1"/>
        </w:rPr>
        <w:br w:type="page"/>
      </w:r>
    </w:p>
    <w:p w14:paraId="37DDAEDF" w14:textId="1C7A949F" w:rsidR="001B3E12" w:rsidRPr="005667C2" w:rsidRDefault="00E56598" w:rsidP="00061270">
      <w:pPr>
        <w:pStyle w:val="Heading2"/>
      </w:pPr>
      <w:bookmarkStart w:id="28" w:name="_Toc169259778"/>
      <w:r w:rsidRPr="005667C2">
        <w:lastRenderedPageBreak/>
        <w:t>LETSGEPS – Leading Towards Sustainable Gender Equality Plans in Research Institutions</w:t>
      </w:r>
      <w:bookmarkEnd w:id="28"/>
      <w:r w:rsidR="001B3E12" w:rsidRPr="005667C2">
        <w:t xml:space="preserve"> </w:t>
      </w:r>
    </w:p>
    <w:p w14:paraId="4E8A7083" w14:textId="77777777" w:rsidR="001B3E12" w:rsidRPr="005667C2" w:rsidRDefault="001B3E12" w:rsidP="00452437">
      <w:pPr>
        <w:rPr>
          <w:b/>
          <w:bCs/>
          <w:color w:val="000000" w:themeColor="text1"/>
        </w:rPr>
      </w:pPr>
    </w:p>
    <w:p w14:paraId="300B20B7" w14:textId="10412E05" w:rsidR="001B3E12" w:rsidRPr="005667C2" w:rsidRDefault="001B3E12" w:rsidP="00452437">
      <w:pPr>
        <w:rPr>
          <w:b/>
          <w:bCs/>
          <w:color w:val="000000" w:themeColor="text1"/>
        </w:rPr>
      </w:pPr>
      <w:r w:rsidRPr="005667C2">
        <w:rPr>
          <w:b/>
          <w:bCs/>
          <w:color w:val="000000" w:themeColor="text1"/>
        </w:rPr>
        <w:t xml:space="preserve">Coordinated by: </w:t>
      </w:r>
      <w:r w:rsidR="00A42C2C" w:rsidRPr="005667C2">
        <w:rPr>
          <w:color w:val="000000" w:themeColor="text1"/>
          <w:shd w:val="clear" w:color="auto" w:fill="FFFFFF"/>
        </w:rPr>
        <w:t>Università degli Studi di Modena e Reggio Emilia (UNIMORE)</w:t>
      </w:r>
    </w:p>
    <w:p w14:paraId="35F2DF21" w14:textId="77777777" w:rsidR="001B3E12" w:rsidRPr="005667C2" w:rsidRDefault="001B3E12" w:rsidP="00452437">
      <w:pPr>
        <w:rPr>
          <w:b/>
          <w:bCs/>
          <w:color w:val="000000" w:themeColor="text1"/>
        </w:rPr>
      </w:pPr>
    </w:p>
    <w:p w14:paraId="4166B5E0" w14:textId="2ADAA7E2" w:rsidR="001B3E12" w:rsidRPr="005667C2" w:rsidRDefault="001B3E12" w:rsidP="00452437">
      <w:pPr>
        <w:rPr>
          <w:color w:val="000000" w:themeColor="text1"/>
        </w:rPr>
      </w:pPr>
      <w:r w:rsidRPr="005667C2">
        <w:rPr>
          <w:b/>
          <w:bCs/>
          <w:color w:val="000000" w:themeColor="text1"/>
        </w:rPr>
        <w:t>Project Leaders:</w:t>
      </w:r>
      <w:r w:rsidR="00952552" w:rsidRPr="005667C2">
        <w:rPr>
          <w:b/>
          <w:bCs/>
          <w:color w:val="000000" w:themeColor="text1"/>
        </w:rPr>
        <w:t xml:space="preserve"> </w:t>
      </w:r>
      <w:r w:rsidR="00952552" w:rsidRPr="005667C2">
        <w:rPr>
          <w:color w:val="000000" w:themeColor="text1"/>
        </w:rPr>
        <w:t xml:space="preserve">Tindara Addabbo – UNIMORE -- </w:t>
      </w:r>
      <w:hyperlink r:id="rId99" w:history="1">
        <w:r w:rsidR="00952552" w:rsidRPr="005667C2">
          <w:rPr>
            <w:rStyle w:val="Hyperlink"/>
            <w:color w:val="000000" w:themeColor="text1"/>
          </w:rPr>
          <w:t>tindara.addabbo@unimore.it</w:t>
        </w:r>
      </w:hyperlink>
    </w:p>
    <w:p w14:paraId="1C5C37C1" w14:textId="77777777" w:rsidR="001B3E12" w:rsidRPr="005667C2" w:rsidRDefault="001B3E12" w:rsidP="00452437">
      <w:pPr>
        <w:rPr>
          <w:b/>
          <w:bCs/>
          <w:color w:val="000000" w:themeColor="text1"/>
        </w:rPr>
      </w:pPr>
    </w:p>
    <w:p w14:paraId="18D3B7BD" w14:textId="405A673A" w:rsidR="001B3E12" w:rsidRPr="005667C2" w:rsidRDefault="001B3E12" w:rsidP="00452437">
      <w:pPr>
        <w:rPr>
          <w:color w:val="000000" w:themeColor="text1"/>
        </w:rPr>
      </w:pPr>
      <w:r w:rsidRPr="005667C2">
        <w:rPr>
          <w:b/>
          <w:bCs/>
          <w:color w:val="000000" w:themeColor="text1"/>
        </w:rPr>
        <w:t>Years for the Project:</w:t>
      </w:r>
      <w:r w:rsidR="00A42C2C" w:rsidRPr="005667C2">
        <w:rPr>
          <w:b/>
          <w:bCs/>
          <w:color w:val="000000" w:themeColor="text1"/>
        </w:rPr>
        <w:t xml:space="preserve"> </w:t>
      </w:r>
      <w:r w:rsidR="00A42C2C" w:rsidRPr="005667C2">
        <w:rPr>
          <w:color w:val="000000" w:themeColor="text1"/>
        </w:rPr>
        <w:t>2020-2023</w:t>
      </w:r>
    </w:p>
    <w:p w14:paraId="0D3C9239" w14:textId="77777777" w:rsidR="001B3E12" w:rsidRPr="005667C2" w:rsidRDefault="001B3E12" w:rsidP="00452437">
      <w:pPr>
        <w:rPr>
          <w:b/>
          <w:bCs/>
          <w:color w:val="000000" w:themeColor="text1"/>
        </w:rPr>
      </w:pPr>
    </w:p>
    <w:p w14:paraId="67C24FE6" w14:textId="61666133" w:rsidR="001B3E12" w:rsidRPr="005667C2" w:rsidRDefault="001B3E12" w:rsidP="00452437">
      <w:pPr>
        <w:rPr>
          <w:b/>
          <w:bCs/>
          <w:color w:val="000000" w:themeColor="text1"/>
        </w:rPr>
      </w:pPr>
      <w:r w:rsidRPr="005667C2">
        <w:rPr>
          <w:b/>
          <w:bCs/>
          <w:color w:val="000000" w:themeColor="text1"/>
        </w:rPr>
        <w:t>Project Funding:</w:t>
      </w:r>
      <w:r w:rsidR="00A42C2C" w:rsidRPr="005667C2">
        <w:rPr>
          <w:color w:val="000000" w:themeColor="text1"/>
          <w:shd w:val="clear" w:color="auto" w:fill="FAFAFA"/>
        </w:rPr>
        <w:t xml:space="preserve"> € 2 429 053,75</w:t>
      </w:r>
    </w:p>
    <w:p w14:paraId="2480176D" w14:textId="77777777" w:rsidR="001B3E12" w:rsidRPr="005667C2" w:rsidRDefault="001B3E12" w:rsidP="00452437">
      <w:pPr>
        <w:rPr>
          <w:b/>
          <w:bCs/>
          <w:color w:val="000000" w:themeColor="text1"/>
        </w:rPr>
      </w:pPr>
    </w:p>
    <w:p w14:paraId="610F8783" w14:textId="36AFC0EE" w:rsidR="001B3E12" w:rsidRPr="005667C2" w:rsidRDefault="001B3E12" w:rsidP="00452437">
      <w:pPr>
        <w:rPr>
          <w:b/>
          <w:bCs/>
          <w:color w:val="000000" w:themeColor="text1"/>
        </w:rPr>
      </w:pPr>
      <w:r w:rsidRPr="005667C2">
        <w:rPr>
          <w:b/>
          <w:bCs/>
          <w:color w:val="000000" w:themeColor="text1"/>
        </w:rPr>
        <w:t>Publications:</w:t>
      </w:r>
      <w:r w:rsidR="00A42C2C" w:rsidRPr="005667C2">
        <w:rPr>
          <w:b/>
          <w:bCs/>
          <w:color w:val="000000" w:themeColor="text1"/>
        </w:rPr>
        <w:t xml:space="preserve"> </w:t>
      </w:r>
      <w:hyperlink r:id="rId100" w:history="1">
        <w:r w:rsidR="00A42C2C" w:rsidRPr="005667C2">
          <w:rPr>
            <w:rStyle w:val="Hyperlink"/>
            <w:color w:val="000000" w:themeColor="text1"/>
          </w:rPr>
          <w:t>https://letsgeps.eu/deliverables/</w:t>
        </w:r>
      </w:hyperlink>
      <w:r w:rsidR="00A42C2C" w:rsidRPr="005667C2">
        <w:rPr>
          <w:color w:val="000000" w:themeColor="text1"/>
        </w:rPr>
        <w:t xml:space="preserve"> the deliverables are reports and policy briefs. </w:t>
      </w:r>
    </w:p>
    <w:p w14:paraId="2BCEA168" w14:textId="77777777" w:rsidR="001B3E12" w:rsidRPr="005667C2" w:rsidRDefault="001B3E12" w:rsidP="00452437">
      <w:pPr>
        <w:rPr>
          <w:b/>
          <w:bCs/>
          <w:color w:val="000000" w:themeColor="text1"/>
        </w:rPr>
      </w:pPr>
    </w:p>
    <w:p w14:paraId="3112CD14" w14:textId="795C0B00" w:rsidR="001B3E12" w:rsidRPr="005667C2" w:rsidRDefault="001B3E12" w:rsidP="00452437">
      <w:pPr>
        <w:rPr>
          <w:b/>
          <w:bCs/>
          <w:color w:val="000000" w:themeColor="text1"/>
        </w:rPr>
      </w:pPr>
      <w:r w:rsidRPr="005667C2">
        <w:rPr>
          <w:b/>
          <w:bCs/>
          <w:color w:val="000000" w:themeColor="text1"/>
        </w:rPr>
        <w:t>Summary of the Project:</w:t>
      </w:r>
      <w:r w:rsidR="00A42C2C" w:rsidRPr="005667C2">
        <w:rPr>
          <w:b/>
          <w:bCs/>
          <w:color w:val="000000" w:themeColor="text1"/>
        </w:rPr>
        <w:t xml:space="preserve"> </w:t>
      </w:r>
      <w:r w:rsidR="00A42C2C" w:rsidRPr="005667C2">
        <w:rPr>
          <w:color w:val="000000" w:themeColor="text1"/>
          <w:shd w:val="clear" w:color="auto" w:fill="FFFFFF"/>
        </w:rPr>
        <w:t>LeTSGEPs (Leading Towards Sustainable Gender Equality Plans in research institutions) will support the design and implementation of Gender Equality Plans and Gender Budgeting in six different institutions and their countries. To design actions that will address gender bias in research performing organizations (RPOs), the project will form a network of partners with different levels of experience in Gender Equality Plans and Gender Budgeting: they will work together to design a common methodology to implement GEPs in their environment. The local staff will be actively involved, so to learn how to design GEPs tailored to specific issues, and how to implement GB. Each institution will be guided by a Mentor, a professional expert in Gender Equality Plans and Gender Budgeting that will support the local staff in every step of the project and ensure implementation consistency. The implementation of these tailored plans will be continuously monitored and adjusted, to work towards the most effective measures for systemic change within the institution. The project is coordinated by Università degli Studi di Modena e Reggio Emilia (UNIMORE), a leading Italian university with established experience in Gender Budgeting; RWTH Aachen University is in charge of monitoring and evaluating the project. Within LeTSGEPs, the partners will follow the Gender Equality in Academia and Research GEAR tool, developed by the European Institute for Gender Equality (2016), and will work with the support of a highly qualified Scientific Advisory Board</w:t>
      </w:r>
    </w:p>
    <w:p w14:paraId="395237E1" w14:textId="77777777" w:rsidR="001B3E12" w:rsidRPr="005667C2" w:rsidRDefault="001B3E12" w:rsidP="00452437">
      <w:pPr>
        <w:rPr>
          <w:b/>
          <w:bCs/>
          <w:color w:val="000000" w:themeColor="text1"/>
        </w:rPr>
      </w:pPr>
    </w:p>
    <w:p w14:paraId="223694BF" w14:textId="77777777" w:rsidR="001B3E12" w:rsidRPr="005667C2" w:rsidRDefault="001B3E12" w:rsidP="00452437">
      <w:pPr>
        <w:rPr>
          <w:b/>
          <w:bCs/>
          <w:color w:val="000000" w:themeColor="text1"/>
        </w:rPr>
      </w:pPr>
      <w:r w:rsidRPr="005667C2">
        <w:rPr>
          <w:b/>
          <w:bCs/>
          <w:color w:val="000000" w:themeColor="text1"/>
        </w:rPr>
        <w:t>Other Relevant information:</w:t>
      </w:r>
    </w:p>
    <w:p w14:paraId="22F52D58" w14:textId="77777777" w:rsidR="001B3E12" w:rsidRPr="005667C2" w:rsidRDefault="001B3E12" w:rsidP="00452437">
      <w:pPr>
        <w:rPr>
          <w:b/>
          <w:bCs/>
          <w:color w:val="000000" w:themeColor="text1"/>
        </w:rPr>
      </w:pPr>
    </w:p>
    <w:p w14:paraId="32D94729" w14:textId="5CDB6775" w:rsidR="001B3E12" w:rsidRPr="005667C2" w:rsidRDefault="001B3E12" w:rsidP="00452437">
      <w:pPr>
        <w:rPr>
          <w:color w:val="000000" w:themeColor="text1"/>
        </w:rPr>
      </w:pPr>
      <w:r w:rsidRPr="005667C2">
        <w:rPr>
          <w:b/>
          <w:bCs/>
          <w:color w:val="000000" w:themeColor="text1"/>
        </w:rPr>
        <w:t>Key Words Associated with the Project:</w:t>
      </w:r>
      <w:r w:rsidR="00952552" w:rsidRPr="005667C2">
        <w:rPr>
          <w:b/>
          <w:bCs/>
          <w:color w:val="000000" w:themeColor="text1"/>
        </w:rPr>
        <w:t xml:space="preserve"> </w:t>
      </w:r>
      <w:r w:rsidR="00952552" w:rsidRPr="005667C2">
        <w:rPr>
          <w:color w:val="000000" w:themeColor="text1"/>
        </w:rPr>
        <w:t xml:space="preserve">gender equality plans, structural change, innovation, </w:t>
      </w:r>
    </w:p>
    <w:p w14:paraId="548BC097" w14:textId="77777777" w:rsidR="001B3E12" w:rsidRPr="005667C2" w:rsidRDefault="001B3E12" w:rsidP="00452437">
      <w:pPr>
        <w:rPr>
          <w:b/>
          <w:bCs/>
          <w:color w:val="000000" w:themeColor="text1"/>
        </w:rPr>
      </w:pPr>
    </w:p>
    <w:p w14:paraId="1C9D4D6E" w14:textId="77777777" w:rsidR="00C24D12" w:rsidRPr="005667C2" w:rsidRDefault="001B3E12"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found on the GenPort Website under EU-&gt;H2020 projects.  https://www.genderportal.eu/projects/letsgeps-leading-towards-sustainable-gender-equality-plans-research-institutions</w:t>
      </w:r>
    </w:p>
    <w:p w14:paraId="106852C0" w14:textId="2E1D7381" w:rsidR="001B3E12" w:rsidRPr="005667C2" w:rsidRDefault="001B3E12" w:rsidP="00452437">
      <w:pPr>
        <w:rPr>
          <w:b/>
          <w:bCs/>
          <w:color w:val="000000" w:themeColor="text1"/>
        </w:rPr>
      </w:pPr>
    </w:p>
    <w:p w14:paraId="0D3B46D3" w14:textId="77777777" w:rsidR="001B3E12" w:rsidRPr="005667C2" w:rsidRDefault="001B3E12" w:rsidP="00452437">
      <w:pPr>
        <w:rPr>
          <w:b/>
          <w:bCs/>
          <w:color w:val="000000" w:themeColor="text1"/>
        </w:rPr>
      </w:pPr>
    </w:p>
    <w:p w14:paraId="3618D389" w14:textId="2258FAD7" w:rsidR="001B3E12" w:rsidRPr="005667C2" w:rsidRDefault="001B3E12" w:rsidP="00452437">
      <w:pPr>
        <w:rPr>
          <w:color w:val="000000" w:themeColor="text1"/>
        </w:rPr>
      </w:pPr>
      <w:r w:rsidRPr="005667C2">
        <w:rPr>
          <w:b/>
          <w:bCs/>
          <w:color w:val="000000" w:themeColor="text1"/>
        </w:rPr>
        <w:t>Source:</w:t>
      </w:r>
      <w:r w:rsidR="00C24D12" w:rsidRPr="005667C2">
        <w:rPr>
          <w:b/>
          <w:bCs/>
          <w:color w:val="000000" w:themeColor="text1"/>
        </w:rPr>
        <w:t xml:space="preserve"> </w:t>
      </w:r>
      <w:hyperlink r:id="rId101" w:history="1">
        <w:r w:rsidR="00A42C2C" w:rsidRPr="005667C2">
          <w:rPr>
            <w:rStyle w:val="Hyperlink"/>
            <w:color w:val="000000" w:themeColor="text1"/>
          </w:rPr>
          <w:t>https://letsgeps.eu/</w:t>
        </w:r>
      </w:hyperlink>
    </w:p>
    <w:p w14:paraId="7BF93377" w14:textId="60721740" w:rsidR="00A42C2C" w:rsidRPr="005667C2" w:rsidRDefault="00000000" w:rsidP="00452437">
      <w:pPr>
        <w:rPr>
          <w:color w:val="000000" w:themeColor="text1"/>
        </w:rPr>
      </w:pPr>
      <w:hyperlink r:id="rId102" w:history="1">
        <w:r w:rsidR="00A42C2C" w:rsidRPr="005667C2">
          <w:rPr>
            <w:rStyle w:val="Hyperlink"/>
            <w:color w:val="000000" w:themeColor="text1"/>
          </w:rPr>
          <w:t>https://cordis.europa.eu/project/id/873072</w:t>
        </w:r>
      </w:hyperlink>
      <w:r w:rsidR="00A42C2C" w:rsidRPr="005667C2">
        <w:rPr>
          <w:color w:val="000000" w:themeColor="text1"/>
        </w:rPr>
        <w:t xml:space="preserve"> </w:t>
      </w:r>
    </w:p>
    <w:p w14:paraId="71780229" w14:textId="77777777" w:rsidR="001B3E12" w:rsidRPr="005667C2" w:rsidRDefault="001B3E12" w:rsidP="00452437">
      <w:pPr>
        <w:rPr>
          <w:b/>
          <w:bCs/>
          <w:color w:val="000000" w:themeColor="text1"/>
        </w:rPr>
      </w:pPr>
    </w:p>
    <w:p w14:paraId="7B948E78" w14:textId="4664E3CA" w:rsidR="004C1AC0" w:rsidRPr="005667C2" w:rsidRDefault="001B3E12" w:rsidP="00452437">
      <w:pPr>
        <w:rPr>
          <w:b/>
          <w:bCs/>
          <w:color w:val="000000" w:themeColor="text1"/>
        </w:rPr>
      </w:pPr>
      <w:r w:rsidRPr="005667C2">
        <w:rPr>
          <w:b/>
          <w:bCs/>
          <w:color w:val="000000" w:themeColor="text1"/>
        </w:rPr>
        <w:t>DOI:</w:t>
      </w:r>
      <w:r w:rsidR="00A42C2C" w:rsidRPr="005667C2">
        <w:rPr>
          <w:color w:val="000000" w:themeColor="text1"/>
        </w:rPr>
        <w:t xml:space="preserve"> </w:t>
      </w:r>
      <w:hyperlink r:id="rId103" w:tgtFrame="_blank" w:history="1">
        <w:r w:rsidR="00A42C2C" w:rsidRPr="005667C2">
          <w:rPr>
            <w:color w:val="000000" w:themeColor="text1"/>
            <w:u w:val="single"/>
            <w:bdr w:val="none" w:sz="0" w:space="0" w:color="auto" w:frame="1"/>
            <w:shd w:val="clear" w:color="auto" w:fill="FAFAFA"/>
          </w:rPr>
          <w:t>10.3030/873072</w:t>
        </w:r>
      </w:hyperlink>
      <w:r w:rsidR="00A42C2C" w:rsidRPr="005667C2">
        <w:rPr>
          <w:color w:val="000000" w:themeColor="text1"/>
        </w:rPr>
        <w:t xml:space="preserve"> </w:t>
      </w:r>
    </w:p>
    <w:p w14:paraId="0BC34360" w14:textId="77777777" w:rsidR="004C1AC0" w:rsidRPr="005667C2" w:rsidRDefault="004C1AC0" w:rsidP="00452437">
      <w:pPr>
        <w:rPr>
          <w:rFonts w:eastAsiaTheme="majorEastAsia"/>
          <w:color w:val="000000" w:themeColor="text1"/>
        </w:rPr>
      </w:pPr>
    </w:p>
    <w:p w14:paraId="34F48C48" w14:textId="24B6652C" w:rsidR="00E56598" w:rsidRPr="005667C2" w:rsidRDefault="00E56598" w:rsidP="00061270">
      <w:pPr>
        <w:pStyle w:val="Heading2"/>
      </w:pPr>
      <w:bookmarkStart w:id="29" w:name="_Toc169259779"/>
      <w:r w:rsidRPr="005667C2">
        <w:lastRenderedPageBreak/>
        <w:t>GENDER NET Plus</w:t>
      </w:r>
      <w:bookmarkEnd w:id="29"/>
    </w:p>
    <w:p w14:paraId="692711D5" w14:textId="77777777" w:rsidR="00E56598" w:rsidRPr="005667C2" w:rsidRDefault="00E56598" w:rsidP="00452437">
      <w:pPr>
        <w:rPr>
          <w:b/>
          <w:bCs/>
          <w:color w:val="000000" w:themeColor="text1"/>
        </w:rPr>
      </w:pPr>
    </w:p>
    <w:p w14:paraId="1AE40DA5" w14:textId="0E7DCCCC" w:rsidR="00E56598" w:rsidRPr="005667C2" w:rsidRDefault="00E56598" w:rsidP="00452437">
      <w:pPr>
        <w:rPr>
          <w:b/>
          <w:bCs/>
          <w:color w:val="000000" w:themeColor="text1"/>
        </w:rPr>
      </w:pPr>
      <w:r w:rsidRPr="005667C2">
        <w:rPr>
          <w:b/>
          <w:bCs/>
          <w:color w:val="000000" w:themeColor="text1"/>
        </w:rPr>
        <w:t xml:space="preserve">Coordinated by: </w:t>
      </w:r>
      <w:r w:rsidR="00452437" w:rsidRPr="005667C2">
        <w:rPr>
          <w:color w:val="000000" w:themeColor="text1"/>
          <w:shd w:val="clear" w:color="auto" w:fill="FAFAFA"/>
        </w:rPr>
        <w:t>CENTRE NATIONAL DE LA RECHERCHE SCIENTIFIQUE CNRS</w:t>
      </w:r>
    </w:p>
    <w:p w14:paraId="39EC30AF" w14:textId="77777777" w:rsidR="00E56598" w:rsidRPr="005667C2" w:rsidRDefault="00E56598" w:rsidP="00452437">
      <w:pPr>
        <w:rPr>
          <w:b/>
          <w:bCs/>
          <w:color w:val="000000" w:themeColor="text1"/>
        </w:rPr>
      </w:pPr>
    </w:p>
    <w:p w14:paraId="351476D4" w14:textId="77777777" w:rsidR="00E56598" w:rsidRPr="005667C2" w:rsidRDefault="00E56598" w:rsidP="00452437">
      <w:pPr>
        <w:rPr>
          <w:b/>
          <w:bCs/>
          <w:color w:val="000000" w:themeColor="text1"/>
        </w:rPr>
      </w:pPr>
      <w:r w:rsidRPr="005667C2">
        <w:rPr>
          <w:b/>
          <w:bCs/>
          <w:color w:val="000000" w:themeColor="text1"/>
        </w:rPr>
        <w:t>Project Leaders:</w:t>
      </w:r>
    </w:p>
    <w:p w14:paraId="6D1F60E7" w14:textId="77777777" w:rsidR="00E56598" w:rsidRPr="005667C2" w:rsidRDefault="00E56598" w:rsidP="00452437">
      <w:pPr>
        <w:rPr>
          <w:b/>
          <w:bCs/>
          <w:color w:val="000000" w:themeColor="text1"/>
        </w:rPr>
      </w:pPr>
    </w:p>
    <w:p w14:paraId="67D57F78" w14:textId="7E48EEE1" w:rsidR="00E56598" w:rsidRPr="005667C2" w:rsidRDefault="00E56598" w:rsidP="00452437">
      <w:pPr>
        <w:rPr>
          <w:b/>
          <w:bCs/>
          <w:color w:val="000000" w:themeColor="text1"/>
        </w:rPr>
      </w:pPr>
      <w:r w:rsidRPr="005667C2">
        <w:rPr>
          <w:b/>
          <w:bCs/>
          <w:color w:val="000000" w:themeColor="text1"/>
        </w:rPr>
        <w:t>Years for the Project:</w:t>
      </w:r>
      <w:r w:rsidR="00952552" w:rsidRPr="005667C2">
        <w:rPr>
          <w:b/>
          <w:bCs/>
          <w:color w:val="000000" w:themeColor="text1"/>
        </w:rPr>
        <w:t xml:space="preserve"> </w:t>
      </w:r>
      <w:r w:rsidR="00952552" w:rsidRPr="005667C2">
        <w:rPr>
          <w:color w:val="000000" w:themeColor="text1"/>
        </w:rPr>
        <w:t>2017-2023</w:t>
      </w:r>
    </w:p>
    <w:p w14:paraId="0487FAAF" w14:textId="77777777" w:rsidR="00E56598" w:rsidRPr="005667C2" w:rsidRDefault="00E56598" w:rsidP="00452437">
      <w:pPr>
        <w:rPr>
          <w:b/>
          <w:bCs/>
          <w:color w:val="000000" w:themeColor="text1"/>
        </w:rPr>
      </w:pPr>
    </w:p>
    <w:p w14:paraId="6FA8C81D" w14:textId="599061EE" w:rsidR="00E56598" w:rsidRPr="005667C2" w:rsidRDefault="00E56598" w:rsidP="00452437">
      <w:pPr>
        <w:rPr>
          <w:color w:val="000000" w:themeColor="text1"/>
          <w:shd w:val="clear" w:color="auto" w:fill="FAFAFA"/>
        </w:rPr>
      </w:pPr>
      <w:r w:rsidRPr="005667C2">
        <w:rPr>
          <w:b/>
          <w:bCs/>
          <w:color w:val="000000" w:themeColor="text1"/>
        </w:rPr>
        <w:t>Project Funding:</w:t>
      </w:r>
      <w:r w:rsidR="00952552" w:rsidRPr="005667C2">
        <w:rPr>
          <w:b/>
          <w:bCs/>
          <w:color w:val="000000" w:themeColor="text1"/>
        </w:rPr>
        <w:t xml:space="preserve"> EU – H2020 - </w:t>
      </w:r>
      <w:r w:rsidR="00952552" w:rsidRPr="005667C2">
        <w:rPr>
          <w:color w:val="000000" w:themeColor="text1"/>
          <w:shd w:val="clear" w:color="auto" w:fill="FAFAFA"/>
        </w:rPr>
        <w:t>€ 13 554 127,00\</w:t>
      </w:r>
    </w:p>
    <w:p w14:paraId="78F03124" w14:textId="34F17D56" w:rsidR="00952552" w:rsidRPr="005667C2" w:rsidRDefault="00952552" w:rsidP="00452437">
      <w:pPr>
        <w:rPr>
          <w:b/>
          <w:bCs/>
          <w:color w:val="000000" w:themeColor="text1"/>
        </w:rPr>
      </w:pPr>
      <w:r w:rsidRPr="005667C2">
        <w:rPr>
          <w:color w:val="000000" w:themeColor="text1"/>
          <w:shd w:val="clear" w:color="auto" w:fill="FAFAFA"/>
        </w:rPr>
        <w:t>Grant agreement ID: 741874</w:t>
      </w:r>
    </w:p>
    <w:p w14:paraId="3911F7BF" w14:textId="77777777" w:rsidR="00E56598" w:rsidRPr="005667C2" w:rsidRDefault="00E56598" w:rsidP="00452437">
      <w:pPr>
        <w:rPr>
          <w:b/>
          <w:bCs/>
          <w:color w:val="000000" w:themeColor="text1"/>
        </w:rPr>
      </w:pPr>
    </w:p>
    <w:p w14:paraId="015A33EE" w14:textId="5E17FEB5" w:rsidR="00E56598" w:rsidRPr="005667C2" w:rsidRDefault="00E56598" w:rsidP="00452437">
      <w:pPr>
        <w:rPr>
          <w:color w:val="000000" w:themeColor="text1"/>
        </w:rPr>
      </w:pPr>
      <w:r w:rsidRPr="005667C2">
        <w:rPr>
          <w:b/>
          <w:bCs/>
          <w:color w:val="000000" w:themeColor="text1"/>
        </w:rPr>
        <w:t>Publications:</w:t>
      </w:r>
      <w:r w:rsidR="00452437" w:rsidRPr="005667C2">
        <w:rPr>
          <w:color w:val="000000" w:themeColor="text1"/>
        </w:rPr>
        <w:t xml:space="preserve"> </w:t>
      </w:r>
      <w:hyperlink r:id="rId104" w:history="1">
        <w:r w:rsidR="00452437" w:rsidRPr="005667C2">
          <w:rPr>
            <w:rStyle w:val="Hyperlink"/>
            <w:color w:val="000000" w:themeColor="text1"/>
          </w:rPr>
          <w:t>https://gender-net-plus.eu/reports/</w:t>
        </w:r>
      </w:hyperlink>
      <w:r w:rsidR="00452437" w:rsidRPr="005667C2">
        <w:rPr>
          <w:b/>
          <w:bCs/>
          <w:color w:val="000000" w:themeColor="text1"/>
        </w:rPr>
        <w:t xml:space="preserve">  - </w:t>
      </w:r>
      <w:r w:rsidR="00452437" w:rsidRPr="005667C2">
        <w:rPr>
          <w:color w:val="000000" w:themeColor="text1"/>
        </w:rPr>
        <w:t xml:space="preserve">Reports and policy briefs available as deliverables </w:t>
      </w:r>
    </w:p>
    <w:p w14:paraId="7C86E742" w14:textId="77777777" w:rsidR="00E56598" w:rsidRPr="005667C2" w:rsidRDefault="00E56598" w:rsidP="00452437">
      <w:pPr>
        <w:rPr>
          <w:b/>
          <w:bCs/>
          <w:color w:val="000000" w:themeColor="text1"/>
        </w:rPr>
      </w:pPr>
    </w:p>
    <w:p w14:paraId="5E62B8DA" w14:textId="056AE8D0" w:rsidR="00E56598" w:rsidRPr="005667C2" w:rsidRDefault="00E56598" w:rsidP="00452437">
      <w:pPr>
        <w:rPr>
          <w:b/>
          <w:bCs/>
          <w:color w:val="000000" w:themeColor="text1"/>
        </w:rPr>
      </w:pPr>
      <w:r w:rsidRPr="005667C2">
        <w:rPr>
          <w:b/>
          <w:bCs/>
          <w:color w:val="000000" w:themeColor="text1"/>
        </w:rPr>
        <w:t>Summary of the Project:</w:t>
      </w:r>
      <w:r w:rsidR="00952552" w:rsidRPr="005667C2">
        <w:rPr>
          <w:b/>
          <w:bCs/>
          <w:color w:val="000000" w:themeColor="text1"/>
        </w:rPr>
        <w:t xml:space="preserve"> </w:t>
      </w:r>
      <w:r w:rsidR="00952552" w:rsidRPr="005667C2">
        <w:rPr>
          <w:color w:val="000000" w:themeColor="text1"/>
          <w:shd w:val="clear" w:color="auto" w:fill="FFFFFF"/>
        </w:rPr>
        <w:t>Despite efforts to reduce fragmentation across the European Research Area, the European scientific system is still facing challenges in achieving gender equality and gender mainstreaming in research and innovation. In this context, and in line with ERA policy goals and national contexts, the GENDER-NET Plus ERA-NET Cofund aims to strengthen transnational collaborations between research programme owners and managers, provide support to the promotion of gender equality through institutional change and instigate the integration of sex and gender analysis into research and funding programmes. To do so, project partners – a consortium of 16 committed organisations – will join forces to 1) Implement a joint co-funded call for proposals, 2) Design and implement transnational actions on the promotion of gender equality through institutional change and the integration of sex and gender analysis into research, 3) Update and enlarge the mappings and analyses carried out in GENDER-NET on the promotion of gender equality in research and innovation, 4) Carry out a joint assessment of gender differences and bias in access to research grants and define and develop appropriate conditions for promoting equal opportunities in research funding, 5) Promote and disseminate key findings. GENDER-NET will address these goals through 7 work packages and relies on a strong transnational cooperation between partner EU Member States, Associated Countries, and Third Countries, to contribute to the advancement of gender equality in the ERA. (</w:t>
      </w:r>
      <w:hyperlink r:id="rId105" w:history="1">
        <w:r w:rsidR="00952552" w:rsidRPr="005667C2">
          <w:rPr>
            <w:rStyle w:val="Hyperlink"/>
            <w:color w:val="000000" w:themeColor="text1"/>
            <w:shd w:val="clear" w:color="auto" w:fill="FFFFFF"/>
          </w:rPr>
          <w:t>https://cordis.europa.eu/project/id/741874</w:t>
        </w:r>
      </w:hyperlink>
      <w:r w:rsidR="00952552" w:rsidRPr="005667C2">
        <w:rPr>
          <w:color w:val="000000" w:themeColor="text1"/>
          <w:shd w:val="clear" w:color="auto" w:fill="FFFFFF"/>
        </w:rPr>
        <w:t xml:space="preserve"> </w:t>
      </w:r>
    </w:p>
    <w:p w14:paraId="0C5A5B8A" w14:textId="77777777" w:rsidR="00E56598" w:rsidRPr="005667C2" w:rsidRDefault="00E56598" w:rsidP="00452437">
      <w:pPr>
        <w:rPr>
          <w:b/>
          <w:bCs/>
          <w:color w:val="000000" w:themeColor="text1"/>
        </w:rPr>
      </w:pPr>
    </w:p>
    <w:p w14:paraId="01767688" w14:textId="3F3AE8F0" w:rsidR="00E56598" w:rsidRPr="005667C2" w:rsidRDefault="00E56598" w:rsidP="00452437">
      <w:pPr>
        <w:rPr>
          <w:color w:val="000000" w:themeColor="text1"/>
        </w:rPr>
      </w:pPr>
      <w:r w:rsidRPr="005667C2">
        <w:rPr>
          <w:b/>
          <w:bCs/>
          <w:color w:val="000000" w:themeColor="text1"/>
        </w:rPr>
        <w:t>Other Relevant information:</w:t>
      </w:r>
      <w:r w:rsidR="00952552" w:rsidRPr="005667C2">
        <w:rPr>
          <w:b/>
          <w:bCs/>
          <w:color w:val="000000" w:themeColor="text1"/>
        </w:rPr>
        <w:t xml:space="preserve"> </w:t>
      </w:r>
      <w:r w:rsidR="00952552" w:rsidRPr="005667C2">
        <w:rPr>
          <w:color w:val="000000" w:themeColor="text1"/>
        </w:rPr>
        <w:t xml:space="preserve">They have 13 transnational projects co-funded under the GENDER-NET Plus (These are listed in the following pages) </w:t>
      </w:r>
    </w:p>
    <w:p w14:paraId="15E7A6AE" w14:textId="77777777" w:rsidR="00D204ED" w:rsidRPr="005667C2" w:rsidRDefault="00D204ED" w:rsidP="00D204ED">
      <w:pPr>
        <w:pStyle w:val="ListParagraph"/>
        <w:numPr>
          <w:ilvl w:val="0"/>
          <w:numId w:val="5"/>
        </w:numPr>
        <w:rPr>
          <w:color w:val="000000" w:themeColor="text1"/>
        </w:rPr>
      </w:pPr>
      <w:r w:rsidRPr="005667C2">
        <w:rPr>
          <w:color w:val="000000" w:themeColor="text1"/>
        </w:rPr>
        <w:t>FUTUREGEN – evolving gender differences in health &amp; care across cohorts</w:t>
      </w:r>
    </w:p>
    <w:p w14:paraId="7B458C56" w14:textId="77777777" w:rsidR="00D204ED" w:rsidRPr="005667C2" w:rsidRDefault="00000000" w:rsidP="00D204ED">
      <w:pPr>
        <w:pStyle w:val="ListParagraph"/>
        <w:numPr>
          <w:ilvl w:val="1"/>
          <w:numId w:val="5"/>
        </w:numPr>
        <w:rPr>
          <w:color w:val="000000" w:themeColor="text1"/>
        </w:rPr>
      </w:pPr>
      <w:hyperlink r:id="rId106" w:history="1">
        <w:r w:rsidR="00D204ED" w:rsidRPr="005667C2">
          <w:rPr>
            <w:rStyle w:val="Hyperlink"/>
          </w:rPr>
          <w:t>https://futuregen.euro.centre.org/</w:t>
        </w:r>
      </w:hyperlink>
    </w:p>
    <w:p w14:paraId="20226F2C" w14:textId="021DF701" w:rsidR="00D204ED" w:rsidRPr="005667C2" w:rsidRDefault="00000000" w:rsidP="00D204ED">
      <w:pPr>
        <w:pStyle w:val="ListParagraph"/>
        <w:numPr>
          <w:ilvl w:val="1"/>
          <w:numId w:val="5"/>
        </w:numPr>
        <w:rPr>
          <w:color w:val="000000" w:themeColor="text1"/>
        </w:rPr>
      </w:pPr>
      <w:hyperlink r:id="rId107" w:history="1">
        <w:r w:rsidR="00D204ED" w:rsidRPr="005667C2">
          <w:rPr>
            <w:rStyle w:val="Hyperlink"/>
          </w:rPr>
          <w:t>https://gender-net-plus.eu/futuregen/</w:t>
        </w:r>
      </w:hyperlink>
      <w:r w:rsidR="00D204ED" w:rsidRPr="005667C2">
        <w:rPr>
          <w:color w:val="000000" w:themeColor="text1"/>
        </w:rPr>
        <w:t xml:space="preserve"> </w:t>
      </w:r>
    </w:p>
    <w:p w14:paraId="678E3DAF" w14:textId="22692515" w:rsidR="00D204ED" w:rsidRPr="005667C2" w:rsidRDefault="00D204ED" w:rsidP="00D204ED">
      <w:pPr>
        <w:pStyle w:val="ListParagraph"/>
        <w:numPr>
          <w:ilvl w:val="0"/>
          <w:numId w:val="5"/>
        </w:numPr>
        <w:rPr>
          <w:color w:val="000000" w:themeColor="text1"/>
        </w:rPr>
      </w:pPr>
      <w:r w:rsidRPr="005667C2">
        <w:rPr>
          <w:color w:val="000000" w:themeColor="text1"/>
        </w:rPr>
        <w:t>GBV-MIG – violence against women migrants and refugees: analyzing cause and effective policy response</w:t>
      </w:r>
    </w:p>
    <w:p w14:paraId="203998A5" w14:textId="1CE9C3F5" w:rsidR="00D204ED" w:rsidRPr="005667C2" w:rsidRDefault="00000000" w:rsidP="00D204ED">
      <w:pPr>
        <w:pStyle w:val="ListParagraph"/>
        <w:numPr>
          <w:ilvl w:val="1"/>
          <w:numId w:val="4"/>
        </w:numPr>
        <w:rPr>
          <w:color w:val="000000" w:themeColor="text1"/>
        </w:rPr>
      </w:pPr>
      <w:hyperlink r:id="rId108" w:history="1">
        <w:r w:rsidR="00D204ED" w:rsidRPr="005667C2">
          <w:rPr>
            <w:rStyle w:val="Hyperlink"/>
          </w:rPr>
          <w:t>https://gender-net-plus.eu/gbv-mig/</w:t>
        </w:r>
      </w:hyperlink>
    </w:p>
    <w:p w14:paraId="39069DCE" w14:textId="7EF367AA" w:rsidR="00D204ED" w:rsidRPr="005667C2" w:rsidRDefault="00000000" w:rsidP="00D204ED">
      <w:pPr>
        <w:pStyle w:val="ListParagraph"/>
        <w:numPr>
          <w:ilvl w:val="1"/>
          <w:numId w:val="4"/>
        </w:numPr>
        <w:rPr>
          <w:color w:val="000000" w:themeColor="text1"/>
        </w:rPr>
      </w:pPr>
      <w:hyperlink r:id="rId109" w:tgtFrame="_blank" w:history="1">
        <w:r w:rsidR="00D204ED" w:rsidRPr="005667C2">
          <w:rPr>
            <w:color w:val="333333"/>
            <w:u w:val="single"/>
            <w:bdr w:val="none" w:sz="0" w:space="0" w:color="auto" w:frame="1"/>
            <w:shd w:val="clear" w:color="auto" w:fill="FFFFFF"/>
          </w:rPr>
          <w:t>https://gbvmigration.cnrs.fr/</w:t>
        </w:r>
      </w:hyperlink>
    </w:p>
    <w:p w14:paraId="7D7315C3" w14:textId="77775995" w:rsidR="00D204ED" w:rsidRPr="005667C2" w:rsidRDefault="00D204ED" w:rsidP="00D204ED">
      <w:pPr>
        <w:pStyle w:val="ListParagraph"/>
        <w:numPr>
          <w:ilvl w:val="0"/>
          <w:numId w:val="5"/>
        </w:numPr>
        <w:rPr>
          <w:color w:val="000000" w:themeColor="text1"/>
        </w:rPr>
      </w:pPr>
      <w:r w:rsidRPr="005667C2">
        <w:rPr>
          <w:color w:val="000000" w:themeColor="text1"/>
        </w:rPr>
        <w:t>G-DEFINER – gender difference in side effects of immunotherapy: a possible clue to optimize cancer treatment</w:t>
      </w:r>
    </w:p>
    <w:p w14:paraId="3B3B2CD6" w14:textId="5479AAAC" w:rsidR="00DA33BA" w:rsidRPr="005667C2" w:rsidRDefault="00000000" w:rsidP="00DA33BA">
      <w:pPr>
        <w:pStyle w:val="ListParagraph"/>
        <w:numPr>
          <w:ilvl w:val="1"/>
          <w:numId w:val="5"/>
        </w:numPr>
        <w:rPr>
          <w:color w:val="000000" w:themeColor="text1"/>
        </w:rPr>
      </w:pPr>
      <w:hyperlink r:id="rId110" w:history="1">
        <w:r w:rsidR="00DA33BA" w:rsidRPr="005667C2">
          <w:rPr>
            <w:rStyle w:val="Hyperlink"/>
          </w:rPr>
          <w:t>https://gender-net-plus.eu/g-definer/</w:t>
        </w:r>
      </w:hyperlink>
    </w:p>
    <w:p w14:paraId="170A9B62" w14:textId="7D19166E" w:rsidR="00DA33BA" w:rsidRPr="005667C2" w:rsidRDefault="00000000" w:rsidP="00DA33BA">
      <w:pPr>
        <w:pStyle w:val="ListParagraph"/>
        <w:numPr>
          <w:ilvl w:val="1"/>
          <w:numId w:val="5"/>
        </w:numPr>
        <w:rPr>
          <w:color w:val="000000" w:themeColor="text1"/>
        </w:rPr>
      </w:pPr>
      <w:hyperlink r:id="rId111" w:tgtFrame="_blank" w:history="1">
        <w:r w:rsidR="00DA33BA" w:rsidRPr="005667C2">
          <w:rPr>
            <w:rStyle w:val="Hyperlink"/>
            <w:color w:val="808080"/>
            <w:bdr w:val="none" w:sz="0" w:space="0" w:color="auto" w:frame="1"/>
            <w:shd w:val="clear" w:color="auto" w:fill="FFFFFF"/>
          </w:rPr>
          <w:t>https://gdefiner.net/</w:t>
        </w:r>
      </w:hyperlink>
    </w:p>
    <w:p w14:paraId="63105993" w14:textId="247993E1" w:rsidR="00D204ED" w:rsidRPr="005667C2" w:rsidRDefault="00D204ED" w:rsidP="00D204ED">
      <w:pPr>
        <w:pStyle w:val="ListParagraph"/>
        <w:numPr>
          <w:ilvl w:val="0"/>
          <w:numId w:val="5"/>
        </w:numPr>
        <w:rPr>
          <w:color w:val="000000" w:themeColor="text1"/>
        </w:rPr>
      </w:pPr>
      <w:r w:rsidRPr="005667C2">
        <w:rPr>
          <w:color w:val="000000" w:themeColor="text1"/>
        </w:rPr>
        <w:lastRenderedPageBreak/>
        <w:t>GENDER-ARP – Addiction, health risks and recovery in context of social precarity: how to better address complex needs taking into account gender and life stages</w:t>
      </w:r>
    </w:p>
    <w:p w14:paraId="13413A04" w14:textId="2B94DD04" w:rsidR="00DA33BA" w:rsidRPr="005667C2" w:rsidRDefault="00000000" w:rsidP="00DA33BA">
      <w:pPr>
        <w:pStyle w:val="ListParagraph"/>
        <w:numPr>
          <w:ilvl w:val="1"/>
          <w:numId w:val="5"/>
        </w:numPr>
        <w:rPr>
          <w:color w:val="000000" w:themeColor="text1"/>
        </w:rPr>
      </w:pPr>
      <w:hyperlink r:id="rId112" w:history="1">
        <w:r w:rsidR="00DA33BA" w:rsidRPr="005667C2">
          <w:rPr>
            <w:rStyle w:val="Hyperlink"/>
          </w:rPr>
          <w:t>https://gender-net-plus.eu/gender-arp/</w:t>
        </w:r>
      </w:hyperlink>
    </w:p>
    <w:p w14:paraId="60D91723" w14:textId="4C97F4A2" w:rsidR="00DA33BA" w:rsidRPr="005667C2" w:rsidRDefault="00000000" w:rsidP="00DA33BA">
      <w:pPr>
        <w:pStyle w:val="ListParagraph"/>
        <w:numPr>
          <w:ilvl w:val="1"/>
          <w:numId w:val="5"/>
        </w:numPr>
        <w:rPr>
          <w:color w:val="000000" w:themeColor="text1"/>
        </w:rPr>
      </w:pPr>
      <w:hyperlink r:id="rId113" w:history="1">
        <w:r w:rsidR="00DA33BA" w:rsidRPr="005667C2">
          <w:rPr>
            <w:rStyle w:val="Hyperlink"/>
            <w:color w:val="333333"/>
            <w:bdr w:val="none" w:sz="0" w:space="0" w:color="auto" w:frame="1"/>
            <w:shd w:val="clear" w:color="auto" w:fill="FFFFFF"/>
          </w:rPr>
          <w:t>https://www.gender-arp.com/</w:t>
        </w:r>
      </w:hyperlink>
    </w:p>
    <w:p w14:paraId="7164D2ED" w14:textId="36CD7043" w:rsidR="00D204ED" w:rsidRPr="005667C2" w:rsidRDefault="00D204ED" w:rsidP="00D204ED">
      <w:pPr>
        <w:pStyle w:val="ListParagraph"/>
        <w:numPr>
          <w:ilvl w:val="0"/>
          <w:numId w:val="5"/>
        </w:numPr>
        <w:rPr>
          <w:color w:val="000000" w:themeColor="text1"/>
        </w:rPr>
      </w:pPr>
      <w:r w:rsidRPr="005667C2">
        <w:rPr>
          <w:color w:val="000000" w:themeColor="text1"/>
        </w:rPr>
        <w:t>GENPATH – a life course perspective on the GENdered PATHways of social exclusion in later life, and its consequences for health and well-being</w:t>
      </w:r>
    </w:p>
    <w:p w14:paraId="150432C2" w14:textId="64DB3223" w:rsidR="00DA33BA" w:rsidRPr="005667C2" w:rsidRDefault="00000000" w:rsidP="00DA33BA">
      <w:pPr>
        <w:pStyle w:val="ListParagraph"/>
        <w:numPr>
          <w:ilvl w:val="1"/>
          <w:numId w:val="5"/>
        </w:numPr>
        <w:rPr>
          <w:color w:val="000000" w:themeColor="text1"/>
        </w:rPr>
      </w:pPr>
      <w:hyperlink r:id="rId114" w:history="1">
        <w:r w:rsidR="00DA33BA" w:rsidRPr="005667C2">
          <w:rPr>
            <w:rStyle w:val="Hyperlink"/>
          </w:rPr>
          <w:t>https://gender-net-plus.eu/genpath/</w:t>
        </w:r>
      </w:hyperlink>
    </w:p>
    <w:p w14:paraId="4AD275E8" w14:textId="4603AF9D" w:rsidR="00DA33BA" w:rsidRPr="005667C2" w:rsidRDefault="00000000" w:rsidP="00DA33BA">
      <w:pPr>
        <w:pStyle w:val="ListParagraph"/>
        <w:numPr>
          <w:ilvl w:val="1"/>
          <w:numId w:val="5"/>
        </w:numPr>
        <w:rPr>
          <w:color w:val="000000" w:themeColor="text1"/>
        </w:rPr>
      </w:pPr>
      <w:hyperlink r:id="rId115" w:history="1">
        <w:r w:rsidR="00DA33BA" w:rsidRPr="005667C2">
          <w:rPr>
            <w:rStyle w:val="Hyperlink"/>
            <w:color w:val="333333"/>
            <w:bdr w:val="none" w:sz="0" w:space="0" w:color="auto" w:frame="1"/>
            <w:shd w:val="clear" w:color="auto" w:fill="FFFFFF"/>
          </w:rPr>
          <w:t>https://www.muni.cz/en/research/projects/45267</w:t>
        </w:r>
      </w:hyperlink>
    </w:p>
    <w:p w14:paraId="1853DBC0" w14:textId="3471132B" w:rsidR="00D204ED" w:rsidRPr="005667C2" w:rsidRDefault="00D204ED" w:rsidP="00D204ED">
      <w:pPr>
        <w:pStyle w:val="ListParagraph"/>
        <w:numPr>
          <w:ilvl w:val="0"/>
          <w:numId w:val="5"/>
        </w:numPr>
        <w:rPr>
          <w:color w:val="000000" w:themeColor="text1"/>
        </w:rPr>
      </w:pPr>
      <w:r w:rsidRPr="005667C2">
        <w:rPr>
          <w:color w:val="000000" w:themeColor="text1"/>
        </w:rPr>
        <w:t>GENRE – overcoming the entrepreneurial ecosystem gender divide: a cross-cultural perspective</w:t>
      </w:r>
    </w:p>
    <w:p w14:paraId="585DADAB" w14:textId="6336DE47" w:rsidR="00DA33BA" w:rsidRPr="005667C2" w:rsidRDefault="00DA33BA" w:rsidP="00DA33BA">
      <w:pPr>
        <w:pStyle w:val="ListParagraph"/>
        <w:numPr>
          <w:ilvl w:val="1"/>
          <w:numId w:val="5"/>
        </w:numPr>
        <w:rPr>
          <w:color w:val="000000" w:themeColor="text1"/>
        </w:rPr>
      </w:pPr>
      <w:r w:rsidRPr="005667C2">
        <w:rPr>
          <w:color w:val="000000" w:themeColor="text1"/>
        </w:rPr>
        <w:t>https://gender-net-plus.eu/genre/</w:t>
      </w:r>
    </w:p>
    <w:p w14:paraId="243C9D17" w14:textId="5644A7BD" w:rsidR="00D204ED" w:rsidRPr="005667C2" w:rsidRDefault="00D204ED" w:rsidP="00D204ED">
      <w:pPr>
        <w:pStyle w:val="ListParagraph"/>
        <w:numPr>
          <w:ilvl w:val="0"/>
          <w:numId w:val="5"/>
        </w:numPr>
        <w:rPr>
          <w:color w:val="000000" w:themeColor="text1"/>
        </w:rPr>
      </w:pPr>
      <w:r w:rsidRPr="005667C2">
        <w:rPr>
          <w:color w:val="000000" w:themeColor="text1"/>
        </w:rPr>
        <w:t>GOING-FWD – Gender Outcomes International Group: to Further Well-being Development</w:t>
      </w:r>
    </w:p>
    <w:p w14:paraId="79CE28AA" w14:textId="597398E6" w:rsidR="00DA33BA" w:rsidRPr="005667C2" w:rsidRDefault="00000000" w:rsidP="00DA33BA">
      <w:pPr>
        <w:pStyle w:val="ListParagraph"/>
        <w:numPr>
          <w:ilvl w:val="1"/>
          <w:numId w:val="5"/>
        </w:numPr>
        <w:rPr>
          <w:color w:val="000000" w:themeColor="text1"/>
        </w:rPr>
      </w:pPr>
      <w:hyperlink r:id="rId116" w:history="1">
        <w:r w:rsidR="00DA33BA" w:rsidRPr="005667C2">
          <w:rPr>
            <w:rStyle w:val="Hyperlink"/>
          </w:rPr>
          <w:t>https://gender-net-plus.eu/going-fwd/</w:t>
        </w:r>
      </w:hyperlink>
    </w:p>
    <w:p w14:paraId="4688F58C" w14:textId="3EFC88DD" w:rsidR="00DA33BA" w:rsidRPr="005667C2" w:rsidRDefault="00000000" w:rsidP="00DA33BA">
      <w:pPr>
        <w:pStyle w:val="ListParagraph"/>
        <w:numPr>
          <w:ilvl w:val="1"/>
          <w:numId w:val="5"/>
        </w:numPr>
        <w:rPr>
          <w:color w:val="000000" w:themeColor="text1"/>
        </w:rPr>
      </w:pPr>
      <w:hyperlink r:id="rId117" w:history="1">
        <w:r w:rsidR="00DA33BA" w:rsidRPr="005667C2">
          <w:rPr>
            <w:rStyle w:val="Hyperlink"/>
          </w:rPr>
          <w:t>https://www.mcgill.ca/going-fwd4gender/</w:t>
        </w:r>
      </w:hyperlink>
      <w:r w:rsidR="00DA33BA" w:rsidRPr="005667C2">
        <w:rPr>
          <w:color w:val="000000" w:themeColor="text1"/>
        </w:rPr>
        <w:t xml:space="preserve"> </w:t>
      </w:r>
    </w:p>
    <w:p w14:paraId="1BBD84EE" w14:textId="10170520" w:rsidR="00D204ED" w:rsidRPr="005667C2" w:rsidRDefault="00D204ED" w:rsidP="00D204ED">
      <w:pPr>
        <w:pStyle w:val="ListParagraph"/>
        <w:numPr>
          <w:ilvl w:val="0"/>
          <w:numId w:val="5"/>
        </w:numPr>
        <w:rPr>
          <w:color w:val="000000" w:themeColor="text1"/>
        </w:rPr>
      </w:pPr>
      <w:r w:rsidRPr="005667C2">
        <w:rPr>
          <w:color w:val="000000" w:themeColor="text1"/>
        </w:rPr>
        <w:t>iKascade – identifying key prescribing CASCADes in the elderly: a transnational initiative on drug safety</w:t>
      </w:r>
    </w:p>
    <w:p w14:paraId="38F0D34A" w14:textId="1F7FA232" w:rsidR="00DA33BA" w:rsidRPr="005667C2" w:rsidRDefault="00DA33BA" w:rsidP="00DA33BA">
      <w:pPr>
        <w:pStyle w:val="ListParagraph"/>
        <w:numPr>
          <w:ilvl w:val="1"/>
          <w:numId w:val="5"/>
        </w:numPr>
        <w:rPr>
          <w:color w:val="000000" w:themeColor="text1"/>
        </w:rPr>
      </w:pPr>
      <w:r w:rsidRPr="005667C2">
        <w:rPr>
          <w:color w:val="000000" w:themeColor="text1"/>
        </w:rPr>
        <w:t>https://gender-net-plus.eu/ikascade/</w:t>
      </w:r>
    </w:p>
    <w:p w14:paraId="6482AD32" w14:textId="2EBC1855" w:rsidR="00D204ED" w:rsidRPr="005667C2" w:rsidRDefault="00D204ED" w:rsidP="00D204ED">
      <w:pPr>
        <w:pStyle w:val="ListParagraph"/>
        <w:numPr>
          <w:ilvl w:val="0"/>
          <w:numId w:val="5"/>
        </w:numPr>
        <w:rPr>
          <w:color w:val="000000" w:themeColor="text1"/>
        </w:rPr>
      </w:pPr>
      <w:r w:rsidRPr="005667C2">
        <w:rPr>
          <w:color w:val="000000" w:themeColor="text1"/>
        </w:rPr>
        <w:t xml:space="preserve">MASCAGE – gender age: representation of masculinities and ageing in contemporary European literatures and cinemas. </w:t>
      </w:r>
    </w:p>
    <w:p w14:paraId="44F5FFB9" w14:textId="446E051F" w:rsidR="00DA33BA" w:rsidRPr="005667C2" w:rsidRDefault="00000000" w:rsidP="00DA33BA">
      <w:pPr>
        <w:pStyle w:val="ListParagraph"/>
        <w:numPr>
          <w:ilvl w:val="1"/>
          <w:numId w:val="5"/>
        </w:numPr>
        <w:rPr>
          <w:color w:val="000000" w:themeColor="text1"/>
        </w:rPr>
      </w:pPr>
      <w:hyperlink r:id="rId118" w:history="1">
        <w:r w:rsidR="00DA33BA" w:rsidRPr="005667C2">
          <w:rPr>
            <w:rStyle w:val="Hyperlink"/>
          </w:rPr>
          <w:t>https://gender-net-plus.eu/mascage/</w:t>
        </w:r>
      </w:hyperlink>
    </w:p>
    <w:p w14:paraId="0642880A" w14:textId="626B81C0" w:rsidR="00DA33BA" w:rsidRPr="005667C2" w:rsidRDefault="00000000" w:rsidP="00DA33BA">
      <w:pPr>
        <w:pStyle w:val="ListParagraph"/>
        <w:numPr>
          <w:ilvl w:val="1"/>
          <w:numId w:val="5"/>
        </w:numPr>
        <w:rPr>
          <w:color w:val="000000" w:themeColor="text1"/>
        </w:rPr>
      </w:pPr>
      <w:hyperlink r:id="rId119" w:tgtFrame="_blank" w:history="1">
        <w:r w:rsidR="00DA33BA" w:rsidRPr="005667C2">
          <w:rPr>
            <w:rStyle w:val="Hyperlink"/>
            <w:color w:val="333333"/>
            <w:bdr w:val="none" w:sz="0" w:space="0" w:color="auto" w:frame="1"/>
            <w:shd w:val="clear" w:color="auto" w:fill="FFFFFF"/>
          </w:rPr>
          <w:t>www.mascage.eu</w:t>
        </w:r>
      </w:hyperlink>
    </w:p>
    <w:p w14:paraId="350532B3" w14:textId="2EF308E1" w:rsidR="00D204ED" w:rsidRPr="005667C2" w:rsidRDefault="00D204ED" w:rsidP="00D204ED">
      <w:pPr>
        <w:pStyle w:val="ListParagraph"/>
        <w:numPr>
          <w:ilvl w:val="0"/>
          <w:numId w:val="5"/>
        </w:numPr>
        <w:rPr>
          <w:color w:val="000000" w:themeColor="text1"/>
        </w:rPr>
      </w:pPr>
      <w:r w:rsidRPr="005667C2">
        <w:rPr>
          <w:color w:val="000000" w:themeColor="text1"/>
        </w:rPr>
        <w:t>POSITIVMASC – masculinities and violence against women among young people – Identifying discourses and developing strategies for change using a mixed-method approach</w:t>
      </w:r>
    </w:p>
    <w:p w14:paraId="71207BDE" w14:textId="26AD4CB2" w:rsidR="00DA33BA" w:rsidRPr="005667C2" w:rsidRDefault="00000000" w:rsidP="00DA33BA">
      <w:pPr>
        <w:pStyle w:val="ListParagraph"/>
        <w:numPr>
          <w:ilvl w:val="1"/>
          <w:numId w:val="5"/>
        </w:numPr>
        <w:rPr>
          <w:color w:val="000000" w:themeColor="text1"/>
        </w:rPr>
      </w:pPr>
      <w:hyperlink r:id="rId120" w:history="1">
        <w:r w:rsidR="00DA33BA" w:rsidRPr="005667C2">
          <w:rPr>
            <w:rStyle w:val="Hyperlink"/>
          </w:rPr>
          <w:t>https://gender-net-plus.eu/positivmasc/</w:t>
        </w:r>
      </w:hyperlink>
    </w:p>
    <w:p w14:paraId="0BB8FA12" w14:textId="267F6E8E" w:rsidR="00DA33BA" w:rsidRPr="005667C2" w:rsidRDefault="00000000" w:rsidP="00DA33BA">
      <w:pPr>
        <w:pStyle w:val="ListParagraph"/>
        <w:numPr>
          <w:ilvl w:val="1"/>
          <w:numId w:val="5"/>
        </w:numPr>
        <w:rPr>
          <w:color w:val="000000" w:themeColor="text1"/>
        </w:rPr>
      </w:pPr>
      <w:hyperlink r:id="rId121" w:history="1">
        <w:r w:rsidR="00DA33BA" w:rsidRPr="005667C2">
          <w:rPr>
            <w:rStyle w:val="Hyperlink"/>
            <w:color w:val="333333"/>
            <w:bdr w:val="none" w:sz="0" w:space="0" w:color="auto" w:frame="1"/>
            <w:shd w:val="clear" w:color="auto" w:fill="FFFFFF"/>
          </w:rPr>
          <w:t>https://positivmasc.ki.se/</w:t>
        </w:r>
      </w:hyperlink>
    </w:p>
    <w:p w14:paraId="21FD261A" w14:textId="60007490" w:rsidR="00D204ED" w:rsidRPr="005667C2" w:rsidRDefault="00D204ED" w:rsidP="00D204ED">
      <w:pPr>
        <w:pStyle w:val="ListParagraph"/>
        <w:numPr>
          <w:ilvl w:val="0"/>
          <w:numId w:val="5"/>
        </w:numPr>
        <w:rPr>
          <w:color w:val="000000" w:themeColor="text1"/>
        </w:rPr>
      </w:pPr>
      <w:r w:rsidRPr="005667C2">
        <w:rPr>
          <w:color w:val="000000" w:themeColor="text1"/>
        </w:rPr>
        <w:t xml:space="preserve">RHCforFGC- sharing actions and strategies for respectful and equitable health care for women with FGC/M </w:t>
      </w:r>
    </w:p>
    <w:p w14:paraId="62D385A1" w14:textId="7029C51E" w:rsidR="00DA33BA" w:rsidRPr="005667C2" w:rsidRDefault="00DA33BA" w:rsidP="00DA33BA">
      <w:pPr>
        <w:pStyle w:val="ListParagraph"/>
        <w:numPr>
          <w:ilvl w:val="1"/>
          <w:numId w:val="5"/>
        </w:numPr>
        <w:rPr>
          <w:color w:val="000000" w:themeColor="text1"/>
        </w:rPr>
      </w:pPr>
      <w:r w:rsidRPr="005667C2">
        <w:rPr>
          <w:color w:val="000000" w:themeColor="text1"/>
        </w:rPr>
        <w:t>https://gender-net-plus.eu/rhcforfgc/</w:t>
      </w:r>
    </w:p>
    <w:p w14:paraId="4BE95DE5" w14:textId="7E2F4163" w:rsidR="00D204ED" w:rsidRPr="005667C2" w:rsidRDefault="00D204ED" w:rsidP="00D204ED">
      <w:pPr>
        <w:pStyle w:val="ListParagraph"/>
        <w:numPr>
          <w:ilvl w:val="0"/>
          <w:numId w:val="5"/>
        </w:numPr>
        <w:rPr>
          <w:color w:val="000000" w:themeColor="text1"/>
        </w:rPr>
      </w:pPr>
      <w:r w:rsidRPr="005667C2">
        <w:rPr>
          <w:color w:val="000000" w:themeColor="text1"/>
        </w:rPr>
        <w:t>SEQUAL – socio-ecological relations and gender equality: dynamics and processes for transformational change across scales</w:t>
      </w:r>
    </w:p>
    <w:p w14:paraId="78693069" w14:textId="59F5EFF4" w:rsidR="00DA33BA" w:rsidRPr="005667C2" w:rsidRDefault="00000000" w:rsidP="00DA33BA">
      <w:pPr>
        <w:pStyle w:val="ListParagraph"/>
        <w:numPr>
          <w:ilvl w:val="1"/>
          <w:numId w:val="5"/>
        </w:numPr>
        <w:rPr>
          <w:color w:val="000000" w:themeColor="text1"/>
        </w:rPr>
      </w:pPr>
      <w:hyperlink r:id="rId122" w:history="1">
        <w:r w:rsidR="00DA33BA" w:rsidRPr="005667C2">
          <w:rPr>
            <w:rStyle w:val="Hyperlink"/>
          </w:rPr>
          <w:t>https://gender-net-plus.eu/sequal/</w:t>
        </w:r>
      </w:hyperlink>
    </w:p>
    <w:p w14:paraId="7E63153D" w14:textId="581B5D37" w:rsidR="00DA33BA" w:rsidRPr="005667C2" w:rsidRDefault="00DA33BA" w:rsidP="00DA33BA">
      <w:pPr>
        <w:pStyle w:val="ListParagraph"/>
        <w:numPr>
          <w:ilvl w:val="1"/>
          <w:numId w:val="5"/>
        </w:numPr>
        <w:rPr>
          <w:color w:val="000000" w:themeColor="text1"/>
        </w:rPr>
      </w:pPr>
      <w:r w:rsidRPr="005667C2">
        <w:rPr>
          <w:color w:val="000000" w:themeColor="text1"/>
        </w:rPr>
        <w:t>https://mon.uvic.cat/sequal/</w:t>
      </w:r>
    </w:p>
    <w:p w14:paraId="0989DBB4" w14:textId="5CE92B23" w:rsidR="00D204ED" w:rsidRPr="005667C2" w:rsidRDefault="00D204ED" w:rsidP="00D204ED">
      <w:pPr>
        <w:pStyle w:val="ListParagraph"/>
        <w:numPr>
          <w:ilvl w:val="0"/>
          <w:numId w:val="5"/>
        </w:numPr>
        <w:rPr>
          <w:color w:val="000000" w:themeColor="text1"/>
        </w:rPr>
      </w:pPr>
      <w:r w:rsidRPr="005667C2">
        <w:rPr>
          <w:color w:val="000000" w:themeColor="text1"/>
        </w:rPr>
        <w:t>TIGER – the combined role of genetic and environmental risk factors in the gender-specific development of severe tinnitus</w:t>
      </w:r>
    </w:p>
    <w:p w14:paraId="5B08000F" w14:textId="0F28FDDC" w:rsidR="00DA33BA" w:rsidRPr="005667C2" w:rsidRDefault="00000000" w:rsidP="00DA33BA">
      <w:pPr>
        <w:pStyle w:val="ListParagraph"/>
        <w:numPr>
          <w:ilvl w:val="1"/>
          <w:numId w:val="5"/>
        </w:numPr>
        <w:rPr>
          <w:color w:val="000000" w:themeColor="text1"/>
        </w:rPr>
      </w:pPr>
      <w:hyperlink r:id="rId123" w:history="1">
        <w:r w:rsidR="00DA33BA" w:rsidRPr="005667C2">
          <w:rPr>
            <w:rStyle w:val="Hyperlink"/>
          </w:rPr>
          <w:t>https://gender-net-plus.eu/tiger/</w:t>
        </w:r>
      </w:hyperlink>
    </w:p>
    <w:p w14:paraId="1E8BCECD" w14:textId="5A82B139" w:rsidR="00DA33BA" w:rsidRPr="005667C2" w:rsidRDefault="00000000" w:rsidP="00DA33BA">
      <w:pPr>
        <w:pStyle w:val="ListParagraph"/>
        <w:numPr>
          <w:ilvl w:val="1"/>
          <w:numId w:val="5"/>
        </w:numPr>
        <w:rPr>
          <w:color w:val="000000" w:themeColor="text1"/>
        </w:rPr>
      </w:pPr>
      <w:hyperlink r:id="rId124" w:history="1">
        <w:r w:rsidR="00DA33BA" w:rsidRPr="005667C2">
          <w:rPr>
            <w:rStyle w:val="Hyperlink"/>
            <w:color w:val="333333"/>
            <w:bdr w:val="none" w:sz="0" w:space="0" w:color="auto" w:frame="1"/>
            <w:shd w:val="clear" w:color="auto" w:fill="FFFFFF"/>
          </w:rPr>
          <w:t>https://tiger.tinnitusresearch.net/index.php </w:t>
        </w:r>
      </w:hyperlink>
    </w:p>
    <w:p w14:paraId="0A981A22" w14:textId="77777777" w:rsidR="00E56598" w:rsidRPr="005667C2" w:rsidRDefault="00E56598" w:rsidP="00452437">
      <w:pPr>
        <w:rPr>
          <w:b/>
          <w:bCs/>
          <w:color w:val="000000" w:themeColor="text1"/>
        </w:rPr>
      </w:pPr>
    </w:p>
    <w:p w14:paraId="082F446D" w14:textId="7C2EB319"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r w:rsidR="00952552" w:rsidRPr="005667C2">
        <w:rPr>
          <w:color w:val="000000" w:themeColor="text1"/>
        </w:rPr>
        <w:t>https://www.genderportal.eu/projects/gender-net-plus</w:t>
      </w:r>
    </w:p>
    <w:p w14:paraId="1860B44F" w14:textId="77777777" w:rsidR="00E56598" w:rsidRPr="005667C2" w:rsidRDefault="00E56598" w:rsidP="00452437">
      <w:pPr>
        <w:rPr>
          <w:b/>
          <w:bCs/>
          <w:color w:val="000000" w:themeColor="text1"/>
        </w:rPr>
      </w:pPr>
    </w:p>
    <w:p w14:paraId="50F202B4" w14:textId="7C38759B" w:rsidR="00E56598" w:rsidRPr="005667C2" w:rsidRDefault="00E56598" w:rsidP="00452437">
      <w:pPr>
        <w:rPr>
          <w:color w:val="000000" w:themeColor="text1"/>
        </w:rPr>
      </w:pPr>
      <w:r w:rsidRPr="005667C2">
        <w:rPr>
          <w:b/>
          <w:bCs/>
          <w:color w:val="000000" w:themeColor="text1"/>
        </w:rPr>
        <w:t>Source:</w:t>
      </w:r>
      <w:r w:rsidR="00952552" w:rsidRPr="005667C2">
        <w:rPr>
          <w:b/>
          <w:bCs/>
          <w:color w:val="000000" w:themeColor="text1"/>
        </w:rPr>
        <w:t xml:space="preserve"> </w:t>
      </w:r>
      <w:hyperlink r:id="rId125" w:history="1">
        <w:r w:rsidR="00952552" w:rsidRPr="005667C2">
          <w:rPr>
            <w:rStyle w:val="Hyperlink"/>
            <w:color w:val="000000" w:themeColor="text1"/>
          </w:rPr>
          <w:t>https://gender-net-plus.eu/</w:t>
        </w:r>
      </w:hyperlink>
      <w:r w:rsidR="00952552" w:rsidRPr="005667C2">
        <w:rPr>
          <w:color w:val="000000" w:themeColor="text1"/>
        </w:rPr>
        <w:t xml:space="preserve"> </w:t>
      </w:r>
    </w:p>
    <w:p w14:paraId="2E27906A" w14:textId="624C63AF" w:rsidR="00952552" w:rsidRPr="005667C2" w:rsidRDefault="00000000" w:rsidP="00452437">
      <w:pPr>
        <w:rPr>
          <w:color w:val="000000" w:themeColor="text1"/>
        </w:rPr>
      </w:pPr>
      <w:hyperlink r:id="rId126" w:history="1">
        <w:r w:rsidR="00952552" w:rsidRPr="005667C2">
          <w:rPr>
            <w:rStyle w:val="Hyperlink"/>
            <w:color w:val="000000" w:themeColor="text1"/>
          </w:rPr>
          <w:t>https://cordis.europa.eu/project/id/741874</w:t>
        </w:r>
      </w:hyperlink>
      <w:r w:rsidR="00952552" w:rsidRPr="005667C2">
        <w:rPr>
          <w:color w:val="000000" w:themeColor="text1"/>
        </w:rPr>
        <w:t xml:space="preserve"> </w:t>
      </w:r>
    </w:p>
    <w:p w14:paraId="6F5EA295" w14:textId="77777777" w:rsidR="00E56598" w:rsidRPr="005667C2" w:rsidRDefault="00E56598" w:rsidP="00452437">
      <w:pPr>
        <w:rPr>
          <w:b/>
          <w:bCs/>
          <w:color w:val="000000" w:themeColor="text1"/>
        </w:rPr>
      </w:pPr>
    </w:p>
    <w:p w14:paraId="41C810ED" w14:textId="065C18C3" w:rsidR="00452437" w:rsidRPr="005667C2" w:rsidRDefault="00E56598" w:rsidP="00452437">
      <w:pPr>
        <w:rPr>
          <w:b/>
          <w:bCs/>
          <w:color w:val="000000" w:themeColor="text1"/>
        </w:rPr>
      </w:pPr>
      <w:r w:rsidRPr="005667C2">
        <w:rPr>
          <w:b/>
          <w:bCs/>
          <w:color w:val="000000" w:themeColor="text1"/>
        </w:rPr>
        <w:t>DOI:</w:t>
      </w:r>
      <w:r w:rsidR="00952552" w:rsidRPr="005667C2">
        <w:rPr>
          <w:b/>
          <w:bCs/>
          <w:color w:val="000000" w:themeColor="text1"/>
        </w:rPr>
        <w:t xml:space="preserve"> </w:t>
      </w:r>
      <w:hyperlink r:id="rId127" w:tgtFrame="_blank" w:history="1">
        <w:r w:rsidR="00952552" w:rsidRPr="005667C2">
          <w:rPr>
            <w:rStyle w:val="Hyperlink"/>
            <w:color w:val="000000" w:themeColor="text1"/>
            <w:bdr w:val="none" w:sz="0" w:space="0" w:color="auto" w:frame="1"/>
            <w:shd w:val="clear" w:color="auto" w:fill="FAFAFA"/>
          </w:rPr>
          <w:t>10.3030/741874</w:t>
        </w:r>
      </w:hyperlink>
    </w:p>
    <w:p w14:paraId="338E86EC" w14:textId="77B3F5FE" w:rsidR="00E56598" w:rsidRPr="005667C2" w:rsidRDefault="00E56598" w:rsidP="00061270">
      <w:pPr>
        <w:pStyle w:val="Heading2"/>
      </w:pPr>
      <w:bookmarkStart w:id="30" w:name="_Toc169259780"/>
      <w:r w:rsidRPr="005667C2">
        <w:lastRenderedPageBreak/>
        <w:t>GEARING ROLES – Gender Equality Actions in Research Institutions to Transform Gender Roles</w:t>
      </w:r>
      <w:bookmarkEnd w:id="30"/>
      <w:r w:rsidRPr="005667C2">
        <w:t xml:space="preserve"> </w:t>
      </w:r>
    </w:p>
    <w:p w14:paraId="7DDAD529" w14:textId="77777777" w:rsidR="00E56598" w:rsidRPr="005667C2" w:rsidRDefault="00E56598" w:rsidP="00452437">
      <w:pPr>
        <w:rPr>
          <w:b/>
          <w:bCs/>
          <w:color w:val="000000" w:themeColor="text1"/>
        </w:rPr>
      </w:pPr>
    </w:p>
    <w:p w14:paraId="4F308665" w14:textId="2539EC71" w:rsidR="00E56598" w:rsidRPr="005667C2" w:rsidRDefault="00E56598" w:rsidP="00452437">
      <w:pPr>
        <w:rPr>
          <w:b/>
          <w:bCs/>
          <w:color w:val="000000" w:themeColor="text1"/>
        </w:rPr>
      </w:pPr>
      <w:r w:rsidRPr="005667C2">
        <w:rPr>
          <w:b/>
          <w:bCs/>
          <w:color w:val="000000" w:themeColor="text1"/>
        </w:rPr>
        <w:t xml:space="preserve">Coordinated by: </w:t>
      </w:r>
      <w:r w:rsidR="00356AEF" w:rsidRPr="005667C2">
        <w:rPr>
          <w:b/>
          <w:bCs/>
          <w:color w:val="000000" w:themeColor="text1"/>
        </w:rPr>
        <w:t xml:space="preserve">University of Deusto </w:t>
      </w:r>
    </w:p>
    <w:p w14:paraId="13A0BE51" w14:textId="77777777" w:rsidR="00E56598" w:rsidRPr="005667C2" w:rsidRDefault="00E56598" w:rsidP="00452437">
      <w:pPr>
        <w:rPr>
          <w:b/>
          <w:bCs/>
          <w:color w:val="000000" w:themeColor="text1"/>
        </w:rPr>
      </w:pPr>
    </w:p>
    <w:p w14:paraId="18B1D2F0" w14:textId="77777777" w:rsidR="00E56598" w:rsidRPr="005667C2" w:rsidRDefault="00E56598" w:rsidP="00452437">
      <w:pPr>
        <w:rPr>
          <w:b/>
          <w:bCs/>
          <w:color w:val="000000" w:themeColor="text1"/>
        </w:rPr>
      </w:pPr>
      <w:r w:rsidRPr="005667C2">
        <w:rPr>
          <w:b/>
          <w:bCs/>
          <w:color w:val="000000" w:themeColor="text1"/>
        </w:rPr>
        <w:t>Project Leaders:</w:t>
      </w:r>
    </w:p>
    <w:p w14:paraId="78F60CC9" w14:textId="77777777" w:rsidR="00E56598" w:rsidRPr="005667C2" w:rsidRDefault="00E56598" w:rsidP="00452437">
      <w:pPr>
        <w:rPr>
          <w:b/>
          <w:bCs/>
          <w:color w:val="000000" w:themeColor="text1"/>
        </w:rPr>
      </w:pPr>
    </w:p>
    <w:p w14:paraId="125585CA" w14:textId="625981E5" w:rsidR="00E56598" w:rsidRPr="005667C2" w:rsidRDefault="00E56598" w:rsidP="00452437">
      <w:pPr>
        <w:rPr>
          <w:color w:val="000000" w:themeColor="text1"/>
        </w:rPr>
      </w:pPr>
      <w:r w:rsidRPr="005667C2">
        <w:rPr>
          <w:b/>
          <w:bCs/>
          <w:color w:val="000000" w:themeColor="text1"/>
        </w:rPr>
        <w:t>Years for the Project:</w:t>
      </w:r>
      <w:r w:rsidR="00235500" w:rsidRPr="005667C2">
        <w:rPr>
          <w:b/>
          <w:bCs/>
          <w:color w:val="000000" w:themeColor="text1"/>
        </w:rPr>
        <w:t xml:space="preserve"> </w:t>
      </w:r>
      <w:r w:rsidR="00235500" w:rsidRPr="005667C2">
        <w:rPr>
          <w:color w:val="000000" w:themeColor="text1"/>
        </w:rPr>
        <w:t>2019-2022</w:t>
      </w:r>
    </w:p>
    <w:p w14:paraId="75FA5924" w14:textId="77777777" w:rsidR="00E56598" w:rsidRPr="005667C2" w:rsidRDefault="00E56598" w:rsidP="00452437">
      <w:pPr>
        <w:rPr>
          <w:b/>
          <w:bCs/>
          <w:color w:val="000000" w:themeColor="text1"/>
        </w:rPr>
      </w:pPr>
    </w:p>
    <w:p w14:paraId="203AB437" w14:textId="79CE78D2" w:rsidR="00E56598" w:rsidRPr="005667C2" w:rsidRDefault="00E56598" w:rsidP="00452437">
      <w:pPr>
        <w:rPr>
          <w:color w:val="000000" w:themeColor="text1"/>
        </w:rPr>
      </w:pPr>
      <w:r w:rsidRPr="005667C2">
        <w:rPr>
          <w:b/>
          <w:bCs/>
          <w:color w:val="000000" w:themeColor="text1"/>
        </w:rPr>
        <w:t>Project Funding:</w:t>
      </w:r>
      <w:r w:rsidR="00235500" w:rsidRPr="005667C2">
        <w:rPr>
          <w:b/>
          <w:bCs/>
          <w:color w:val="000000" w:themeColor="text1"/>
        </w:rPr>
        <w:t xml:space="preserve"> </w:t>
      </w:r>
      <w:r w:rsidR="00235500" w:rsidRPr="005667C2">
        <w:rPr>
          <w:color w:val="000000" w:themeColor="text1"/>
        </w:rPr>
        <w:t xml:space="preserve">EU – H2020 - </w:t>
      </w:r>
      <w:r w:rsidR="00235500" w:rsidRPr="005667C2">
        <w:rPr>
          <w:color w:val="333333"/>
          <w:shd w:val="clear" w:color="auto" w:fill="FAFAFA"/>
        </w:rPr>
        <w:t>€ 2 999 962,25</w:t>
      </w:r>
    </w:p>
    <w:p w14:paraId="07205875" w14:textId="77777777" w:rsidR="00E56598" w:rsidRPr="005667C2" w:rsidRDefault="00E56598" w:rsidP="00452437">
      <w:pPr>
        <w:rPr>
          <w:b/>
          <w:bCs/>
          <w:color w:val="000000" w:themeColor="text1"/>
        </w:rPr>
      </w:pPr>
    </w:p>
    <w:p w14:paraId="7EEE3600" w14:textId="515B8FDD" w:rsidR="00E56598" w:rsidRPr="005667C2" w:rsidRDefault="00E56598" w:rsidP="00452437">
      <w:pPr>
        <w:rPr>
          <w:color w:val="000000" w:themeColor="text1"/>
        </w:rPr>
      </w:pPr>
      <w:r w:rsidRPr="005667C2">
        <w:rPr>
          <w:b/>
          <w:bCs/>
          <w:color w:val="000000" w:themeColor="text1"/>
        </w:rPr>
        <w:t>Publications:</w:t>
      </w:r>
      <w:r w:rsidR="00356AEF" w:rsidRPr="005667C2">
        <w:rPr>
          <w:b/>
          <w:bCs/>
          <w:color w:val="000000" w:themeColor="text1"/>
        </w:rPr>
        <w:t xml:space="preserve"> </w:t>
      </w:r>
      <w:hyperlink r:id="rId128" w:history="1">
        <w:r w:rsidR="00356AEF" w:rsidRPr="005667C2">
          <w:rPr>
            <w:rStyle w:val="Hyperlink"/>
          </w:rPr>
          <w:t>https://gearingroles.eu/gr-gender-equality-plans/</w:t>
        </w:r>
      </w:hyperlink>
      <w:r w:rsidR="00356AEF" w:rsidRPr="005667C2">
        <w:rPr>
          <w:color w:val="000000" w:themeColor="text1"/>
        </w:rPr>
        <w:t xml:space="preserve"> - GEPs</w:t>
      </w:r>
    </w:p>
    <w:p w14:paraId="79109086" w14:textId="1382C946" w:rsidR="00356AEF" w:rsidRPr="005667C2" w:rsidRDefault="00000000" w:rsidP="00452437">
      <w:pPr>
        <w:rPr>
          <w:b/>
          <w:bCs/>
          <w:color w:val="000000" w:themeColor="text1"/>
        </w:rPr>
      </w:pPr>
      <w:hyperlink r:id="rId129" w:history="1">
        <w:r w:rsidR="00356AEF" w:rsidRPr="005667C2">
          <w:rPr>
            <w:rStyle w:val="Hyperlink"/>
            <w:b/>
            <w:bCs/>
          </w:rPr>
          <w:t>https://gearingroles.eu/nobel-run/</w:t>
        </w:r>
      </w:hyperlink>
      <w:r w:rsidR="00356AEF" w:rsidRPr="005667C2">
        <w:rPr>
          <w:b/>
          <w:bCs/>
          <w:color w:val="000000" w:themeColor="text1"/>
        </w:rPr>
        <w:t xml:space="preserve"> - </w:t>
      </w:r>
      <w:r w:rsidR="00356AEF" w:rsidRPr="005667C2">
        <w:rPr>
          <w:color w:val="000000" w:themeColor="text1"/>
        </w:rPr>
        <w:t>a card game</w:t>
      </w:r>
      <w:r w:rsidR="00356AEF" w:rsidRPr="005667C2">
        <w:rPr>
          <w:b/>
          <w:bCs/>
          <w:color w:val="000000" w:themeColor="text1"/>
        </w:rPr>
        <w:t xml:space="preserve"> </w:t>
      </w:r>
    </w:p>
    <w:p w14:paraId="139A925E" w14:textId="7B7B5BB7" w:rsidR="00E56598" w:rsidRPr="005667C2" w:rsidRDefault="00000000" w:rsidP="00452437">
      <w:pPr>
        <w:rPr>
          <w:b/>
          <w:bCs/>
          <w:color w:val="000000" w:themeColor="text1"/>
        </w:rPr>
      </w:pPr>
      <w:hyperlink r:id="rId130" w:history="1">
        <w:r w:rsidR="00356AEF" w:rsidRPr="005667C2">
          <w:rPr>
            <w:rStyle w:val="Hyperlink"/>
            <w:b/>
            <w:bCs/>
          </w:rPr>
          <w:t>https://gearingroles.eu/humorarium/</w:t>
        </w:r>
      </w:hyperlink>
      <w:r w:rsidR="00356AEF" w:rsidRPr="005667C2">
        <w:rPr>
          <w:b/>
          <w:bCs/>
          <w:color w:val="000000" w:themeColor="text1"/>
        </w:rPr>
        <w:t xml:space="preserve"> - </w:t>
      </w:r>
      <w:r w:rsidR="00356AEF" w:rsidRPr="005667C2">
        <w:rPr>
          <w:color w:val="000000" w:themeColor="text1"/>
        </w:rPr>
        <w:t>a toolkit</w:t>
      </w:r>
    </w:p>
    <w:p w14:paraId="76705D62" w14:textId="77777777" w:rsidR="00356AEF" w:rsidRPr="005667C2" w:rsidRDefault="00356AEF" w:rsidP="00452437">
      <w:pPr>
        <w:rPr>
          <w:b/>
          <w:bCs/>
          <w:color w:val="000000" w:themeColor="text1"/>
        </w:rPr>
      </w:pPr>
    </w:p>
    <w:p w14:paraId="2BEDD713" w14:textId="46CAE755" w:rsidR="00E56598" w:rsidRPr="005667C2" w:rsidRDefault="00E56598" w:rsidP="00452437">
      <w:pPr>
        <w:rPr>
          <w:b/>
          <w:bCs/>
          <w:color w:val="000000" w:themeColor="text1"/>
        </w:rPr>
      </w:pPr>
      <w:r w:rsidRPr="005667C2">
        <w:rPr>
          <w:b/>
          <w:bCs/>
          <w:color w:val="000000" w:themeColor="text1"/>
        </w:rPr>
        <w:t>Summary of the Project:</w:t>
      </w:r>
      <w:r w:rsidR="00356AEF" w:rsidRPr="005667C2">
        <w:rPr>
          <w:color w:val="333333"/>
          <w:shd w:val="clear" w:color="auto" w:fill="FFFFFF"/>
        </w:rPr>
        <w:t xml:space="preserve"> Increased access and inclusion of women in higher education does not mean that equal status between men and women and personal empowerment has been achieved. Even though universities and research centres are obliged to implement gender equality plans (GEP), ensuring effective implementation and avoiding resistance is difficult. The EU-funded GEARING ROLES project will assess GEPs at five universities and one research organisation. Applying the criteria established and tested by GEAR-tools, it will evaluate the recognition and promotion of women’s research careers and the incorporation of women in decision-making positions. The results will contribute to greater understanding and elimination of unconscious gender-driven stereotypes that hinder gender equality</w:t>
      </w:r>
    </w:p>
    <w:p w14:paraId="5E60ACD9" w14:textId="77777777" w:rsidR="00E56598" w:rsidRPr="005667C2" w:rsidRDefault="00E56598" w:rsidP="00452437">
      <w:pPr>
        <w:rPr>
          <w:b/>
          <w:bCs/>
          <w:color w:val="000000" w:themeColor="text1"/>
        </w:rPr>
      </w:pPr>
    </w:p>
    <w:p w14:paraId="3DD3DC78" w14:textId="77777777" w:rsidR="00E56598" w:rsidRPr="005667C2" w:rsidRDefault="00E56598" w:rsidP="00452437">
      <w:pPr>
        <w:rPr>
          <w:b/>
          <w:bCs/>
          <w:color w:val="000000" w:themeColor="text1"/>
        </w:rPr>
      </w:pPr>
      <w:r w:rsidRPr="005667C2">
        <w:rPr>
          <w:b/>
          <w:bCs/>
          <w:color w:val="000000" w:themeColor="text1"/>
        </w:rPr>
        <w:t>Other Relevant information:</w:t>
      </w:r>
    </w:p>
    <w:p w14:paraId="03BDC70E" w14:textId="77777777" w:rsidR="00E56598" w:rsidRPr="005667C2" w:rsidRDefault="00E56598" w:rsidP="00452437">
      <w:pPr>
        <w:rPr>
          <w:b/>
          <w:bCs/>
          <w:color w:val="000000" w:themeColor="text1"/>
        </w:rPr>
      </w:pPr>
    </w:p>
    <w:p w14:paraId="228A274C" w14:textId="0256918D" w:rsidR="00E56598" w:rsidRPr="005667C2" w:rsidRDefault="00E56598" w:rsidP="00452437">
      <w:pPr>
        <w:rPr>
          <w:color w:val="000000" w:themeColor="text1"/>
        </w:rPr>
      </w:pPr>
      <w:r w:rsidRPr="005667C2">
        <w:rPr>
          <w:b/>
          <w:bCs/>
          <w:color w:val="000000" w:themeColor="text1"/>
        </w:rPr>
        <w:t>Key Words Associated with the Project:</w:t>
      </w:r>
      <w:r w:rsidR="00356AEF" w:rsidRPr="005667C2">
        <w:rPr>
          <w:b/>
          <w:bCs/>
          <w:color w:val="000000" w:themeColor="text1"/>
        </w:rPr>
        <w:t xml:space="preserve"> </w:t>
      </w:r>
      <w:r w:rsidR="00356AEF" w:rsidRPr="005667C2">
        <w:rPr>
          <w:color w:val="000000" w:themeColor="text1"/>
        </w:rPr>
        <w:t>effective gender equality at universities, structural change, GEPs, research funding organizations</w:t>
      </w:r>
    </w:p>
    <w:p w14:paraId="291265D4" w14:textId="77777777" w:rsidR="00E56598" w:rsidRPr="005667C2" w:rsidRDefault="00E56598" w:rsidP="00452437">
      <w:pPr>
        <w:rPr>
          <w:b/>
          <w:bCs/>
          <w:color w:val="000000" w:themeColor="text1"/>
        </w:rPr>
      </w:pPr>
    </w:p>
    <w:p w14:paraId="41D939FA" w14:textId="26AD9D45"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31" w:history="1">
        <w:r w:rsidR="00235500" w:rsidRPr="005667C2">
          <w:rPr>
            <w:rStyle w:val="Hyperlink"/>
          </w:rPr>
          <w:t>https://www.genderportal.eu/projects/gearing-roles-gender-equality-actions-research-institutions-transform-gender-roles</w:t>
        </w:r>
      </w:hyperlink>
      <w:r w:rsidR="00235500" w:rsidRPr="005667C2">
        <w:rPr>
          <w:color w:val="000000" w:themeColor="text1"/>
        </w:rPr>
        <w:t xml:space="preserve"> </w:t>
      </w:r>
    </w:p>
    <w:p w14:paraId="4591FBFE" w14:textId="77777777" w:rsidR="00E56598" w:rsidRPr="005667C2" w:rsidRDefault="00E56598" w:rsidP="00452437">
      <w:pPr>
        <w:rPr>
          <w:b/>
          <w:bCs/>
          <w:color w:val="000000" w:themeColor="text1"/>
        </w:rPr>
      </w:pPr>
    </w:p>
    <w:p w14:paraId="0C7D26C1" w14:textId="635E5D8C" w:rsidR="00E56598" w:rsidRPr="005667C2" w:rsidRDefault="00E56598" w:rsidP="00452437">
      <w:pPr>
        <w:rPr>
          <w:b/>
          <w:bCs/>
          <w:color w:val="000000" w:themeColor="text1"/>
        </w:rPr>
      </w:pPr>
      <w:r w:rsidRPr="005667C2">
        <w:rPr>
          <w:b/>
          <w:bCs/>
          <w:color w:val="000000" w:themeColor="text1"/>
        </w:rPr>
        <w:t>Source:</w:t>
      </w:r>
      <w:r w:rsidR="00235500" w:rsidRPr="005667C2">
        <w:rPr>
          <w:b/>
          <w:bCs/>
          <w:color w:val="000000" w:themeColor="text1"/>
        </w:rPr>
        <w:t xml:space="preserve"> </w:t>
      </w:r>
      <w:hyperlink r:id="rId132" w:history="1">
        <w:r w:rsidR="00235500" w:rsidRPr="005667C2">
          <w:rPr>
            <w:rStyle w:val="Hyperlink"/>
          </w:rPr>
          <w:t>https://gearingroles.eu/</w:t>
        </w:r>
      </w:hyperlink>
      <w:r w:rsidR="00235500" w:rsidRPr="005667C2">
        <w:rPr>
          <w:b/>
          <w:bCs/>
          <w:color w:val="000000" w:themeColor="text1"/>
        </w:rPr>
        <w:t xml:space="preserve"> </w:t>
      </w:r>
    </w:p>
    <w:p w14:paraId="71D75923" w14:textId="19693F8E" w:rsidR="00235500" w:rsidRPr="005667C2" w:rsidRDefault="00235500" w:rsidP="00452437">
      <w:pPr>
        <w:rPr>
          <w:color w:val="000000" w:themeColor="text1"/>
        </w:rPr>
      </w:pPr>
      <w:r w:rsidRPr="005667C2">
        <w:rPr>
          <w:color w:val="000000" w:themeColor="text1"/>
        </w:rPr>
        <w:t>https://cordis.europa.eu/project/id/824536</w:t>
      </w:r>
    </w:p>
    <w:p w14:paraId="384467AC" w14:textId="77777777" w:rsidR="00E56598" w:rsidRPr="005667C2" w:rsidRDefault="00E56598" w:rsidP="00452437">
      <w:pPr>
        <w:rPr>
          <w:b/>
          <w:bCs/>
          <w:color w:val="000000" w:themeColor="text1"/>
        </w:rPr>
      </w:pPr>
    </w:p>
    <w:p w14:paraId="3349F5BF" w14:textId="3EAEFE66" w:rsidR="00E56598" w:rsidRPr="005667C2" w:rsidRDefault="00E56598" w:rsidP="00452437">
      <w:pPr>
        <w:rPr>
          <w:b/>
          <w:bCs/>
          <w:color w:val="000000" w:themeColor="text1"/>
        </w:rPr>
      </w:pPr>
      <w:r w:rsidRPr="005667C2">
        <w:rPr>
          <w:b/>
          <w:bCs/>
          <w:color w:val="000000" w:themeColor="text1"/>
        </w:rPr>
        <w:t>DOI:</w:t>
      </w:r>
      <w:r w:rsidR="00235500" w:rsidRPr="005667C2">
        <w:rPr>
          <w:b/>
          <w:bCs/>
          <w:color w:val="000000" w:themeColor="text1"/>
        </w:rPr>
        <w:t xml:space="preserve"> </w:t>
      </w:r>
      <w:hyperlink r:id="rId133" w:tgtFrame="_blank" w:history="1">
        <w:r w:rsidR="00235500" w:rsidRPr="005667C2">
          <w:rPr>
            <w:rStyle w:val="Hyperlink"/>
            <w:color w:val="00387B"/>
            <w:bdr w:val="none" w:sz="0" w:space="0" w:color="auto" w:frame="1"/>
            <w:shd w:val="clear" w:color="auto" w:fill="FAFAFA"/>
          </w:rPr>
          <w:t>10.3030/824536</w:t>
        </w:r>
      </w:hyperlink>
    </w:p>
    <w:p w14:paraId="48099788" w14:textId="77777777" w:rsidR="00E56598" w:rsidRPr="005667C2" w:rsidRDefault="00E56598" w:rsidP="00452437">
      <w:pPr>
        <w:rPr>
          <w:color w:val="000000" w:themeColor="text1"/>
        </w:rPr>
      </w:pPr>
      <w:r w:rsidRPr="005667C2">
        <w:rPr>
          <w:color w:val="000000" w:themeColor="text1"/>
        </w:rPr>
        <w:br w:type="page"/>
      </w:r>
    </w:p>
    <w:p w14:paraId="330711D3" w14:textId="1AD1B976" w:rsidR="00E56598" w:rsidRPr="005667C2" w:rsidRDefault="00E56598" w:rsidP="00061270">
      <w:pPr>
        <w:pStyle w:val="Heading2"/>
      </w:pPr>
      <w:bookmarkStart w:id="31" w:name="_Toc169259781"/>
      <w:r w:rsidRPr="005667C2">
        <w:lastRenderedPageBreak/>
        <w:t>Casper – Certification-Award Systems to Promote Gender Equality in Research</w:t>
      </w:r>
      <w:bookmarkEnd w:id="31"/>
    </w:p>
    <w:p w14:paraId="3143A831" w14:textId="77777777" w:rsidR="00E56598" w:rsidRPr="005667C2" w:rsidRDefault="00E56598" w:rsidP="00452437">
      <w:pPr>
        <w:rPr>
          <w:b/>
          <w:bCs/>
          <w:color w:val="000000" w:themeColor="text1"/>
        </w:rPr>
      </w:pPr>
    </w:p>
    <w:p w14:paraId="0B981FCB" w14:textId="04C1E36D" w:rsidR="00E56598" w:rsidRPr="005667C2" w:rsidRDefault="00E56598" w:rsidP="00452437">
      <w:pPr>
        <w:rPr>
          <w:b/>
          <w:bCs/>
          <w:color w:val="000000" w:themeColor="text1"/>
        </w:rPr>
      </w:pPr>
      <w:r w:rsidRPr="005667C2">
        <w:rPr>
          <w:b/>
          <w:bCs/>
          <w:color w:val="000000" w:themeColor="text1"/>
        </w:rPr>
        <w:t xml:space="preserve">Coordinated by: </w:t>
      </w:r>
      <w:r w:rsidR="0073781A" w:rsidRPr="005667C2">
        <w:rPr>
          <w:color w:val="000000" w:themeColor="text1"/>
        </w:rPr>
        <w:t>Fondation Europeene de la Science</w:t>
      </w:r>
    </w:p>
    <w:p w14:paraId="660866DE" w14:textId="77777777" w:rsidR="00E56598" w:rsidRPr="005667C2" w:rsidRDefault="00E56598" w:rsidP="00452437">
      <w:pPr>
        <w:rPr>
          <w:b/>
          <w:bCs/>
          <w:color w:val="000000" w:themeColor="text1"/>
        </w:rPr>
      </w:pPr>
    </w:p>
    <w:p w14:paraId="6B5F2E5C" w14:textId="77777777" w:rsidR="00E56598" w:rsidRPr="005667C2" w:rsidRDefault="00E56598" w:rsidP="00452437">
      <w:pPr>
        <w:rPr>
          <w:b/>
          <w:bCs/>
          <w:color w:val="000000" w:themeColor="text1"/>
        </w:rPr>
      </w:pPr>
      <w:r w:rsidRPr="005667C2">
        <w:rPr>
          <w:b/>
          <w:bCs/>
          <w:color w:val="000000" w:themeColor="text1"/>
        </w:rPr>
        <w:t>Project Leaders:</w:t>
      </w:r>
    </w:p>
    <w:p w14:paraId="3D8265D9" w14:textId="77777777" w:rsidR="00E56598" w:rsidRPr="005667C2" w:rsidRDefault="00E56598" w:rsidP="00452437">
      <w:pPr>
        <w:rPr>
          <w:b/>
          <w:bCs/>
          <w:color w:val="000000" w:themeColor="text1"/>
        </w:rPr>
      </w:pPr>
    </w:p>
    <w:p w14:paraId="4E8A1B5C" w14:textId="2C777512" w:rsidR="00E56598" w:rsidRPr="005667C2" w:rsidRDefault="00E56598" w:rsidP="00452437">
      <w:pPr>
        <w:rPr>
          <w:b/>
          <w:bCs/>
          <w:color w:val="000000" w:themeColor="text1"/>
        </w:rPr>
      </w:pPr>
      <w:r w:rsidRPr="005667C2">
        <w:rPr>
          <w:b/>
          <w:bCs/>
          <w:color w:val="000000" w:themeColor="text1"/>
        </w:rPr>
        <w:t>Years for the Project:</w:t>
      </w:r>
      <w:r w:rsidR="0073781A" w:rsidRPr="005667C2">
        <w:rPr>
          <w:b/>
          <w:bCs/>
          <w:color w:val="000000" w:themeColor="text1"/>
        </w:rPr>
        <w:t xml:space="preserve"> </w:t>
      </w:r>
      <w:r w:rsidR="0073781A" w:rsidRPr="005667C2">
        <w:rPr>
          <w:color w:val="000000" w:themeColor="text1"/>
        </w:rPr>
        <w:t>2020-2022</w:t>
      </w:r>
    </w:p>
    <w:p w14:paraId="234876FC" w14:textId="77777777" w:rsidR="00E56598" w:rsidRPr="005667C2" w:rsidRDefault="00E56598" w:rsidP="00452437">
      <w:pPr>
        <w:rPr>
          <w:b/>
          <w:bCs/>
          <w:color w:val="000000" w:themeColor="text1"/>
        </w:rPr>
      </w:pPr>
    </w:p>
    <w:p w14:paraId="2E095DDE" w14:textId="7CA27AF9" w:rsidR="00E56598" w:rsidRPr="005667C2" w:rsidRDefault="00E56598" w:rsidP="00452437">
      <w:pPr>
        <w:rPr>
          <w:color w:val="000000" w:themeColor="text1"/>
        </w:rPr>
      </w:pPr>
      <w:r w:rsidRPr="005667C2">
        <w:rPr>
          <w:b/>
          <w:bCs/>
          <w:color w:val="000000" w:themeColor="text1"/>
        </w:rPr>
        <w:t>Project Funding:</w:t>
      </w:r>
      <w:r w:rsidR="0073781A" w:rsidRPr="005667C2">
        <w:rPr>
          <w:b/>
          <w:bCs/>
          <w:color w:val="000000" w:themeColor="text1"/>
        </w:rPr>
        <w:t xml:space="preserve"> </w:t>
      </w:r>
      <w:r w:rsidR="0073781A" w:rsidRPr="005667C2">
        <w:rPr>
          <w:color w:val="000000" w:themeColor="text1"/>
        </w:rPr>
        <w:t xml:space="preserve">EU – H2020 - </w:t>
      </w:r>
      <w:r w:rsidR="0073781A" w:rsidRPr="005667C2">
        <w:rPr>
          <w:color w:val="333333"/>
          <w:shd w:val="clear" w:color="auto" w:fill="FAFAFA"/>
        </w:rPr>
        <w:t>€ 1 499 280,00</w:t>
      </w:r>
    </w:p>
    <w:p w14:paraId="3862C998" w14:textId="77777777" w:rsidR="00E56598" w:rsidRPr="005667C2" w:rsidRDefault="00E56598" w:rsidP="00452437">
      <w:pPr>
        <w:rPr>
          <w:b/>
          <w:bCs/>
          <w:color w:val="000000" w:themeColor="text1"/>
        </w:rPr>
      </w:pPr>
    </w:p>
    <w:p w14:paraId="40DC8BAF" w14:textId="7449FDAB" w:rsidR="00E56598" w:rsidRPr="005667C2" w:rsidRDefault="00E56598" w:rsidP="00452437">
      <w:pPr>
        <w:rPr>
          <w:color w:val="000000" w:themeColor="text1"/>
        </w:rPr>
      </w:pPr>
      <w:r w:rsidRPr="005667C2">
        <w:rPr>
          <w:b/>
          <w:bCs/>
          <w:color w:val="000000" w:themeColor="text1"/>
        </w:rPr>
        <w:t>Publications</w:t>
      </w:r>
      <w:r w:rsidRPr="005667C2">
        <w:rPr>
          <w:color w:val="000000" w:themeColor="text1"/>
        </w:rPr>
        <w:t>:</w:t>
      </w:r>
      <w:r w:rsidR="0073781A" w:rsidRPr="005667C2">
        <w:rPr>
          <w:color w:val="000000" w:themeColor="text1"/>
        </w:rPr>
        <w:t xml:space="preserve"> </w:t>
      </w:r>
      <w:hyperlink r:id="rId134" w:history="1">
        <w:r w:rsidR="0073781A" w:rsidRPr="005667C2">
          <w:rPr>
            <w:rStyle w:val="Hyperlink"/>
          </w:rPr>
          <w:t>https://www.caspergender.eu/results</w:t>
        </w:r>
      </w:hyperlink>
      <w:r w:rsidR="0073781A" w:rsidRPr="005667C2">
        <w:rPr>
          <w:color w:val="000000" w:themeColor="text1"/>
        </w:rPr>
        <w:t xml:space="preserve"> </w:t>
      </w:r>
    </w:p>
    <w:p w14:paraId="67E78CA4" w14:textId="3D9982EB" w:rsidR="00E56598" w:rsidRPr="005667C2" w:rsidRDefault="0073781A" w:rsidP="00452437">
      <w:pPr>
        <w:rPr>
          <w:b/>
          <w:bCs/>
          <w:color w:val="000000" w:themeColor="text1"/>
        </w:rPr>
      </w:pPr>
      <w:r w:rsidRPr="005667C2">
        <w:rPr>
          <w:b/>
          <w:bCs/>
          <w:color w:val="000000" w:themeColor="text1"/>
        </w:rPr>
        <w:t xml:space="preserve"> </w:t>
      </w:r>
    </w:p>
    <w:p w14:paraId="390B6823" w14:textId="133BAD90" w:rsidR="00E56598" w:rsidRPr="005667C2" w:rsidRDefault="00E56598" w:rsidP="00452437">
      <w:pPr>
        <w:rPr>
          <w:b/>
          <w:bCs/>
          <w:color w:val="000000" w:themeColor="text1"/>
        </w:rPr>
      </w:pPr>
      <w:r w:rsidRPr="005667C2">
        <w:rPr>
          <w:b/>
          <w:bCs/>
          <w:color w:val="000000" w:themeColor="text1"/>
        </w:rPr>
        <w:t>Summary of the Project:</w:t>
      </w:r>
      <w:r w:rsidR="0073781A" w:rsidRPr="005667C2">
        <w:rPr>
          <w:b/>
          <w:bCs/>
          <w:color w:val="000000" w:themeColor="text1"/>
        </w:rPr>
        <w:t xml:space="preserve"> </w:t>
      </w:r>
      <w:r w:rsidR="0073781A" w:rsidRPr="005667C2">
        <w:rPr>
          <w:color w:val="333333"/>
          <w:shd w:val="clear" w:color="auto" w:fill="FFFFFF"/>
        </w:rPr>
        <w:t>The value of gender equality is enshrined in the Treaty on European Union and further implemented through directives. Strengthening gender equality in research organisations is a top priority for the EU. Policies, however, vary tremendously across the EU Member States. The EU-funded CASPER project will focus on gender-related inequalities in research and innovation. It will examine the feasibility of establishing a European award or certification system for gender equality in research organizations. It will work on four scenarios, including a no-action scenario, in co-creation with national and international stakeholders. Each will be examined via a walk-through methodology to understand their respective strengths/weaknesses, costs/benefits, other positive/negative impacts, and contextual relevance. It will also be validated with stakeholders.</w:t>
      </w:r>
    </w:p>
    <w:p w14:paraId="05A6EA86" w14:textId="77777777" w:rsidR="00E56598" w:rsidRPr="005667C2" w:rsidRDefault="00E56598" w:rsidP="00452437">
      <w:pPr>
        <w:rPr>
          <w:b/>
          <w:bCs/>
          <w:color w:val="000000" w:themeColor="text1"/>
        </w:rPr>
      </w:pPr>
    </w:p>
    <w:p w14:paraId="6F7FC80E" w14:textId="067A87C8" w:rsidR="00E56598" w:rsidRPr="005667C2" w:rsidRDefault="00E56598" w:rsidP="00452437">
      <w:pPr>
        <w:rPr>
          <w:color w:val="000000" w:themeColor="text1"/>
        </w:rPr>
      </w:pPr>
      <w:r w:rsidRPr="005667C2">
        <w:rPr>
          <w:b/>
          <w:bCs/>
          <w:color w:val="000000" w:themeColor="text1"/>
        </w:rPr>
        <w:t>Other Relevant information:</w:t>
      </w:r>
      <w:r w:rsidR="0073781A" w:rsidRPr="005667C2">
        <w:rPr>
          <w:color w:val="000000" w:themeColor="text1"/>
        </w:rPr>
        <w:t xml:space="preserve"> project is centered on incentivizing the implementation of gender equality plans through developing awards/certificates for institutions to receive. </w:t>
      </w:r>
    </w:p>
    <w:p w14:paraId="142AB5D4" w14:textId="77777777" w:rsidR="00E56598" w:rsidRPr="005667C2" w:rsidRDefault="00E56598" w:rsidP="00452437">
      <w:pPr>
        <w:rPr>
          <w:b/>
          <w:bCs/>
          <w:color w:val="000000" w:themeColor="text1"/>
        </w:rPr>
      </w:pPr>
    </w:p>
    <w:p w14:paraId="458E397E" w14:textId="1F463649" w:rsidR="00E56598" w:rsidRPr="005667C2" w:rsidRDefault="00E56598" w:rsidP="00452437">
      <w:pPr>
        <w:rPr>
          <w:color w:val="000000" w:themeColor="text1"/>
        </w:rPr>
      </w:pPr>
      <w:r w:rsidRPr="005667C2">
        <w:rPr>
          <w:b/>
          <w:bCs/>
          <w:color w:val="000000" w:themeColor="text1"/>
        </w:rPr>
        <w:t>Key Words Associated with the Project:</w:t>
      </w:r>
      <w:r w:rsidR="0073781A" w:rsidRPr="005667C2">
        <w:rPr>
          <w:b/>
          <w:bCs/>
          <w:color w:val="000000" w:themeColor="text1"/>
        </w:rPr>
        <w:t xml:space="preserve"> </w:t>
      </w:r>
      <w:r w:rsidR="0073781A" w:rsidRPr="005667C2">
        <w:rPr>
          <w:color w:val="000000" w:themeColor="text1"/>
        </w:rPr>
        <w:t xml:space="preserve">research performing organizations, gender equality, award/certificate, </w:t>
      </w:r>
    </w:p>
    <w:p w14:paraId="7C406871" w14:textId="77777777" w:rsidR="00E56598" w:rsidRPr="005667C2" w:rsidRDefault="00E56598" w:rsidP="00452437">
      <w:pPr>
        <w:rPr>
          <w:b/>
          <w:bCs/>
          <w:color w:val="000000" w:themeColor="text1"/>
        </w:rPr>
      </w:pPr>
    </w:p>
    <w:p w14:paraId="4DF3B6CE" w14:textId="084BD46E"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r w:rsidR="007E57BE" w:rsidRPr="005667C2">
        <w:rPr>
          <w:color w:val="000000" w:themeColor="text1"/>
        </w:rPr>
        <w:t xml:space="preserve"> </w:t>
      </w:r>
      <w:hyperlink r:id="rId135" w:history="1">
        <w:r w:rsidR="007E57BE" w:rsidRPr="005667C2">
          <w:rPr>
            <w:rStyle w:val="Hyperlink"/>
          </w:rPr>
          <w:t>https://www.genderportal.eu/projects/casper-certification-award-systems-promote-gender-equality-research</w:t>
        </w:r>
      </w:hyperlink>
      <w:r w:rsidR="007E57BE" w:rsidRPr="005667C2">
        <w:rPr>
          <w:color w:val="000000" w:themeColor="text1"/>
        </w:rPr>
        <w:t xml:space="preserve"> </w:t>
      </w:r>
    </w:p>
    <w:p w14:paraId="19B8CB23" w14:textId="77777777" w:rsidR="00E56598" w:rsidRPr="005667C2" w:rsidRDefault="00E56598" w:rsidP="00452437">
      <w:pPr>
        <w:rPr>
          <w:b/>
          <w:bCs/>
          <w:color w:val="000000" w:themeColor="text1"/>
        </w:rPr>
      </w:pPr>
    </w:p>
    <w:p w14:paraId="6155D06F" w14:textId="00BA968C" w:rsidR="00E56598" w:rsidRPr="005667C2" w:rsidRDefault="00E56598" w:rsidP="00452437">
      <w:pPr>
        <w:rPr>
          <w:b/>
          <w:bCs/>
          <w:color w:val="000000" w:themeColor="text1"/>
        </w:rPr>
      </w:pPr>
      <w:r w:rsidRPr="005667C2">
        <w:rPr>
          <w:b/>
          <w:bCs/>
          <w:color w:val="000000" w:themeColor="text1"/>
        </w:rPr>
        <w:t>Source:</w:t>
      </w:r>
      <w:r w:rsidR="0073781A" w:rsidRPr="005667C2">
        <w:rPr>
          <w:b/>
          <w:bCs/>
          <w:color w:val="000000" w:themeColor="text1"/>
        </w:rPr>
        <w:t xml:space="preserve"> </w:t>
      </w:r>
      <w:hyperlink r:id="rId136" w:history="1">
        <w:r w:rsidR="0073781A" w:rsidRPr="005667C2">
          <w:rPr>
            <w:rStyle w:val="Hyperlink"/>
          </w:rPr>
          <w:t>https://www.caspergender.eu/</w:t>
        </w:r>
      </w:hyperlink>
      <w:r w:rsidR="0073781A" w:rsidRPr="005667C2">
        <w:rPr>
          <w:b/>
          <w:bCs/>
          <w:color w:val="000000" w:themeColor="text1"/>
        </w:rPr>
        <w:t xml:space="preserve"> </w:t>
      </w:r>
    </w:p>
    <w:p w14:paraId="342A208B" w14:textId="77777777" w:rsidR="00E56598" w:rsidRPr="005667C2" w:rsidRDefault="00E56598" w:rsidP="00452437">
      <w:pPr>
        <w:rPr>
          <w:b/>
          <w:bCs/>
          <w:color w:val="000000" w:themeColor="text1"/>
        </w:rPr>
      </w:pPr>
    </w:p>
    <w:p w14:paraId="4F2F55C1" w14:textId="47DD18EB" w:rsidR="00E56598" w:rsidRPr="005667C2" w:rsidRDefault="00E56598" w:rsidP="00452437">
      <w:pPr>
        <w:rPr>
          <w:b/>
          <w:bCs/>
          <w:color w:val="000000" w:themeColor="text1"/>
        </w:rPr>
      </w:pPr>
      <w:r w:rsidRPr="005667C2">
        <w:rPr>
          <w:b/>
          <w:bCs/>
          <w:color w:val="000000" w:themeColor="text1"/>
        </w:rPr>
        <w:t>DOI:</w:t>
      </w:r>
      <w:r w:rsidR="0073781A" w:rsidRPr="005667C2">
        <w:rPr>
          <w:b/>
          <w:bCs/>
          <w:color w:val="000000" w:themeColor="text1"/>
        </w:rPr>
        <w:t xml:space="preserve"> </w:t>
      </w:r>
      <w:hyperlink r:id="rId137" w:tgtFrame="_blank" w:history="1">
        <w:r w:rsidR="0073781A" w:rsidRPr="005667C2">
          <w:rPr>
            <w:rStyle w:val="Hyperlink"/>
            <w:color w:val="004494"/>
            <w:bdr w:val="none" w:sz="0" w:space="0" w:color="auto" w:frame="1"/>
            <w:shd w:val="clear" w:color="auto" w:fill="FAFAFA"/>
          </w:rPr>
          <w:t>10.3030/872113</w:t>
        </w:r>
      </w:hyperlink>
    </w:p>
    <w:p w14:paraId="34337F93" w14:textId="77777777" w:rsidR="00E56598" w:rsidRPr="005667C2" w:rsidRDefault="00E56598" w:rsidP="00452437">
      <w:pPr>
        <w:rPr>
          <w:color w:val="000000" w:themeColor="text1"/>
        </w:rPr>
      </w:pPr>
      <w:r w:rsidRPr="005667C2">
        <w:rPr>
          <w:color w:val="000000" w:themeColor="text1"/>
        </w:rPr>
        <w:br w:type="page"/>
      </w:r>
    </w:p>
    <w:p w14:paraId="36B1F75B" w14:textId="692DC065" w:rsidR="00E56598" w:rsidRPr="005667C2" w:rsidRDefault="00E56598" w:rsidP="00061270">
      <w:pPr>
        <w:pStyle w:val="Heading2"/>
      </w:pPr>
      <w:bookmarkStart w:id="32" w:name="_Toc169259782"/>
      <w:r w:rsidRPr="005667C2">
        <w:lastRenderedPageBreak/>
        <w:t>Caliper – Gender Equality in STEM Research</w:t>
      </w:r>
      <w:bookmarkEnd w:id="32"/>
    </w:p>
    <w:p w14:paraId="646B2670" w14:textId="77777777" w:rsidR="00E56598" w:rsidRPr="005667C2" w:rsidRDefault="00E56598" w:rsidP="00452437">
      <w:pPr>
        <w:rPr>
          <w:b/>
          <w:bCs/>
          <w:color w:val="000000" w:themeColor="text1"/>
        </w:rPr>
      </w:pPr>
    </w:p>
    <w:p w14:paraId="7DAE825B" w14:textId="2417E782" w:rsidR="00E56598" w:rsidRPr="005667C2" w:rsidRDefault="00E56598" w:rsidP="00452437">
      <w:pPr>
        <w:rPr>
          <w:b/>
          <w:bCs/>
          <w:color w:val="000000" w:themeColor="text1"/>
        </w:rPr>
      </w:pPr>
      <w:r w:rsidRPr="005667C2">
        <w:rPr>
          <w:b/>
          <w:bCs/>
          <w:color w:val="000000" w:themeColor="text1"/>
        </w:rPr>
        <w:t xml:space="preserve">Coordinated by: </w:t>
      </w:r>
      <w:r w:rsidR="0073781A" w:rsidRPr="005667C2">
        <w:rPr>
          <w:color w:val="000000" w:themeColor="text1"/>
        </w:rPr>
        <w:t xml:space="preserve">VILABS OE </w:t>
      </w:r>
    </w:p>
    <w:p w14:paraId="2ACBDDF0" w14:textId="77777777" w:rsidR="00E56598" w:rsidRPr="005667C2" w:rsidRDefault="00E56598" w:rsidP="00452437">
      <w:pPr>
        <w:rPr>
          <w:b/>
          <w:bCs/>
          <w:color w:val="000000" w:themeColor="text1"/>
        </w:rPr>
      </w:pPr>
    </w:p>
    <w:p w14:paraId="6A0E03D8" w14:textId="77777777" w:rsidR="00E56598" w:rsidRPr="005667C2" w:rsidRDefault="00E56598" w:rsidP="00452437">
      <w:pPr>
        <w:rPr>
          <w:b/>
          <w:bCs/>
          <w:color w:val="000000" w:themeColor="text1"/>
        </w:rPr>
      </w:pPr>
      <w:r w:rsidRPr="005667C2">
        <w:rPr>
          <w:b/>
          <w:bCs/>
          <w:color w:val="000000" w:themeColor="text1"/>
        </w:rPr>
        <w:t>Project Leaders:</w:t>
      </w:r>
    </w:p>
    <w:p w14:paraId="36B6767F" w14:textId="77777777" w:rsidR="00E56598" w:rsidRPr="005667C2" w:rsidRDefault="00E56598" w:rsidP="00452437">
      <w:pPr>
        <w:rPr>
          <w:b/>
          <w:bCs/>
          <w:color w:val="000000" w:themeColor="text1"/>
        </w:rPr>
      </w:pPr>
    </w:p>
    <w:p w14:paraId="10ECB7BD" w14:textId="37A813B4" w:rsidR="00E56598" w:rsidRPr="005667C2" w:rsidRDefault="00E56598" w:rsidP="00452437">
      <w:pPr>
        <w:rPr>
          <w:color w:val="000000" w:themeColor="text1"/>
        </w:rPr>
      </w:pPr>
      <w:r w:rsidRPr="005667C2">
        <w:rPr>
          <w:b/>
          <w:bCs/>
          <w:color w:val="000000" w:themeColor="text1"/>
        </w:rPr>
        <w:t>Years for the Project:</w:t>
      </w:r>
      <w:r w:rsidR="0073781A" w:rsidRPr="005667C2">
        <w:rPr>
          <w:b/>
          <w:bCs/>
          <w:color w:val="000000" w:themeColor="text1"/>
        </w:rPr>
        <w:t xml:space="preserve"> </w:t>
      </w:r>
      <w:r w:rsidR="0073781A" w:rsidRPr="005667C2">
        <w:rPr>
          <w:color w:val="000000" w:themeColor="text1"/>
        </w:rPr>
        <w:t>2020-2023</w:t>
      </w:r>
    </w:p>
    <w:p w14:paraId="645179B7" w14:textId="77777777" w:rsidR="00E56598" w:rsidRPr="005667C2" w:rsidRDefault="00E56598" w:rsidP="00452437">
      <w:pPr>
        <w:rPr>
          <w:b/>
          <w:bCs/>
          <w:color w:val="000000" w:themeColor="text1"/>
        </w:rPr>
      </w:pPr>
    </w:p>
    <w:p w14:paraId="24B75A31" w14:textId="7B154257" w:rsidR="00E56598" w:rsidRPr="005667C2" w:rsidRDefault="00E56598" w:rsidP="00452437">
      <w:pPr>
        <w:rPr>
          <w:b/>
          <w:bCs/>
          <w:color w:val="000000" w:themeColor="text1"/>
        </w:rPr>
      </w:pPr>
      <w:r w:rsidRPr="005667C2">
        <w:rPr>
          <w:b/>
          <w:bCs/>
          <w:color w:val="000000" w:themeColor="text1"/>
        </w:rPr>
        <w:t>Project Funding:</w:t>
      </w:r>
      <w:r w:rsidR="0073781A" w:rsidRPr="005667C2">
        <w:rPr>
          <w:b/>
          <w:bCs/>
          <w:color w:val="000000" w:themeColor="text1"/>
        </w:rPr>
        <w:t xml:space="preserve"> </w:t>
      </w:r>
      <w:r w:rsidR="0073781A" w:rsidRPr="005667C2">
        <w:rPr>
          <w:color w:val="333333"/>
          <w:shd w:val="clear" w:color="auto" w:fill="FAFAFA"/>
        </w:rPr>
        <w:t>€ 2 896 475,00</w:t>
      </w:r>
    </w:p>
    <w:p w14:paraId="290BD52E" w14:textId="77777777" w:rsidR="00E56598" w:rsidRPr="005667C2" w:rsidRDefault="00E56598" w:rsidP="00452437">
      <w:pPr>
        <w:rPr>
          <w:b/>
          <w:bCs/>
          <w:color w:val="000000" w:themeColor="text1"/>
        </w:rPr>
      </w:pPr>
    </w:p>
    <w:p w14:paraId="45FE1536" w14:textId="7E1EA854" w:rsidR="00E56598" w:rsidRPr="005667C2" w:rsidRDefault="00E56598" w:rsidP="00452437">
      <w:pPr>
        <w:rPr>
          <w:color w:val="000000" w:themeColor="text1"/>
        </w:rPr>
      </w:pPr>
      <w:r w:rsidRPr="005667C2">
        <w:rPr>
          <w:b/>
          <w:bCs/>
          <w:color w:val="000000" w:themeColor="text1"/>
        </w:rPr>
        <w:t>Publications:</w:t>
      </w:r>
      <w:r w:rsidR="00FA2E75" w:rsidRPr="005667C2">
        <w:rPr>
          <w:b/>
          <w:bCs/>
          <w:color w:val="000000" w:themeColor="text1"/>
        </w:rPr>
        <w:t xml:space="preserve"> </w:t>
      </w:r>
      <w:hyperlink r:id="rId138" w:history="1">
        <w:r w:rsidR="00FA2E75" w:rsidRPr="005667C2">
          <w:rPr>
            <w:rStyle w:val="Hyperlink"/>
          </w:rPr>
          <w:t>https://caliper-project.eu/publications-1/</w:t>
        </w:r>
      </w:hyperlink>
      <w:r w:rsidR="00FA2E75" w:rsidRPr="005667C2">
        <w:rPr>
          <w:color w:val="000000" w:themeColor="text1"/>
        </w:rPr>
        <w:t xml:space="preserve"> -- deliverables, policy recommendations, mini reports, and helpdesk sessions as well as a few articles. </w:t>
      </w:r>
    </w:p>
    <w:p w14:paraId="02ED7AB7" w14:textId="513A562A" w:rsidR="00FA2E75" w:rsidRPr="005667C2" w:rsidRDefault="00000000" w:rsidP="00452437">
      <w:pPr>
        <w:rPr>
          <w:color w:val="000000" w:themeColor="text1"/>
        </w:rPr>
      </w:pPr>
      <w:hyperlink r:id="rId139" w:history="1">
        <w:r w:rsidR="00FA2E75" w:rsidRPr="005667C2">
          <w:rPr>
            <w:rStyle w:val="Hyperlink"/>
          </w:rPr>
          <w:t>https://caliper-project.eu/scientific-pub/</w:t>
        </w:r>
      </w:hyperlink>
      <w:r w:rsidR="00FA2E75" w:rsidRPr="005667C2">
        <w:rPr>
          <w:color w:val="000000" w:themeColor="text1"/>
        </w:rPr>
        <w:t xml:space="preserve"> </w:t>
      </w:r>
    </w:p>
    <w:p w14:paraId="46D62AF7" w14:textId="77777777" w:rsidR="00FA2E75" w:rsidRPr="005667C2" w:rsidRDefault="00FA2E75" w:rsidP="00554EF4">
      <w:pPr>
        <w:ind w:left="360" w:hanging="360"/>
      </w:pPr>
      <w:r w:rsidRPr="005667C2">
        <w:t>Srinivas, M., Solymosi, K., Swider-Cios, E. (2021). Young Academy of Europe (YAE) Survey on impact of COVID19. figshare. Dataset. https://doi.org/10.6084/m9.figshare.14971611.v1</w:t>
      </w:r>
    </w:p>
    <w:p w14:paraId="213B2B7C" w14:textId="77777777" w:rsidR="00FA2E75" w:rsidRPr="005667C2" w:rsidRDefault="00FA2E75" w:rsidP="00554EF4">
      <w:pPr>
        <w:ind w:left="360" w:hanging="360"/>
      </w:pPr>
      <w:r w:rsidRPr="005667C2">
        <w:t>Swider-Cios, E., Solymosi, K., &amp; Srinivas, M. (2021). Why science needs a new reward and recognition system. Nature, 595(7869), 751-753.</w:t>
      </w:r>
    </w:p>
    <w:p w14:paraId="76000125" w14:textId="77777777" w:rsidR="00FA2E75" w:rsidRPr="005667C2" w:rsidRDefault="00FA2E75" w:rsidP="00554EF4">
      <w:pPr>
        <w:ind w:left="360" w:hanging="360"/>
      </w:pPr>
      <w:r w:rsidRPr="005667C2">
        <w:t>Marijanović, B. (Ed.). (2022). Žene u inovacijama : Prve znanstvenice Sveučilišta u Zagrebu Fakulteta elektrotehnike i računarstva 1919. – 1970.. Zagreb: Sveučilište u Zagrebu Fakultet elektrotehnike i računarstva. Retrieved from https://urn.nsk.hr/urn:nbn:hr:168:209281.</w:t>
      </w:r>
    </w:p>
    <w:p w14:paraId="7938E51E" w14:textId="77777777" w:rsidR="00FA2E75" w:rsidRPr="005667C2" w:rsidRDefault="00FA2E75" w:rsidP="00554EF4">
      <w:pPr>
        <w:ind w:left="360" w:hanging="360"/>
      </w:pPr>
      <w:r w:rsidRPr="005667C2">
        <w:t>Karydou, K., Sangiuliano, M., Moumtzi, V., Kyrkou, D., Cescon, M. (2022). Setting up inclusive Gender Equality Plans – The CALIPER experience. Proceedings from Diversity interventions 2022, 109-110. (Abstract)</w:t>
      </w:r>
    </w:p>
    <w:p w14:paraId="16BAB9B2" w14:textId="77777777" w:rsidR="00FA2E75" w:rsidRPr="005667C2" w:rsidRDefault="00FA2E75" w:rsidP="00554EF4">
      <w:pPr>
        <w:ind w:left="360" w:hanging="360"/>
      </w:pPr>
      <w:r w:rsidRPr="005667C2">
        <w:t>Invitto, S., Accogli, G., Leucci, M., Salonna, M., Serio, T., Fancello, F., … &amp; Lankford, D. (2022). Spatial Olfactory Memory and Spatial Olfactory Navigation, Assessed with a Variant of Corsi Test, Is Modulated by Gender and Sporty Activity. Brain sciences, 12(8), 1108.</w:t>
      </w:r>
    </w:p>
    <w:p w14:paraId="147296A4" w14:textId="77777777" w:rsidR="00FA2E75" w:rsidRPr="005667C2" w:rsidRDefault="00FA2E75" w:rsidP="00554EF4">
      <w:pPr>
        <w:ind w:left="360" w:hanging="360"/>
      </w:pPr>
      <w:r w:rsidRPr="005667C2">
        <w:t>European Commission, Directorate-General for Research and Innovation, Bridging the gender gap in STEM : strengthening opportunities for women in research and innovation, Publications Office of the European Union, 2022, https://data.europa.eu/doi/10.2777/774922</w:t>
      </w:r>
    </w:p>
    <w:p w14:paraId="68E22267" w14:textId="77777777" w:rsidR="00FA2E75" w:rsidRPr="005667C2" w:rsidRDefault="00FA2E75" w:rsidP="00452437">
      <w:pPr>
        <w:rPr>
          <w:b/>
          <w:bCs/>
          <w:color w:val="000000" w:themeColor="text1"/>
        </w:rPr>
      </w:pPr>
    </w:p>
    <w:p w14:paraId="3F8087BE" w14:textId="77777777" w:rsidR="00E56598" w:rsidRPr="005667C2" w:rsidRDefault="00E56598" w:rsidP="00452437">
      <w:pPr>
        <w:rPr>
          <w:b/>
          <w:bCs/>
          <w:color w:val="000000" w:themeColor="text1"/>
        </w:rPr>
      </w:pPr>
    </w:p>
    <w:p w14:paraId="15F51454" w14:textId="77777777" w:rsidR="00FA2E75" w:rsidRPr="005667C2" w:rsidRDefault="00E56598" w:rsidP="00FA2E75">
      <w:pPr>
        <w:pStyle w:val="NormalWeb"/>
        <w:shd w:val="clear" w:color="auto" w:fill="FFFFFF"/>
        <w:spacing w:before="0" w:beforeAutospacing="0" w:after="0" w:afterAutospacing="0"/>
        <w:jc w:val="both"/>
        <w:textAlignment w:val="baseline"/>
        <w:rPr>
          <w:color w:val="000000" w:themeColor="text1"/>
        </w:rPr>
      </w:pPr>
      <w:r w:rsidRPr="005667C2">
        <w:rPr>
          <w:b/>
          <w:bCs/>
          <w:color w:val="000000" w:themeColor="text1"/>
        </w:rPr>
        <w:t>Summary of the Project:</w:t>
      </w:r>
      <w:r w:rsidR="0073781A" w:rsidRPr="005667C2">
        <w:rPr>
          <w:b/>
          <w:bCs/>
          <w:color w:val="000000" w:themeColor="text1"/>
        </w:rPr>
        <w:t xml:space="preserve"> </w:t>
      </w:r>
      <w:r w:rsidR="0073781A" w:rsidRPr="005667C2">
        <w:rPr>
          <w:color w:val="000000" w:themeColor="text1"/>
          <w:shd w:val="clear" w:color="auto" w:fill="FFFFFF"/>
        </w:rPr>
        <w:t>The EU is increasingly interested in promoting programmes that empower gender equality at all levels of societal life. Gender equality in the scientific world attracts particular attention, and as a consequence gender equality should be increased in scientific and research institutions. The EU-funded CALIPER project intends to support the transformation of research institutions to more gender-equal entities by increasing the number of women researchers in STEM, enhancing their carrier perspectives and adding a gender dimension in research. The project will engage regional and national innovation environments in active synergies with external stakeholders. It aims at a universal methodology that supports gender equality on a permanent base and avoids gender discrimination in scientific institutions.</w:t>
      </w:r>
      <w:r w:rsidR="00FA2E75" w:rsidRPr="005667C2">
        <w:rPr>
          <w:color w:val="000000" w:themeColor="text1"/>
          <w:shd w:val="clear" w:color="auto" w:fill="FFFFFF"/>
        </w:rPr>
        <w:t xml:space="preserve"> </w:t>
      </w:r>
      <w:r w:rsidR="00FA2E75" w:rsidRPr="005667C2">
        <w:rPr>
          <w:color w:val="000000" w:themeColor="text1"/>
          <w:bdr w:val="none" w:sz="0" w:space="0" w:color="auto" w:frame="1"/>
        </w:rPr>
        <w:t>CALIPER project supports seven (7) RPOs and two (2) RFOs in nine countries across Europe (Belgium, Croatia, Italy, Georgia, Greece, Romania, Slovakia, Spain, Turkey), that are in an initial stage on gender equality improvement, to develop Gender Equality Plans (GEPs) and engage the local Innovation Hubs to transfer the gained knowledge beyond academia.</w:t>
      </w:r>
    </w:p>
    <w:p w14:paraId="7619A750" w14:textId="77777777" w:rsidR="00FA2E75" w:rsidRPr="005667C2" w:rsidRDefault="00FA2E75" w:rsidP="00FA2E75">
      <w:pPr>
        <w:pStyle w:val="NormalWeb"/>
        <w:shd w:val="clear" w:color="auto" w:fill="FFFFFF"/>
        <w:spacing w:before="0" w:beforeAutospacing="0" w:after="0" w:afterAutospacing="0"/>
        <w:jc w:val="both"/>
        <w:textAlignment w:val="baseline"/>
        <w:rPr>
          <w:color w:val="000000" w:themeColor="text1"/>
        </w:rPr>
      </w:pPr>
      <w:r w:rsidRPr="005667C2">
        <w:rPr>
          <w:color w:val="000000" w:themeColor="text1"/>
          <w:bdr w:val="none" w:sz="0" w:space="0" w:color="auto" w:frame="1"/>
        </w:rPr>
        <w:lastRenderedPageBreak/>
        <w:t>The project goal is to make research organizations more gender equal by increasing the number of female researchers in STEM, improving their careers prospects and integrating a gender dimension in research.</w:t>
      </w:r>
    </w:p>
    <w:p w14:paraId="40E456AB" w14:textId="5134AF3B" w:rsidR="00E56598" w:rsidRPr="005667C2" w:rsidRDefault="00E56598" w:rsidP="00452437">
      <w:pPr>
        <w:rPr>
          <w:b/>
          <w:bCs/>
          <w:color w:val="000000" w:themeColor="text1"/>
        </w:rPr>
      </w:pPr>
    </w:p>
    <w:p w14:paraId="12DDC560" w14:textId="77777777" w:rsidR="00E56598" w:rsidRPr="005667C2" w:rsidRDefault="00E56598" w:rsidP="00452437">
      <w:pPr>
        <w:rPr>
          <w:b/>
          <w:bCs/>
          <w:color w:val="000000" w:themeColor="text1"/>
        </w:rPr>
      </w:pPr>
    </w:p>
    <w:p w14:paraId="60E9B2E3" w14:textId="60B9A026" w:rsidR="00E56598" w:rsidRPr="005667C2" w:rsidRDefault="00E56598" w:rsidP="00452437">
      <w:pPr>
        <w:rPr>
          <w:b/>
          <w:bCs/>
          <w:color w:val="000000" w:themeColor="text1"/>
        </w:rPr>
      </w:pPr>
      <w:r w:rsidRPr="005667C2">
        <w:rPr>
          <w:b/>
          <w:bCs/>
          <w:color w:val="000000" w:themeColor="text1"/>
        </w:rPr>
        <w:t>Other Relevant information:</w:t>
      </w:r>
      <w:r w:rsidR="00FA2E75" w:rsidRPr="005667C2">
        <w:rPr>
          <w:b/>
          <w:bCs/>
          <w:color w:val="000000" w:themeColor="text1"/>
        </w:rPr>
        <w:t xml:space="preserve"> </w:t>
      </w:r>
      <w:r w:rsidR="00FA2E75" w:rsidRPr="005667C2">
        <w:rPr>
          <w:color w:val="000000" w:themeColor="text1"/>
        </w:rPr>
        <w:t>topic is centered on supporting research organization to implement gender equality plans</w:t>
      </w:r>
      <w:r w:rsidR="00FA2E75" w:rsidRPr="005667C2">
        <w:rPr>
          <w:b/>
          <w:bCs/>
          <w:color w:val="000000" w:themeColor="text1"/>
        </w:rPr>
        <w:t xml:space="preserve"> </w:t>
      </w:r>
    </w:p>
    <w:p w14:paraId="0080A575" w14:textId="77777777" w:rsidR="00E56598" w:rsidRPr="005667C2" w:rsidRDefault="00E56598" w:rsidP="00452437">
      <w:pPr>
        <w:rPr>
          <w:b/>
          <w:bCs/>
          <w:color w:val="000000" w:themeColor="text1"/>
        </w:rPr>
      </w:pPr>
    </w:p>
    <w:p w14:paraId="625817B3" w14:textId="77777777" w:rsidR="00E56598" w:rsidRPr="005667C2" w:rsidRDefault="00E56598" w:rsidP="00452437">
      <w:pPr>
        <w:rPr>
          <w:b/>
          <w:bCs/>
          <w:color w:val="000000" w:themeColor="text1"/>
        </w:rPr>
      </w:pPr>
      <w:r w:rsidRPr="005667C2">
        <w:rPr>
          <w:b/>
          <w:bCs/>
          <w:color w:val="000000" w:themeColor="text1"/>
        </w:rPr>
        <w:t>Key Words Associated with the Project:</w:t>
      </w:r>
    </w:p>
    <w:p w14:paraId="68920F95" w14:textId="77777777" w:rsidR="00E56598" w:rsidRPr="005667C2" w:rsidRDefault="00E56598" w:rsidP="00452437">
      <w:pPr>
        <w:rPr>
          <w:b/>
          <w:bCs/>
          <w:color w:val="000000" w:themeColor="text1"/>
        </w:rPr>
      </w:pPr>
    </w:p>
    <w:p w14:paraId="466CBF77" w14:textId="4BFFCFB0"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40" w:history="1">
        <w:r w:rsidR="0073781A" w:rsidRPr="005667C2">
          <w:rPr>
            <w:rStyle w:val="Hyperlink"/>
          </w:rPr>
          <w:t>https://www.genderportal.eu/projects/caliper-gender-equality-stem-research</w:t>
        </w:r>
      </w:hyperlink>
      <w:r w:rsidR="0073781A" w:rsidRPr="005667C2">
        <w:rPr>
          <w:color w:val="000000" w:themeColor="text1"/>
        </w:rPr>
        <w:t xml:space="preserve"> </w:t>
      </w:r>
    </w:p>
    <w:p w14:paraId="54FA0721" w14:textId="77777777" w:rsidR="00E56598" w:rsidRPr="005667C2" w:rsidRDefault="00E56598" w:rsidP="00452437">
      <w:pPr>
        <w:rPr>
          <w:b/>
          <w:bCs/>
          <w:color w:val="000000" w:themeColor="text1"/>
        </w:rPr>
      </w:pPr>
    </w:p>
    <w:p w14:paraId="16F06118" w14:textId="22E639A6" w:rsidR="00E56598" w:rsidRPr="005667C2" w:rsidRDefault="00E56598" w:rsidP="00452437">
      <w:pPr>
        <w:rPr>
          <w:b/>
          <w:bCs/>
          <w:color w:val="000000" w:themeColor="text1"/>
        </w:rPr>
      </w:pPr>
      <w:r w:rsidRPr="005667C2">
        <w:rPr>
          <w:b/>
          <w:bCs/>
          <w:color w:val="000000" w:themeColor="text1"/>
        </w:rPr>
        <w:t>Source:</w:t>
      </w:r>
      <w:r w:rsidR="0073781A" w:rsidRPr="005667C2">
        <w:rPr>
          <w:b/>
          <w:bCs/>
          <w:color w:val="000000" w:themeColor="text1"/>
        </w:rPr>
        <w:t xml:space="preserve"> </w:t>
      </w:r>
      <w:hyperlink r:id="rId141" w:history="1">
        <w:r w:rsidR="0073781A" w:rsidRPr="005667C2">
          <w:rPr>
            <w:rStyle w:val="Hyperlink"/>
          </w:rPr>
          <w:t>https://caliper-project.eu/</w:t>
        </w:r>
      </w:hyperlink>
      <w:r w:rsidR="0073781A" w:rsidRPr="005667C2">
        <w:rPr>
          <w:b/>
          <w:bCs/>
          <w:color w:val="000000" w:themeColor="text1"/>
        </w:rPr>
        <w:t xml:space="preserve">  </w:t>
      </w:r>
    </w:p>
    <w:p w14:paraId="75CAC0AA" w14:textId="0CF8388F" w:rsidR="0073781A" w:rsidRPr="005667C2" w:rsidRDefault="00000000" w:rsidP="00452437">
      <w:pPr>
        <w:rPr>
          <w:color w:val="000000" w:themeColor="text1"/>
        </w:rPr>
      </w:pPr>
      <w:hyperlink r:id="rId142" w:history="1">
        <w:r w:rsidR="0073781A" w:rsidRPr="005667C2">
          <w:rPr>
            <w:rStyle w:val="Hyperlink"/>
          </w:rPr>
          <w:t>https://cordis.europa.eu/project/id/873134</w:t>
        </w:r>
      </w:hyperlink>
      <w:r w:rsidR="0073781A" w:rsidRPr="005667C2">
        <w:rPr>
          <w:color w:val="000000" w:themeColor="text1"/>
        </w:rPr>
        <w:t xml:space="preserve"> </w:t>
      </w:r>
    </w:p>
    <w:p w14:paraId="1EC9A2F9" w14:textId="77777777" w:rsidR="00E56598" w:rsidRPr="005667C2" w:rsidRDefault="00E56598" w:rsidP="00452437">
      <w:pPr>
        <w:rPr>
          <w:b/>
          <w:bCs/>
          <w:color w:val="000000" w:themeColor="text1"/>
        </w:rPr>
      </w:pPr>
    </w:p>
    <w:p w14:paraId="387DE859" w14:textId="577136EE" w:rsidR="00E56598" w:rsidRPr="005667C2" w:rsidRDefault="00E56598" w:rsidP="00452437">
      <w:pPr>
        <w:rPr>
          <w:b/>
          <w:bCs/>
          <w:color w:val="000000" w:themeColor="text1"/>
        </w:rPr>
      </w:pPr>
      <w:r w:rsidRPr="005667C2">
        <w:rPr>
          <w:b/>
          <w:bCs/>
          <w:color w:val="000000" w:themeColor="text1"/>
        </w:rPr>
        <w:t>DOI:</w:t>
      </w:r>
      <w:r w:rsidR="0073781A" w:rsidRPr="005667C2">
        <w:t xml:space="preserve"> </w:t>
      </w:r>
      <w:hyperlink r:id="rId143" w:tgtFrame="_blank" w:history="1">
        <w:r w:rsidR="0073781A" w:rsidRPr="005667C2">
          <w:rPr>
            <w:rStyle w:val="Hyperlink"/>
            <w:color w:val="004494"/>
            <w:bdr w:val="none" w:sz="0" w:space="0" w:color="auto" w:frame="1"/>
            <w:shd w:val="clear" w:color="auto" w:fill="FAFAFA"/>
          </w:rPr>
          <w:t>10.3030/873134</w:t>
        </w:r>
      </w:hyperlink>
    </w:p>
    <w:p w14:paraId="3E0DBF54" w14:textId="77777777" w:rsidR="00E56598" w:rsidRPr="005667C2" w:rsidRDefault="00E56598" w:rsidP="00452437">
      <w:pPr>
        <w:rPr>
          <w:color w:val="000000" w:themeColor="text1"/>
        </w:rPr>
      </w:pPr>
      <w:r w:rsidRPr="005667C2">
        <w:rPr>
          <w:color w:val="000000" w:themeColor="text1"/>
        </w:rPr>
        <w:br w:type="page"/>
      </w:r>
    </w:p>
    <w:p w14:paraId="3071D574" w14:textId="6592C13C" w:rsidR="00E56598" w:rsidRPr="005667C2" w:rsidRDefault="00E56598" w:rsidP="00061270">
      <w:pPr>
        <w:pStyle w:val="Heading2"/>
      </w:pPr>
      <w:bookmarkStart w:id="33" w:name="_Toc169259783"/>
      <w:r w:rsidRPr="005667C2">
        <w:lastRenderedPageBreak/>
        <w:t>Gender SMART</w:t>
      </w:r>
      <w:bookmarkEnd w:id="33"/>
    </w:p>
    <w:p w14:paraId="1A16981D" w14:textId="77777777" w:rsidR="00E56598" w:rsidRPr="005667C2" w:rsidRDefault="00E56598" w:rsidP="00452437">
      <w:pPr>
        <w:rPr>
          <w:b/>
          <w:bCs/>
          <w:color w:val="000000" w:themeColor="text1"/>
        </w:rPr>
      </w:pPr>
    </w:p>
    <w:p w14:paraId="6FD64342" w14:textId="0405E75C" w:rsidR="00E56598" w:rsidRPr="005667C2" w:rsidRDefault="00E56598" w:rsidP="00452437">
      <w:pPr>
        <w:rPr>
          <w:b/>
          <w:bCs/>
          <w:color w:val="000000" w:themeColor="text1"/>
        </w:rPr>
      </w:pPr>
      <w:r w:rsidRPr="005667C2">
        <w:rPr>
          <w:b/>
          <w:bCs/>
          <w:color w:val="000000" w:themeColor="text1"/>
        </w:rPr>
        <w:t xml:space="preserve">Coordinated by: </w:t>
      </w:r>
      <w:r w:rsidR="006015BD" w:rsidRPr="005667C2">
        <w:rPr>
          <w:b/>
          <w:bCs/>
          <w:color w:val="000000" w:themeColor="text1"/>
        </w:rPr>
        <w:t xml:space="preserve"> </w:t>
      </w:r>
      <w:r w:rsidR="006015BD" w:rsidRPr="005667C2">
        <w:rPr>
          <w:color w:val="333333"/>
          <w:shd w:val="clear" w:color="auto" w:fill="FAFAFA"/>
        </w:rPr>
        <w:t>Centre De Cooperation Internationale en Recherche Agronomique Pour Ledeveloppement - C.I.R.A.D. Epic</w:t>
      </w:r>
    </w:p>
    <w:p w14:paraId="09DF3A0F" w14:textId="77777777" w:rsidR="00E56598" w:rsidRPr="005667C2" w:rsidRDefault="00E56598" w:rsidP="00452437">
      <w:pPr>
        <w:rPr>
          <w:b/>
          <w:bCs/>
          <w:color w:val="000000" w:themeColor="text1"/>
        </w:rPr>
      </w:pPr>
    </w:p>
    <w:p w14:paraId="53C30752" w14:textId="77777777" w:rsidR="00E56598" w:rsidRPr="005667C2" w:rsidRDefault="00E56598" w:rsidP="00452437">
      <w:pPr>
        <w:rPr>
          <w:b/>
          <w:bCs/>
          <w:color w:val="000000" w:themeColor="text1"/>
        </w:rPr>
      </w:pPr>
      <w:r w:rsidRPr="005667C2">
        <w:rPr>
          <w:b/>
          <w:bCs/>
          <w:color w:val="000000" w:themeColor="text1"/>
        </w:rPr>
        <w:t>Project Leaders:</w:t>
      </w:r>
    </w:p>
    <w:p w14:paraId="7BFCC5A1" w14:textId="77777777" w:rsidR="00E56598" w:rsidRPr="005667C2" w:rsidRDefault="00E56598" w:rsidP="00452437">
      <w:pPr>
        <w:rPr>
          <w:b/>
          <w:bCs/>
          <w:color w:val="000000" w:themeColor="text1"/>
        </w:rPr>
      </w:pPr>
    </w:p>
    <w:p w14:paraId="2B36A075" w14:textId="0E9B6D26" w:rsidR="00E56598" w:rsidRPr="005667C2" w:rsidRDefault="00E56598" w:rsidP="00452437">
      <w:pPr>
        <w:rPr>
          <w:b/>
          <w:bCs/>
          <w:color w:val="000000" w:themeColor="text1"/>
        </w:rPr>
      </w:pPr>
      <w:r w:rsidRPr="005667C2">
        <w:rPr>
          <w:b/>
          <w:bCs/>
          <w:color w:val="000000" w:themeColor="text1"/>
        </w:rPr>
        <w:t>Years for the Project:</w:t>
      </w:r>
      <w:r w:rsidR="006A4FD8" w:rsidRPr="005667C2">
        <w:rPr>
          <w:b/>
          <w:bCs/>
          <w:color w:val="000000" w:themeColor="text1"/>
        </w:rPr>
        <w:t xml:space="preserve"> </w:t>
      </w:r>
      <w:r w:rsidR="006A4FD8" w:rsidRPr="005667C2">
        <w:rPr>
          <w:color w:val="000000" w:themeColor="text1"/>
        </w:rPr>
        <w:t>2019-2022</w:t>
      </w:r>
    </w:p>
    <w:p w14:paraId="69B682CA" w14:textId="77777777" w:rsidR="00E56598" w:rsidRPr="005667C2" w:rsidRDefault="00E56598" w:rsidP="00452437">
      <w:pPr>
        <w:rPr>
          <w:b/>
          <w:bCs/>
          <w:color w:val="000000" w:themeColor="text1"/>
        </w:rPr>
      </w:pPr>
    </w:p>
    <w:p w14:paraId="19C47ADE" w14:textId="51B9C3FA" w:rsidR="00E56598" w:rsidRPr="005667C2" w:rsidRDefault="00E56598" w:rsidP="00452437">
      <w:pPr>
        <w:rPr>
          <w:b/>
          <w:bCs/>
          <w:color w:val="000000" w:themeColor="text1"/>
        </w:rPr>
      </w:pPr>
      <w:r w:rsidRPr="005667C2">
        <w:rPr>
          <w:b/>
          <w:bCs/>
          <w:color w:val="000000" w:themeColor="text1"/>
        </w:rPr>
        <w:t>Project Funding:</w:t>
      </w:r>
      <w:r w:rsidR="006015BD" w:rsidRPr="005667C2">
        <w:rPr>
          <w:b/>
          <w:bCs/>
          <w:color w:val="000000" w:themeColor="text1"/>
        </w:rPr>
        <w:t xml:space="preserve"> </w:t>
      </w:r>
      <w:r w:rsidR="006015BD" w:rsidRPr="005667C2">
        <w:rPr>
          <w:color w:val="333333"/>
          <w:shd w:val="clear" w:color="auto" w:fill="FAFAFA"/>
        </w:rPr>
        <w:t>€ 3 162 028,13</w:t>
      </w:r>
    </w:p>
    <w:p w14:paraId="21AA5750" w14:textId="77777777" w:rsidR="00E56598" w:rsidRPr="005667C2" w:rsidRDefault="00E56598" w:rsidP="00452437">
      <w:pPr>
        <w:rPr>
          <w:b/>
          <w:bCs/>
          <w:color w:val="000000" w:themeColor="text1"/>
        </w:rPr>
      </w:pPr>
    </w:p>
    <w:p w14:paraId="1EE4688A" w14:textId="6DADD19E" w:rsidR="00E56598" w:rsidRPr="005667C2" w:rsidRDefault="00E56598" w:rsidP="00452437">
      <w:pPr>
        <w:rPr>
          <w:b/>
          <w:bCs/>
          <w:color w:val="000000" w:themeColor="text1"/>
        </w:rPr>
      </w:pPr>
      <w:r w:rsidRPr="005667C2">
        <w:rPr>
          <w:b/>
          <w:bCs/>
          <w:color w:val="000000" w:themeColor="text1"/>
        </w:rPr>
        <w:t>Publications:</w:t>
      </w:r>
      <w:r w:rsidR="008F58A0" w:rsidRPr="005667C2">
        <w:rPr>
          <w:b/>
          <w:bCs/>
          <w:color w:val="000000" w:themeColor="text1"/>
        </w:rPr>
        <w:t xml:space="preserve"> </w:t>
      </w:r>
      <w:hyperlink r:id="rId144" w:history="1">
        <w:r w:rsidR="008F58A0" w:rsidRPr="005667C2">
          <w:rPr>
            <w:rStyle w:val="Hyperlink"/>
            <w:b/>
            <w:bCs/>
          </w:rPr>
          <w:t>https://gender-smart.eu/mdocuments-library/docs-deliverables/</w:t>
        </w:r>
      </w:hyperlink>
      <w:r w:rsidR="008F58A0" w:rsidRPr="005667C2">
        <w:rPr>
          <w:b/>
          <w:bCs/>
          <w:color w:val="000000" w:themeColor="text1"/>
        </w:rPr>
        <w:t xml:space="preserve"> - </w:t>
      </w:r>
      <w:r w:rsidR="008F58A0" w:rsidRPr="005667C2">
        <w:rPr>
          <w:color w:val="000000" w:themeColor="text1"/>
        </w:rPr>
        <w:t>various reports and policy documents</w:t>
      </w:r>
    </w:p>
    <w:p w14:paraId="3B8B2CC2" w14:textId="77777777" w:rsidR="00E56598" w:rsidRPr="005667C2" w:rsidRDefault="00E56598" w:rsidP="00452437">
      <w:pPr>
        <w:rPr>
          <w:b/>
          <w:bCs/>
          <w:color w:val="000000" w:themeColor="text1"/>
        </w:rPr>
      </w:pPr>
    </w:p>
    <w:p w14:paraId="6540D1E9" w14:textId="2C79CC0B" w:rsidR="00E56598" w:rsidRPr="005667C2" w:rsidRDefault="00E56598" w:rsidP="00452437">
      <w:pPr>
        <w:rPr>
          <w:b/>
          <w:bCs/>
          <w:color w:val="000000" w:themeColor="text1"/>
        </w:rPr>
      </w:pPr>
      <w:r w:rsidRPr="005667C2">
        <w:rPr>
          <w:b/>
          <w:bCs/>
          <w:color w:val="000000" w:themeColor="text1"/>
        </w:rPr>
        <w:t>Summary of the Project:</w:t>
      </w:r>
      <w:r w:rsidR="006015BD" w:rsidRPr="005667C2">
        <w:rPr>
          <w:b/>
          <w:bCs/>
          <w:color w:val="000000" w:themeColor="text1"/>
        </w:rPr>
        <w:t xml:space="preserve"> </w:t>
      </w:r>
      <w:r w:rsidR="006015BD" w:rsidRPr="005667C2">
        <w:rPr>
          <w:color w:val="333333"/>
          <w:shd w:val="clear" w:color="auto" w:fill="FFFFFF"/>
        </w:rPr>
        <w:t>Gender-sensitive institutional strategies and research actions will be designed to generate enhanced, relevant and fully inclusive innovation processes. The EU-funded Gender-SMART project aims to attain gender equality in research performing and research funding organisations operating in the field of agricultural and life sciences research. The implemented iterative process towards change will be based on four main pillars, designed mainly to induce visible and measurable changes, based on a common understanding of the project's impact pathway and by using inclusive and participatory approaches. Project results will be shared with a broad range of stakeholders.</w:t>
      </w:r>
    </w:p>
    <w:p w14:paraId="02C1C3C5" w14:textId="77777777" w:rsidR="00E56598" w:rsidRPr="005667C2" w:rsidRDefault="00E56598" w:rsidP="00452437">
      <w:pPr>
        <w:rPr>
          <w:b/>
          <w:bCs/>
          <w:color w:val="000000" w:themeColor="text1"/>
        </w:rPr>
      </w:pPr>
    </w:p>
    <w:p w14:paraId="5E801429" w14:textId="77777777" w:rsidR="00E56598" w:rsidRPr="005667C2" w:rsidRDefault="00E56598" w:rsidP="00452437">
      <w:pPr>
        <w:rPr>
          <w:b/>
          <w:bCs/>
          <w:color w:val="000000" w:themeColor="text1"/>
        </w:rPr>
      </w:pPr>
      <w:r w:rsidRPr="005667C2">
        <w:rPr>
          <w:b/>
          <w:bCs/>
          <w:color w:val="000000" w:themeColor="text1"/>
        </w:rPr>
        <w:t>Other Relevant information:</w:t>
      </w:r>
    </w:p>
    <w:p w14:paraId="7292608E" w14:textId="77777777" w:rsidR="00E56598" w:rsidRPr="005667C2" w:rsidRDefault="00E56598" w:rsidP="00452437">
      <w:pPr>
        <w:rPr>
          <w:b/>
          <w:bCs/>
          <w:color w:val="000000" w:themeColor="text1"/>
        </w:rPr>
      </w:pPr>
    </w:p>
    <w:p w14:paraId="748F1B7F" w14:textId="69BBD1FB" w:rsidR="00E56598" w:rsidRPr="005667C2" w:rsidRDefault="00E56598" w:rsidP="00452437">
      <w:pPr>
        <w:rPr>
          <w:color w:val="000000" w:themeColor="text1"/>
        </w:rPr>
      </w:pPr>
      <w:r w:rsidRPr="005667C2">
        <w:rPr>
          <w:b/>
          <w:bCs/>
          <w:color w:val="000000" w:themeColor="text1"/>
        </w:rPr>
        <w:t>Key Words Associated with the Project:</w:t>
      </w:r>
      <w:r w:rsidR="008F58A0" w:rsidRPr="005667C2">
        <w:rPr>
          <w:b/>
          <w:bCs/>
          <w:color w:val="000000" w:themeColor="text1"/>
        </w:rPr>
        <w:t xml:space="preserve"> </w:t>
      </w:r>
      <w:r w:rsidR="008F58A0" w:rsidRPr="005667C2">
        <w:rPr>
          <w:color w:val="000000" w:themeColor="text1"/>
        </w:rPr>
        <w:t xml:space="preserve">GEPs, RPOs, RFOs, food, agriculture, and life sciences. </w:t>
      </w:r>
    </w:p>
    <w:p w14:paraId="311ED757" w14:textId="77777777" w:rsidR="00E56598" w:rsidRPr="005667C2" w:rsidRDefault="00E56598" w:rsidP="00452437">
      <w:pPr>
        <w:rPr>
          <w:b/>
          <w:bCs/>
          <w:color w:val="000000" w:themeColor="text1"/>
        </w:rPr>
      </w:pPr>
    </w:p>
    <w:p w14:paraId="0737F65B" w14:textId="5D017596"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45" w:history="1">
        <w:r w:rsidR="006A4FD8" w:rsidRPr="005667C2">
          <w:rPr>
            <w:rStyle w:val="Hyperlink"/>
          </w:rPr>
          <w:t>https://www.genderportal.eu/projects/gender-smart</w:t>
        </w:r>
      </w:hyperlink>
      <w:r w:rsidR="006A4FD8" w:rsidRPr="005667C2">
        <w:rPr>
          <w:color w:val="000000" w:themeColor="text1"/>
        </w:rPr>
        <w:t xml:space="preserve"> </w:t>
      </w:r>
    </w:p>
    <w:p w14:paraId="08F2BB0F" w14:textId="77777777" w:rsidR="00E56598" w:rsidRPr="005667C2" w:rsidRDefault="00E56598" w:rsidP="00452437">
      <w:pPr>
        <w:rPr>
          <w:b/>
          <w:bCs/>
          <w:color w:val="000000" w:themeColor="text1"/>
        </w:rPr>
      </w:pPr>
    </w:p>
    <w:p w14:paraId="62FED230" w14:textId="1658B179" w:rsidR="00E56598" w:rsidRPr="005667C2" w:rsidRDefault="00E56598" w:rsidP="00452437">
      <w:pPr>
        <w:rPr>
          <w:b/>
          <w:bCs/>
          <w:color w:val="000000" w:themeColor="text1"/>
        </w:rPr>
      </w:pPr>
      <w:r w:rsidRPr="005667C2">
        <w:rPr>
          <w:b/>
          <w:bCs/>
          <w:color w:val="000000" w:themeColor="text1"/>
        </w:rPr>
        <w:t>Source:</w:t>
      </w:r>
      <w:r w:rsidR="006A4FD8" w:rsidRPr="005667C2">
        <w:rPr>
          <w:b/>
          <w:bCs/>
          <w:color w:val="000000" w:themeColor="text1"/>
        </w:rPr>
        <w:t xml:space="preserve"> </w:t>
      </w:r>
      <w:hyperlink r:id="rId146" w:history="1">
        <w:r w:rsidR="006A4FD8" w:rsidRPr="005667C2">
          <w:rPr>
            <w:rStyle w:val="Hyperlink"/>
          </w:rPr>
          <w:t>https://gender-smart.eu/</w:t>
        </w:r>
      </w:hyperlink>
      <w:r w:rsidR="006A4FD8" w:rsidRPr="005667C2">
        <w:rPr>
          <w:b/>
          <w:bCs/>
          <w:color w:val="000000" w:themeColor="text1"/>
        </w:rPr>
        <w:t xml:space="preserve"> </w:t>
      </w:r>
    </w:p>
    <w:p w14:paraId="39E5FD94" w14:textId="7672924B" w:rsidR="006A4FD8" w:rsidRPr="005667C2" w:rsidRDefault="00000000" w:rsidP="00452437">
      <w:pPr>
        <w:rPr>
          <w:color w:val="000000" w:themeColor="text1"/>
        </w:rPr>
      </w:pPr>
      <w:hyperlink r:id="rId147" w:history="1">
        <w:r w:rsidR="006A4FD8" w:rsidRPr="005667C2">
          <w:rPr>
            <w:rStyle w:val="Hyperlink"/>
          </w:rPr>
          <w:t>https://cordis.europa.eu/project/id/824546</w:t>
        </w:r>
      </w:hyperlink>
      <w:r w:rsidR="006A4FD8" w:rsidRPr="005667C2">
        <w:rPr>
          <w:color w:val="000000" w:themeColor="text1"/>
        </w:rPr>
        <w:t xml:space="preserve"> </w:t>
      </w:r>
    </w:p>
    <w:p w14:paraId="64D26DED" w14:textId="77777777" w:rsidR="00E56598" w:rsidRPr="005667C2" w:rsidRDefault="00E56598" w:rsidP="00452437">
      <w:pPr>
        <w:rPr>
          <w:b/>
          <w:bCs/>
          <w:color w:val="000000" w:themeColor="text1"/>
        </w:rPr>
      </w:pPr>
    </w:p>
    <w:p w14:paraId="77D00BEA" w14:textId="2B487DA4" w:rsidR="00E56598" w:rsidRPr="005667C2" w:rsidRDefault="00E56598" w:rsidP="00452437">
      <w:pPr>
        <w:rPr>
          <w:b/>
          <w:bCs/>
          <w:color w:val="000000" w:themeColor="text1"/>
        </w:rPr>
      </w:pPr>
      <w:r w:rsidRPr="005667C2">
        <w:rPr>
          <w:b/>
          <w:bCs/>
          <w:color w:val="000000" w:themeColor="text1"/>
        </w:rPr>
        <w:t>DOI:</w:t>
      </w:r>
      <w:r w:rsidR="006A4FD8" w:rsidRPr="005667C2">
        <w:rPr>
          <w:b/>
          <w:bCs/>
          <w:color w:val="000000" w:themeColor="text1"/>
        </w:rPr>
        <w:t xml:space="preserve"> </w:t>
      </w:r>
      <w:hyperlink r:id="rId148" w:tgtFrame="_blank" w:history="1">
        <w:r w:rsidR="006A4FD8" w:rsidRPr="005667C2">
          <w:rPr>
            <w:rStyle w:val="Hyperlink"/>
            <w:color w:val="00387B"/>
            <w:bdr w:val="none" w:sz="0" w:space="0" w:color="auto" w:frame="1"/>
            <w:shd w:val="clear" w:color="auto" w:fill="FAFAFA"/>
          </w:rPr>
          <w:t>10.3030/824546</w:t>
        </w:r>
      </w:hyperlink>
    </w:p>
    <w:p w14:paraId="3C900B57" w14:textId="77777777" w:rsidR="00E56598" w:rsidRPr="005667C2" w:rsidRDefault="00E56598" w:rsidP="00452437">
      <w:pPr>
        <w:rPr>
          <w:b/>
          <w:bCs/>
          <w:color w:val="000000" w:themeColor="text1"/>
        </w:rPr>
      </w:pPr>
      <w:r w:rsidRPr="005667C2">
        <w:rPr>
          <w:b/>
          <w:bCs/>
          <w:color w:val="000000" w:themeColor="text1"/>
        </w:rPr>
        <w:br w:type="page"/>
      </w:r>
    </w:p>
    <w:p w14:paraId="7D0FCE96" w14:textId="105FBBFD" w:rsidR="00E56598" w:rsidRPr="005667C2" w:rsidRDefault="00E56598" w:rsidP="00061270">
      <w:pPr>
        <w:pStyle w:val="Heading2"/>
      </w:pPr>
      <w:bookmarkStart w:id="34" w:name="_Toc169259784"/>
      <w:r w:rsidRPr="005667C2">
        <w:lastRenderedPageBreak/>
        <w:t>GRAN</w:t>
      </w:r>
      <w:r w:rsidR="00DA106B" w:rsidRPr="005667C2">
        <w:t>te</w:t>
      </w:r>
      <w:r w:rsidRPr="005667C2">
        <w:t>D Project</w:t>
      </w:r>
      <w:bookmarkEnd w:id="34"/>
      <w:r w:rsidRPr="005667C2">
        <w:t xml:space="preserve"> </w:t>
      </w:r>
    </w:p>
    <w:p w14:paraId="6275435B" w14:textId="77777777" w:rsidR="00E56598" w:rsidRPr="005667C2" w:rsidRDefault="00E56598" w:rsidP="00452437">
      <w:pPr>
        <w:rPr>
          <w:b/>
          <w:bCs/>
          <w:color w:val="000000" w:themeColor="text1"/>
        </w:rPr>
      </w:pPr>
    </w:p>
    <w:p w14:paraId="47A5E56E" w14:textId="4416919B" w:rsidR="00E56598" w:rsidRPr="005667C2" w:rsidRDefault="00E56598" w:rsidP="00452437">
      <w:pPr>
        <w:rPr>
          <w:b/>
          <w:bCs/>
          <w:color w:val="000000" w:themeColor="text1"/>
        </w:rPr>
      </w:pPr>
      <w:r w:rsidRPr="005667C2">
        <w:rPr>
          <w:b/>
          <w:bCs/>
          <w:color w:val="000000" w:themeColor="text1"/>
        </w:rPr>
        <w:t xml:space="preserve">Coordinated by: </w:t>
      </w:r>
      <w:r w:rsidR="00DA106B" w:rsidRPr="005667C2">
        <w:rPr>
          <w:color w:val="000000" w:themeColor="text1"/>
        </w:rPr>
        <w:t>Joanneum Research Forschungsgesellschaft MBH (Austria)</w:t>
      </w:r>
    </w:p>
    <w:p w14:paraId="425F91F7" w14:textId="77777777" w:rsidR="00E56598" w:rsidRPr="005667C2" w:rsidRDefault="00E56598" w:rsidP="00452437">
      <w:pPr>
        <w:rPr>
          <w:b/>
          <w:bCs/>
          <w:color w:val="000000" w:themeColor="text1"/>
        </w:rPr>
      </w:pPr>
    </w:p>
    <w:p w14:paraId="676F84DF" w14:textId="37F6FEC0" w:rsidR="00E56598" w:rsidRPr="005667C2" w:rsidRDefault="00E56598" w:rsidP="00452437">
      <w:pPr>
        <w:rPr>
          <w:b/>
          <w:bCs/>
          <w:color w:val="000000" w:themeColor="text1"/>
        </w:rPr>
      </w:pPr>
      <w:r w:rsidRPr="005667C2">
        <w:rPr>
          <w:b/>
          <w:bCs/>
          <w:color w:val="000000" w:themeColor="text1"/>
        </w:rPr>
        <w:t>Project Leaders:</w:t>
      </w:r>
      <w:r w:rsidR="000E3AF1" w:rsidRPr="005667C2">
        <w:rPr>
          <w:b/>
          <w:bCs/>
          <w:color w:val="000000" w:themeColor="text1"/>
        </w:rPr>
        <w:t xml:space="preserve"> </w:t>
      </w:r>
      <w:r w:rsidR="000E3AF1" w:rsidRPr="005667C2">
        <w:rPr>
          <w:color w:val="000000" w:themeColor="text1"/>
        </w:rPr>
        <w:t xml:space="preserve">None specifically listed </w:t>
      </w:r>
      <w:hyperlink r:id="rId149" w:history="1">
        <w:r w:rsidR="000E3AF1" w:rsidRPr="005667C2">
          <w:rPr>
            <w:rStyle w:val="Hyperlink"/>
          </w:rPr>
          <w:t>https://www.granted-project.eu/about/the-consortium/</w:t>
        </w:r>
      </w:hyperlink>
      <w:r w:rsidR="000E3AF1" w:rsidRPr="005667C2">
        <w:rPr>
          <w:color w:val="000000" w:themeColor="text1"/>
        </w:rPr>
        <w:t xml:space="preserve"> </w:t>
      </w:r>
    </w:p>
    <w:p w14:paraId="3C495E8A" w14:textId="77777777" w:rsidR="00E56598" w:rsidRPr="005667C2" w:rsidRDefault="00E56598" w:rsidP="00452437">
      <w:pPr>
        <w:rPr>
          <w:b/>
          <w:bCs/>
          <w:color w:val="000000" w:themeColor="text1"/>
        </w:rPr>
      </w:pPr>
    </w:p>
    <w:p w14:paraId="65BCB3D0" w14:textId="61CF863F" w:rsidR="00E56598" w:rsidRPr="005667C2" w:rsidRDefault="00E56598" w:rsidP="00452437">
      <w:pPr>
        <w:rPr>
          <w:color w:val="000000" w:themeColor="text1"/>
        </w:rPr>
      </w:pPr>
      <w:r w:rsidRPr="005667C2">
        <w:rPr>
          <w:b/>
          <w:bCs/>
          <w:color w:val="000000" w:themeColor="text1"/>
        </w:rPr>
        <w:t>Years for the Project:</w:t>
      </w:r>
      <w:r w:rsidR="00DA106B" w:rsidRPr="005667C2">
        <w:rPr>
          <w:b/>
          <w:bCs/>
          <w:color w:val="000000" w:themeColor="text1"/>
        </w:rPr>
        <w:t xml:space="preserve"> </w:t>
      </w:r>
      <w:r w:rsidR="00DA106B" w:rsidRPr="005667C2">
        <w:rPr>
          <w:color w:val="000000" w:themeColor="text1"/>
        </w:rPr>
        <w:t>2019-2023</w:t>
      </w:r>
    </w:p>
    <w:p w14:paraId="134B310B" w14:textId="77777777" w:rsidR="00E56598" w:rsidRPr="005667C2" w:rsidRDefault="00E56598" w:rsidP="00452437">
      <w:pPr>
        <w:rPr>
          <w:b/>
          <w:bCs/>
          <w:color w:val="000000" w:themeColor="text1"/>
        </w:rPr>
      </w:pPr>
    </w:p>
    <w:p w14:paraId="46A53DD9" w14:textId="1364E6CE" w:rsidR="00E56598" w:rsidRPr="005667C2" w:rsidRDefault="00E56598" w:rsidP="00452437">
      <w:pPr>
        <w:rPr>
          <w:b/>
          <w:bCs/>
          <w:color w:val="000000" w:themeColor="text1"/>
        </w:rPr>
      </w:pPr>
      <w:r w:rsidRPr="005667C2">
        <w:rPr>
          <w:b/>
          <w:bCs/>
          <w:color w:val="000000" w:themeColor="text1"/>
        </w:rPr>
        <w:t>Project Funding:</w:t>
      </w:r>
      <w:r w:rsidR="00DA106B" w:rsidRPr="005667C2">
        <w:rPr>
          <w:color w:val="333333"/>
          <w:shd w:val="clear" w:color="auto" w:fill="FAFAFA"/>
        </w:rPr>
        <w:t xml:space="preserve"> € 1 999 525,00</w:t>
      </w:r>
    </w:p>
    <w:p w14:paraId="4C429947" w14:textId="77777777" w:rsidR="00E56598" w:rsidRPr="005667C2" w:rsidRDefault="00E56598" w:rsidP="00452437">
      <w:pPr>
        <w:rPr>
          <w:b/>
          <w:bCs/>
          <w:color w:val="000000" w:themeColor="text1"/>
        </w:rPr>
      </w:pPr>
    </w:p>
    <w:p w14:paraId="31FF24C4" w14:textId="6493E74F" w:rsidR="00E56598" w:rsidRPr="005667C2" w:rsidRDefault="00E56598" w:rsidP="00452437">
      <w:pPr>
        <w:rPr>
          <w:b/>
          <w:bCs/>
          <w:color w:val="000000" w:themeColor="text1"/>
        </w:rPr>
      </w:pPr>
      <w:r w:rsidRPr="005667C2">
        <w:rPr>
          <w:b/>
          <w:bCs/>
          <w:color w:val="000000" w:themeColor="text1"/>
        </w:rPr>
        <w:t>Publications:</w:t>
      </w:r>
      <w:r w:rsidR="000E3AF1" w:rsidRPr="005667C2">
        <w:rPr>
          <w:b/>
          <w:bCs/>
          <w:color w:val="000000" w:themeColor="text1"/>
        </w:rPr>
        <w:t xml:space="preserve"> </w:t>
      </w:r>
      <w:hyperlink r:id="rId150" w:history="1">
        <w:r w:rsidR="000E3AF1" w:rsidRPr="005667C2">
          <w:rPr>
            <w:rStyle w:val="Hyperlink"/>
          </w:rPr>
          <w:t>https://www.granted-project.eu/publications/</w:t>
        </w:r>
      </w:hyperlink>
      <w:r w:rsidR="000E3AF1" w:rsidRPr="005667C2">
        <w:rPr>
          <w:color w:val="000000" w:themeColor="text1"/>
        </w:rPr>
        <w:t xml:space="preserve"> - Reports and presentations</w:t>
      </w:r>
    </w:p>
    <w:p w14:paraId="2432433B" w14:textId="77777777" w:rsidR="00E56598" w:rsidRPr="005667C2" w:rsidRDefault="00E56598" w:rsidP="00452437">
      <w:pPr>
        <w:rPr>
          <w:b/>
          <w:bCs/>
          <w:color w:val="000000" w:themeColor="text1"/>
        </w:rPr>
      </w:pPr>
    </w:p>
    <w:p w14:paraId="5E404F7D" w14:textId="77777777" w:rsidR="000E3AF1" w:rsidRPr="005667C2" w:rsidRDefault="00E56598" w:rsidP="00DA106B">
      <w:pPr>
        <w:rPr>
          <w:b/>
          <w:bCs/>
          <w:color w:val="000000" w:themeColor="text1"/>
        </w:rPr>
      </w:pPr>
      <w:r w:rsidRPr="005667C2">
        <w:rPr>
          <w:b/>
          <w:bCs/>
          <w:color w:val="000000" w:themeColor="text1"/>
        </w:rPr>
        <w:t>Summary of the Project:</w:t>
      </w:r>
      <w:r w:rsidR="00DA106B" w:rsidRPr="005667C2">
        <w:rPr>
          <w:b/>
          <w:bCs/>
          <w:color w:val="000000" w:themeColor="text1"/>
        </w:rPr>
        <w:t xml:space="preserve"> </w:t>
      </w:r>
      <w:hyperlink r:id="rId151" w:history="1">
        <w:r w:rsidR="000E3AF1" w:rsidRPr="005667C2">
          <w:rPr>
            <w:rStyle w:val="Hyperlink"/>
          </w:rPr>
          <w:t>https://www.granted-project.eu/about/the-project/</w:t>
        </w:r>
      </w:hyperlink>
      <w:r w:rsidR="000E3AF1" w:rsidRPr="005667C2">
        <w:rPr>
          <w:b/>
          <w:bCs/>
          <w:color w:val="000000" w:themeColor="text1"/>
        </w:rPr>
        <w:t xml:space="preserve"> </w:t>
      </w:r>
    </w:p>
    <w:p w14:paraId="71354F2C" w14:textId="3487F149" w:rsidR="00DA106B" w:rsidRPr="005667C2" w:rsidRDefault="00DA106B" w:rsidP="00DA106B">
      <w:pPr>
        <w:rPr>
          <w:b/>
          <w:bCs/>
          <w:color w:val="000000" w:themeColor="text1"/>
        </w:rPr>
      </w:pPr>
      <w:r w:rsidRPr="005667C2">
        <w:rPr>
          <w:color w:val="000000" w:themeColor="text1"/>
          <w:shd w:val="clear" w:color="auto" w:fill="FFFFFF"/>
        </w:rPr>
        <w:t>GRANteD (Grant allocation disparities from a gender perspective) will investigate the occurrence and causes of gender bias in the allocation of research grants. The issues of (potential) gender bias and associated gender inequalities in grant allocation processes have been on the policy agenda for decades now. The findings of Wenneras and Wold’s study in 1997 for example show that female applicants need to be 2.5 times more productive than men in order to receive the same assessment score as their male counterparts. While various (potential) sources of bias are mentioned in the literature, a great number of studies argue that gender bias does not exist. Nevertheless, grants play an increasing role in research careers which are at the same time characterized by strong gender inequalities and disparities. More empirical evidence on the prevalence of gender bias in research funding and on its possible consequences on careers of male and female researchers is necessary to shape a more gender-fair research funding system. The GRANteD project will contribute to this endeavour through identifying factors that cause gender imbalances before, during, and after grant submission. A main objective of the project is to develop a sound methodological approach that is able to handle the complex nature of the problem under investigation.</w:t>
      </w:r>
    </w:p>
    <w:p w14:paraId="2860F9D6" w14:textId="77777777" w:rsidR="00E56598" w:rsidRPr="005667C2" w:rsidRDefault="00E56598" w:rsidP="00452437">
      <w:pPr>
        <w:rPr>
          <w:b/>
          <w:bCs/>
          <w:color w:val="000000" w:themeColor="text1"/>
        </w:rPr>
      </w:pPr>
    </w:p>
    <w:p w14:paraId="2B5D4A41" w14:textId="77777777" w:rsidR="00E56598" w:rsidRPr="005667C2" w:rsidRDefault="00E56598" w:rsidP="00452437">
      <w:pPr>
        <w:rPr>
          <w:b/>
          <w:bCs/>
          <w:color w:val="000000" w:themeColor="text1"/>
        </w:rPr>
      </w:pPr>
      <w:r w:rsidRPr="005667C2">
        <w:rPr>
          <w:b/>
          <w:bCs/>
          <w:color w:val="000000" w:themeColor="text1"/>
        </w:rPr>
        <w:t>Other Relevant information:</w:t>
      </w:r>
    </w:p>
    <w:p w14:paraId="34F66C57" w14:textId="77777777" w:rsidR="00E56598" w:rsidRPr="005667C2" w:rsidRDefault="00E56598" w:rsidP="00452437">
      <w:pPr>
        <w:rPr>
          <w:b/>
          <w:bCs/>
          <w:color w:val="000000" w:themeColor="text1"/>
        </w:rPr>
      </w:pPr>
    </w:p>
    <w:p w14:paraId="6CA71F71" w14:textId="25443514" w:rsidR="00E56598" w:rsidRPr="005667C2" w:rsidRDefault="00E56598" w:rsidP="00452437">
      <w:pPr>
        <w:rPr>
          <w:color w:val="000000" w:themeColor="text1"/>
        </w:rPr>
      </w:pPr>
      <w:r w:rsidRPr="005667C2">
        <w:rPr>
          <w:b/>
          <w:bCs/>
          <w:color w:val="000000" w:themeColor="text1"/>
        </w:rPr>
        <w:t>Key Words Associated with the Project:</w:t>
      </w:r>
      <w:r w:rsidR="000E3AF1" w:rsidRPr="005667C2">
        <w:rPr>
          <w:b/>
          <w:bCs/>
          <w:color w:val="000000" w:themeColor="text1"/>
        </w:rPr>
        <w:t xml:space="preserve"> </w:t>
      </w:r>
      <w:r w:rsidR="000E3AF1" w:rsidRPr="005667C2">
        <w:rPr>
          <w:color w:val="000000" w:themeColor="text1"/>
        </w:rPr>
        <w:t>institutional practices and processes, gender stereotypes and bias</w:t>
      </w:r>
    </w:p>
    <w:p w14:paraId="626E2A16" w14:textId="77777777" w:rsidR="00E56598" w:rsidRPr="005667C2" w:rsidRDefault="00E56598" w:rsidP="00452437">
      <w:pPr>
        <w:rPr>
          <w:b/>
          <w:bCs/>
          <w:color w:val="000000" w:themeColor="text1"/>
        </w:rPr>
      </w:pPr>
    </w:p>
    <w:p w14:paraId="37516788" w14:textId="771A35FF"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r w:rsidR="00DA106B" w:rsidRPr="005667C2">
        <w:rPr>
          <w:color w:val="000000" w:themeColor="text1"/>
        </w:rPr>
        <w:t>https://www.genderportal.eu/projects/granted-project</w:t>
      </w:r>
    </w:p>
    <w:p w14:paraId="48FDA891" w14:textId="77777777" w:rsidR="00E56598" w:rsidRPr="005667C2" w:rsidRDefault="00E56598" w:rsidP="00452437">
      <w:pPr>
        <w:rPr>
          <w:b/>
          <w:bCs/>
          <w:color w:val="000000" w:themeColor="text1"/>
        </w:rPr>
      </w:pPr>
    </w:p>
    <w:p w14:paraId="4638AC8D" w14:textId="702B42E0" w:rsidR="00E56598" w:rsidRPr="005667C2" w:rsidRDefault="00E56598" w:rsidP="00452437">
      <w:pPr>
        <w:rPr>
          <w:color w:val="000000" w:themeColor="text1"/>
        </w:rPr>
      </w:pPr>
      <w:r w:rsidRPr="005667C2">
        <w:rPr>
          <w:b/>
          <w:bCs/>
          <w:color w:val="000000" w:themeColor="text1"/>
        </w:rPr>
        <w:t>Source:</w:t>
      </w:r>
      <w:r w:rsidR="00DA106B" w:rsidRPr="005667C2">
        <w:rPr>
          <w:b/>
          <w:bCs/>
          <w:color w:val="000000" w:themeColor="text1"/>
        </w:rPr>
        <w:t xml:space="preserve"> </w:t>
      </w:r>
      <w:hyperlink r:id="rId152" w:history="1">
        <w:r w:rsidR="000E3AF1" w:rsidRPr="005667C2">
          <w:rPr>
            <w:rStyle w:val="Hyperlink"/>
          </w:rPr>
          <w:t>https://www.granted-project.eu/</w:t>
        </w:r>
      </w:hyperlink>
      <w:r w:rsidR="000E3AF1" w:rsidRPr="005667C2">
        <w:rPr>
          <w:color w:val="000000" w:themeColor="text1"/>
        </w:rPr>
        <w:t xml:space="preserve"> </w:t>
      </w:r>
    </w:p>
    <w:p w14:paraId="7EE2B63A" w14:textId="6311C0BA" w:rsidR="00DA106B" w:rsidRPr="005667C2" w:rsidRDefault="00000000" w:rsidP="00452437">
      <w:pPr>
        <w:rPr>
          <w:color w:val="000000" w:themeColor="text1"/>
        </w:rPr>
      </w:pPr>
      <w:hyperlink r:id="rId153" w:history="1">
        <w:r w:rsidR="000E3AF1" w:rsidRPr="005667C2">
          <w:rPr>
            <w:rStyle w:val="Hyperlink"/>
          </w:rPr>
          <w:t>https://cordis.europa.eu/project/id/824574</w:t>
        </w:r>
      </w:hyperlink>
      <w:r w:rsidR="000E3AF1" w:rsidRPr="005667C2">
        <w:rPr>
          <w:color w:val="000000" w:themeColor="text1"/>
        </w:rPr>
        <w:t xml:space="preserve"> </w:t>
      </w:r>
    </w:p>
    <w:p w14:paraId="074069F4" w14:textId="77777777" w:rsidR="00E56598" w:rsidRPr="005667C2" w:rsidRDefault="00E56598" w:rsidP="00452437">
      <w:pPr>
        <w:rPr>
          <w:b/>
          <w:bCs/>
          <w:color w:val="000000" w:themeColor="text1"/>
        </w:rPr>
      </w:pPr>
    </w:p>
    <w:p w14:paraId="4D2D691E" w14:textId="32760C24" w:rsidR="00E56598" w:rsidRPr="005667C2" w:rsidRDefault="00E56598" w:rsidP="00452437">
      <w:pPr>
        <w:rPr>
          <w:b/>
          <w:bCs/>
          <w:color w:val="000000" w:themeColor="text1"/>
        </w:rPr>
      </w:pPr>
      <w:r w:rsidRPr="005667C2">
        <w:rPr>
          <w:b/>
          <w:bCs/>
          <w:color w:val="000000" w:themeColor="text1"/>
        </w:rPr>
        <w:t>DOI:</w:t>
      </w:r>
      <w:r w:rsidR="00DA106B" w:rsidRPr="005667C2">
        <w:rPr>
          <w:b/>
          <w:bCs/>
          <w:color w:val="000000" w:themeColor="text1"/>
        </w:rPr>
        <w:t xml:space="preserve"> </w:t>
      </w:r>
      <w:hyperlink r:id="rId154" w:tgtFrame="_blank" w:history="1">
        <w:r w:rsidR="00DA106B" w:rsidRPr="005667C2">
          <w:rPr>
            <w:rStyle w:val="Hyperlink"/>
            <w:color w:val="00387B"/>
            <w:bdr w:val="none" w:sz="0" w:space="0" w:color="auto" w:frame="1"/>
            <w:shd w:val="clear" w:color="auto" w:fill="FAFAFA"/>
          </w:rPr>
          <w:t>10.3030/824574</w:t>
        </w:r>
      </w:hyperlink>
    </w:p>
    <w:p w14:paraId="62267592" w14:textId="77777777" w:rsidR="00E56598" w:rsidRPr="005667C2" w:rsidRDefault="00E56598" w:rsidP="00452437">
      <w:pPr>
        <w:rPr>
          <w:rFonts w:eastAsiaTheme="majorEastAsia"/>
          <w:color w:val="000000" w:themeColor="text1"/>
          <w:u w:val="single"/>
        </w:rPr>
      </w:pPr>
      <w:r w:rsidRPr="005667C2">
        <w:rPr>
          <w:color w:val="000000" w:themeColor="text1"/>
        </w:rPr>
        <w:br w:type="page"/>
      </w:r>
    </w:p>
    <w:p w14:paraId="78793B6D" w14:textId="31D1F58A" w:rsidR="00E56598" w:rsidRPr="005667C2" w:rsidRDefault="00E56598" w:rsidP="00061270">
      <w:pPr>
        <w:pStyle w:val="Heading2"/>
      </w:pPr>
      <w:bookmarkStart w:id="35" w:name="_Toc169259785"/>
      <w:r w:rsidRPr="005667C2">
        <w:lastRenderedPageBreak/>
        <w:t>SPEAR Project</w:t>
      </w:r>
      <w:bookmarkEnd w:id="35"/>
    </w:p>
    <w:p w14:paraId="5DE9B92F" w14:textId="77777777" w:rsidR="00E56598" w:rsidRPr="005667C2" w:rsidRDefault="00E56598" w:rsidP="00452437">
      <w:pPr>
        <w:rPr>
          <w:b/>
          <w:bCs/>
          <w:color w:val="000000" w:themeColor="text1"/>
        </w:rPr>
      </w:pPr>
    </w:p>
    <w:p w14:paraId="6A723230" w14:textId="05BBDD91" w:rsidR="00E56598" w:rsidRPr="005667C2" w:rsidRDefault="00E56598" w:rsidP="00452437">
      <w:pPr>
        <w:rPr>
          <w:b/>
          <w:bCs/>
          <w:color w:val="000000" w:themeColor="text1"/>
        </w:rPr>
      </w:pPr>
      <w:r w:rsidRPr="005667C2">
        <w:rPr>
          <w:b/>
          <w:bCs/>
          <w:color w:val="000000" w:themeColor="text1"/>
        </w:rPr>
        <w:t xml:space="preserve">Coordinated by: </w:t>
      </w:r>
      <w:r w:rsidR="00065B2D" w:rsidRPr="005667C2">
        <w:rPr>
          <w:color w:val="000000" w:themeColor="text1"/>
        </w:rPr>
        <w:t xml:space="preserve">University of Southern Denmark </w:t>
      </w:r>
      <w:r w:rsidR="007820DC" w:rsidRPr="005667C2">
        <w:rPr>
          <w:color w:val="000000" w:themeColor="text1"/>
        </w:rPr>
        <w:t xml:space="preserve"> </w:t>
      </w:r>
    </w:p>
    <w:p w14:paraId="39FC4DC7" w14:textId="77777777" w:rsidR="00E56598" w:rsidRPr="005667C2" w:rsidRDefault="00E56598" w:rsidP="00452437">
      <w:pPr>
        <w:rPr>
          <w:b/>
          <w:bCs/>
          <w:color w:val="000000" w:themeColor="text1"/>
        </w:rPr>
      </w:pPr>
    </w:p>
    <w:p w14:paraId="1F40AC2D" w14:textId="61A4C230" w:rsidR="00E56598" w:rsidRPr="005667C2" w:rsidRDefault="00E56598" w:rsidP="00452437">
      <w:pPr>
        <w:rPr>
          <w:color w:val="000000" w:themeColor="text1"/>
        </w:rPr>
      </w:pPr>
      <w:r w:rsidRPr="005667C2">
        <w:rPr>
          <w:b/>
          <w:bCs/>
          <w:color w:val="000000" w:themeColor="text1"/>
        </w:rPr>
        <w:t>Project Leaders:</w:t>
      </w:r>
      <w:r w:rsidR="00065B2D" w:rsidRPr="005667C2">
        <w:rPr>
          <w:b/>
          <w:bCs/>
          <w:color w:val="000000" w:themeColor="text1"/>
        </w:rPr>
        <w:t xml:space="preserve"> </w:t>
      </w:r>
      <w:r w:rsidR="00065B2D" w:rsidRPr="005667C2">
        <w:rPr>
          <w:color w:val="000000" w:themeColor="text1"/>
        </w:rPr>
        <w:t>Eva Sophia Myers – myers@sdu.dk</w:t>
      </w:r>
    </w:p>
    <w:p w14:paraId="3BBDE25E" w14:textId="16E6EF38" w:rsidR="00065B2D" w:rsidRPr="005667C2" w:rsidRDefault="00065B2D" w:rsidP="00452437">
      <w:pPr>
        <w:rPr>
          <w:b/>
          <w:bCs/>
          <w:color w:val="000000" w:themeColor="text1"/>
        </w:rPr>
      </w:pPr>
      <w:r w:rsidRPr="005667C2">
        <w:rPr>
          <w:color w:val="000000" w:themeColor="text1"/>
        </w:rPr>
        <w:t>Liv Baisner Petersen – baisner@sdu.dk</w:t>
      </w:r>
    </w:p>
    <w:p w14:paraId="0F1A0EDF" w14:textId="77777777" w:rsidR="00E56598" w:rsidRPr="005667C2" w:rsidRDefault="00E56598" w:rsidP="00452437">
      <w:pPr>
        <w:rPr>
          <w:b/>
          <w:bCs/>
          <w:color w:val="000000" w:themeColor="text1"/>
        </w:rPr>
      </w:pPr>
    </w:p>
    <w:p w14:paraId="75B9304A" w14:textId="0100B20E" w:rsidR="00E56598" w:rsidRPr="005667C2" w:rsidRDefault="00E56598" w:rsidP="00452437">
      <w:pPr>
        <w:rPr>
          <w:b/>
          <w:bCs/>
          <w:color w:val="000000" w:themeColor="text1"/>
        </w:rPr>
      </w:pPr>
      <w:r w:rsidRPr="005667C2">
        <w:rPr>
          <w:b/>
          <w:bCs/>
          <w:color w:val="000000" w:themeColor="text1"/>
        </w:rPr>
        <w:t>Years for the Project:</w:t>
      </w:r>
      <w:r w:rsidR="007820DC" w:rsidRPr="005667C2">
        <w:rPr>
          <w:b/>
          <w:bCs/>
          <w:color w:val="000000" w:themeColor="text1"/>
        </w:rPr>
        <w:t xml:space="preserve"> </w:t>
      </w:r>
      <w:r w:rsidR="007820DC" w:rsidRPr="005667C2">
        <w:rPr>
          <w:color w:val="000000" w:themeColor="text1"/>
        </w:rPr>
        <w:t xml:space="preserve"> 2019-2023</w:t>
      </w:r>
    </w:p>
    <w:p w14:paraId="5C7E7853" w14:textId="77777777" w:rsidR="00E56598" w:rsidRPr="005667C2" w:rsidRDefault="00E56598" w:rsidP="00452437">
      <w:pPr>
        <w:rPr>
          <w:b/>
          <w:bCs/>
          <w:color w:val="000000" w:themeColor="text1"/>
        </w:rPr>
      </w:pPr>
    </w:p>
    <w:p w14:paraId="7ADAE24A" w14:textId="0BEC736E" w:rsidR="00E56598" w:rsidRPr="005667C2" w:rsidRDefault="00E56598" w:rsidP="00452437">
      <w:pPr>
        <w:rPr>
          <w:b/>
          <w:bCs/>
          <w:color w:val="000000" w:themeColor="text1"/>
        </w:rPr>
      </w:pPr>
      <w:r w:rsidRPr="005667C2">
        <w:rPr>
          <w:b/>
          <w:bCs/>
          <w:color w:val="000000" w:themeColor="text1"/>
        </w:rPr>
        <w:t>Project Funding:</w:t>
      </w:r>
      <w:r w:rsidR="007820DC" w:rsidRPr="005667C2">
        <w:rPr>
          <w:b/>
          <w:bCs/>
          <w:color w:val="000000" w:themeColor="text1"/>
        </w:rPr>
        <w:t xml:space="preserve"> </w:t>
      </w:r>
      <w:r w:rsidR="007820DC" w:rsidRPr="005667C2">
        <w:rPr>
          <w:color w:val="333333"/>
          <w:shd w:val="clear" w:color="auto" w:fill="FAFAFA"/>
        </w:rPr>
        <w:t>€ 2 997 008,75</w:t>
      </w:r>
    </w:p>
    <w:p w14:paraId="3A281E6E" w14:textId="77777777" w:rsidR="00E56598" w:rsidRPr="005667C2" w:rsidRDefault="00E56598" w:rsidP="00452437">
      <w:pPr>
        <w:rPr>
          <w:b/>
          <w:bCs/>
          <w:color w:val="000000" w:themeColor="text1"/>
        </w:rPr>
      </w:pPr>
    </w:p>
    <w:p w14:paraId="30242B04" w14:textId="438B455A" w:rsidR="00E56598" w:rsidRPr="005667C2" w:rsidRDefault="00E56598" w:rsidP="00452437">
      <w:pPr>
        <w:rPr>
          <w:color w:val="000000" w:themeColor="text1"/>
        </w:rPr>
      </w:pPr>
      <w:r w:rsidRPr="005667C2">
        <w:rPr>
          <w:b/>
          <w:bCs/>
          <w:color w:val="000000" w:themeColor="text1"/>
        </w:rPr>
        <w:t>Publications:</w:t>
      </w:r>
      <w:r w:rsidR="00065B2D" w:rsidRPr="005667C2">
        <w:rPr>
          <w:b/>
          <w:bCs/>
          <w:color w:val="000000" w:themeColor="text1"/>
        </w:rPr>
        <w:t xml:space="preserve"> </w:t>
      </w:r>
      <w:hyperlink r:id="rId155" w:history="1">
        <w:r w:rsidR="00065B2D" w:rsidRPr="005667C2">
          <w:rPr>
            <w:rStyle w:val="Hyperlink"/>
          </w:rPr>
          <w:t>https://gender-spear.eu/resources</w:t>
        </w:r>
      </w:hyperlink>
      <w:r w:rsidR="00065B2D" w:rsidRPr="005667C2">
        <w:rPr>
          <w:color w:val="000000" w:themeColor="text1"/>
        </w:rPr>
        <w:t xml:space="preserve"> –articles, reports, Policy reflectison, and list of other resources </w:t>
      </w:r>
    </w:p>
    <w:p w14:paraId="7693161C" w14:textId="77777777" w:rsidR="00E56598" w:rsidRPr="005667C2" w:rsidRDefault="00E56598" w:rsidP="00452437">
      <w:pPr>
        <w:rPr>
          <w:b/>
          <w:bCs/>
          <w:color w:val="000000" w:themeColor="text1"/>
        </w:rPr>
      </w:pPr>
    </w:p>
    <w:p w14:paraId="03C43254" w14:textId="23AE79A2" w:rsidR="00E56598" w:rsidRPr="005667C2" w:rsidRDefault="00E56598" w:rsidP="00452437">
      <w:pPr>
        <w:rPr>
          <w:b/>
          <w:bCs/>
          <w:color w:val="000000" w:themeColor="text1"/>
        </w:rPr>
      </w:pPr>
      <w:r w:rsidRPr="005667C2">
        <w:rPr>
          <w:b/>
          <w:bCs/>
          <w:color w:val="000000" w:themeColor="text1"/>
        </w:rPr>
        <w:t>Summary of the Project:</w:t>
      </w:r>
      <w:r w:rsidR="007820DC" w:rsidRPr="005667C2">
        <w:rPr>
          <w:b/>
          <w:bCs/>
          <w:color w:val="000000" w:themeColor="text1"/>
        </w:rPr>
        <w:t xml:space="preserve"> </w:t>
      </w:r>
      <w:r w:rsidR="007820DC" w:rsidRPr="005667C2">
        <w:rPr>
          <w:color w:val="000000" w:themeColor="text1"/>
          <w:shd w:val="clear" w:color="auto" w:fill="FFFFFF"/>
        </w:rPr>
        <w:t>SPEAR will focus on supporting implementation of gender equality plans (GEPs) in European universities in accordance with the European Institute for Gender Equality (EIGE)’s toolkit GEAR. The project will establish communities of learning where supporting partners facilitate sessions as all project partners start to identify both shared and different needs for action in the various institutions. In tandem, SPEAR also establishes communities of practice where focus is on sharing practical experiences and transforming learning points into action and practice as the institutions start their GEP work.</w:t>
      </w:r>
    </w:p>
    <w:p w14:paraId="18CB6143" w14:textId="77777777" w:rsidR="00E56598" w:rsidRPr="005667C2" w:rsidRDefault="00E56598" w:rsidP="00452437">
      <w:pPr>
        <w:rPr>
          <w:b/>
          <w:bCs/>
          <w:color w:val="000000" w:themeColor="text1"/>
        </w:rPr>
      </w:pPr>
    </w:p>
    <w:p w14:paraId="4D5F0947" w14:textId="5E18D9D8" w:rsidR="00E56598" w:rsidRPr="005667C2" w:rsidRDefault="00E56598" w:rsidP="00452437">
      <w:pPr>
        <w:rPr>
          <w:color w:val="000000" w:themeColor="text1"/>
        </w:rPr>
      </w:pPr>
      <w:r w:rsidRPr="005667C2">
        <w:rPr>
          <w:b/>
          <w:bCs/>
          <w:color w:val="000000" w:themeColor="text1"/>
        </w:rPr>
        <w:t>Other Relevant information:</w:t>
      </w:r>
      <w:r w:rsidR="00065B2D" w:rsidRPr="005667C2">
        <w:rPr>
          <w:b/>
          <w:bCs/>
          <w:color w:val="000000" w:themeColor="text1"/>
        </w:rPr>
        <w:t xml:space="preserve"> </w:t>
      </w:r>
      <w:r w:rsidR="00065B2D" w:rsidRPr="005667C2">
        <w:rPr>
          <w:color w:val="000000" w:themeColor="text1"/>
        </w:rPr>
        <w:t>focused on the implementation of gender equality plans</w:t>
      </w:r>
    </w:p>
    <w:p w14:paraId="51F3BCA3" w14:textId="77777777" w:rsidR="00E56598" w:rsidRPr="005667C2" w:rsidRDefault="00E56598" w:rsidP="00452437">
      <w:pPr>
        <w:rPr>
          <w:b/>
          <w:bCs/>
          <w:color w:val="000000" w:themeColor="text1"/>
        </w:rPr>
      </w:pPr>
    </w:p>
    <w:p w14:paraId="0E989CDF" w14:textId="77777777" w:rsidR="00E56598" w:rsidRPr="005667C2" w:rsidRDefault="00E56598" w:rsidP="00452437">
      <w:pPr>
        <w:rPr>
          <w:b/>
          <w:bCs/>
          <w:color w:val="000000" w:themeColor="text1"/>
        </w:rPr>
      </w:pPr>
      <w:r w:rsidRPr="005667C2">
        <w:rPr>
          <w:b/>
          <w:bCs/>
          <w:color w:val="000000" w:themeColor="text1"/>
        </w:rPr>
        <w:t>Key Words Associated with the Project:</w:t>
      </w:r>
    </w:p>
    <w:p w14:paraId="0FC6E0D2" w14:textId="77777777" w:rsidR="00E56598" w:rsidRPr="005667C2" w:rsidRDefault="00E56598" w:rsidP="00452437">
      <w:pPr>
        <w:rPr>
          <w:b/>
          <w:bCs/>
          <w:color w:val="000000" w:themeColor="text1"/>
        </w:rPr>
      </w:pPr>
    </w:p>
    <w:p w14:paraId="5BAB888B" w14:textId="5E86FA62"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56" w:history="1">
        <w:r w:rsidR="007820DC" w:rsidRPr="005667C2">
          <w:rPr>
            <w:rStyle w:val="Hyperlink"/>
          </w:rPr>
          <w:t>https://www.genderportal.eu/projects/spear-project</w:t>
        </w:r>
      </w:hyperlink>
      <w:r w:rsidR="007820DC" w:rsidRPr="005667C2">
        <w:rPr>
          <w:color w:val="000000" w:themeColor="text1"/>
        </w:rPr>
        <w:t xml:space="preserve"> </w:t>
      </w:r>
    </w:p>
    <w:p w14:paraId="5EA2156F" w14:textId="77777777" w:rsidR="00E56598" w:rsidRPr="005667C2" w:rsidRDefault="00E56598" w:rsidP="00452437">
      <w:pPr>
        <w:rPr>
          <w:b/>
          <w:bCs/>
          <w:color w:val="000000" w:themeColor="text1"/>
        </w:rPr>
      </w:pPr>
    </w:p>
    <w:p w14:paraId="0B1D3478" w14:textId="40975BB4" w:rsidR="00E56598" w:rsidRPr="005667C2" w:rsidRDefault="00E56598" w:rsidP="00452437">
      <w:pPr>
        <w:rPr>
          <w:color w:val="000000" w:themeColor="text1"/>
        </w:rPr>
      </w:pPr>
      <w:r w:rsidRPr="005667C2">
        <w:rPr>
          <w:b/>
          <w:bCs/>
          <w:color w:val="000000" w:themeColor="text1"/>
        </w:rPr>
        <w:t>Source</w:t>
      </w:r>
      <w:r w:rsidRPr="005667C2">
        <w:rPr>
          <w:color w:val="000000" w:themeColor="text1"/>
        </w:rPr>
        <w:t>:</w:t>
      </w:r>
      <w:r w:rsidR="007820DC" w:rsidRPr="005667C2">
        <w:rPr>
          <w:color w:val="000000" w:themeColor="text1"/>
        </w:rPr>
        <w:t xml:space="preserve"> </w:t>
      </w:r>
      <w:hyperlink r:id="rId157" w:history="1">
        <w:r w:rsidR="007820DC" w:rsidRPr="005667C2">
          <w:rPr>
            <w:rStyle w:val="Hyperlink"/>
          </w:rPr>
          <w:t>https://gender-spear.eu/</w:t>
        </w:r>
      </w:hyperlink>
      <w:r w:rsidR="007820DC" w:rsidRPr="005667C2">
        <w:rPr>
          <w:color w:val="000000" w:themeColor="text1"/>
        </w:rPr>
        <w:t xml:space="preserve"> </w:t>
      </w:r>
    </w:p>
    <w:p w14:paraId="4B3F985B" w14:textId="236791D8" w:rsidR="007820DC" w:rsidRPr="005667C2" w:rsidRDefault="00000000" w:rsidP="00452437">
      <w:pPr>
        <w:rPr>
          <w:color w:val="000000" w:themeColor="text1"/>
        </w:rPr>
      </w:pPr>
      <w:hyperlink r:id="rId158" w:history="1">
        <w:r w:rsidR="007820DC" w:rsidRPr="005667C2">
          <w:rPr>
            <w:rStyle w:val="Hyperlink"/>
          </w:rPr>
          <w:t>https://cordis.europa.eu/project/id/824544</w:t>
        </w:r>
      </w:hyperlink>
      <w:r w:rsidR="007820DC" w:rsidRPr="005667C2">
        <w:rPr>
          <w:color w:val="000000" w:themeColor="text1"/>
        </w:rPr>
        <w:t xml:space="preserve"> </w:t>
      </w:r>
    </w:p>
    <w:p w14:paraId="7A729DB5" w14:textId="77777777" w:rsidR="00E56598" w:rsidRPr="005667C2" w:rsidRDefault="00E56598" w:rsidP="00452437">
      <w:pPr>
        <w:rPr>
          <w:b/>
          <w:bCs/>
          <w:color w:val="000000" w:themeColor="text1"/>
        </w:rPr>
      </w:pPr>
    </w:p>
    <w:p w14:paraId="1A1918D9" w14:textId="3709525A" w:rsidR="00E56598" w:rsidRPr="005667C2" w:rsidRDefault="00E56598" w:rsidP="00452437">
      <w:pPr>
        <w:rPr>
          <w:b/>
          <w:bCs/>
          <w:color w:val="000000" w:themeColor="text1"/>
        </w:rPr>
      </w:pPr>
      <w:r w:rsidRPr="005667C2">
        <w:rPr>
          <w:b/>
          <w:bCs/>
          <w:color w:val="000000" w:themeColor="text1"/>
        </w:rPr>
        <w:t>DOI:</w:t>
      </w:r>
      <w:r w:rsidR="007820DC" w:rsidRPr="005667C2">
        <w:rPr>
          <w:b/>
          <w:bCs/>
          <w:color w:val="000000" w:themeColor="text1"/>
        </w:rPr>
        <w:t xml:space="preserve"> </w:t>
      </w:r>
      <w:hyperlink r:id="rId159" w:tgtFrame="_blank" w:history="1">
        <w:r w:rsidR="007820DC" w:rsidRPr="005667C2">
          <w:rPr>
            <w:rStyle w:val="Hyperlink"/>
            <w:color w:val="00387B"/>
            <w:bdr w:val="none" w:sz="0" w:space="0" w:color="auto" w:frame="1"/>
            <w:shd w:val="clear" w:color="auto" w:fill="FAFAFA"/>
          </w:rPr>
          <w:t>10.3030/824544</w:t>
        </w:r>
      </w:hyperlink>
      <w:r w:rsidR="007820DC" w:rsidRPr="005667C2">
        <w:t xml:space="preserve"> </w:t>
      </w:r>
    </w:p>
    <w:p w14:paraId="1EE052DA" w14:textId="0AB3EE26" w:rsidR="00E56598" w:rsidRPr="005667C2" w:rsidRDefault="00E56598" w:rsidP="00452437">
      <w:pPr>
        <w:rPr>
          <w:rFonts w:eastAsiaTheme="majorEastAsia"/>
          <w:color w:val="000000" w:themeColor="text1"/>
          <w:u w:val="single"/>
        </w:rPr>
      </w:pPr>
      <w:r w:rsidRPr="005667C2">
        <w:rPr>
          <w:color w:val="000000" w:themeColor="text1"/>
        </w:rPr>
        <w:br w:type="page"/>
      </w:r>
    </w:p>
    <w:p w14:paraId="10829CBE" w14:textId="4E888FC5" w:rsidR="00E56598" w:rsidRPr="005667C2" w:rsidRDefault="00BD410F" w:rsidP="00061270">
      <w:pPr>
        <w:pStyle w:val="Heading2"/>
      </w:pPr>
      <w:bookmarkStart w:id="36" w:name="_Toc169259786"/>
      <w:r w:rsidRPr="005667C2">
        <w:lastRenderedPageBreak/>
        <w:t xml:space="preserve">CHANGE - </w:t>
      </w:r>
      <w:r w:rsidR="009F10CD" w:rsidRPr="005667C2">
        <w:t>C</w:t>
      </w:r>
      <w:r w:rsidR="000B7652" w:rsidRPr="005667C2">
        <w:t>HA</w:t>
      </w:r>
      <w:r w:rsidR="009F10CD" w:rsidRPr="005667C2">
        <w:t>lle</w:t>
      </w:r>
      <w:r w:rsidR="000B7652" w:rsidRPr="005667C2">
        <w:t>N</w:t>
      </w:r>
      <w:r w:rsidR="009F10CD" w:rsidRPr="005667C2">
        <w:t>ging Gender (In)Equality in Science and Research</w:t>
      </w:r>
      <w:bookmarkEnd w:id="36"/>
    </w:p>
    <w:p w14:paraId="7DC3D62C" w14:textId="77777777" w:rsidR="00E56598" w:rsidRPr="005667C2" w:rsidRDefault="00E56598" w:rsidP="00452437">
      <w:pPr>
        <w:rPr>
          <w:b/>
          <w:bCs/>
          <w:color w:val="000000" w:themeColor="text1"/>
        </w:rPr>
      </w:pPr>
    </w:p>
    <w:p w14:paraId="5CFC5C2E" w14:textId="75F4CC8E" w:rsidR="00E56598" w:rsidRPr="005667C2" w:rsidRDefault="00E56598" w:rsidP="00452437">
      <w:pPr>
        <w:rPr>
          <w:b/>
          <w:bCs/>
          <w:color w:val="000000" w:themeColor="text1"/>
        </w:rPr>
      </w:pPr>
      <w:r w:rsidRPr="005667C2">
        <w:rPr>
          <w:b/>
          <w:bCs/>
          <w:color w:val="000000" w:themeColor="text1"/>
        </w:rPr>
        <w:t xml:space="preserve">Coordinated by: </w:t>
      </w:r>
      <w:r w:rsidR="00BD410F" w:rsidRPr="005667C2">
        <w:rPr>
          <w:color w:val="000000" w:themeColor="text1"/>
        </w:rPr>
        <w:t>Interdisziplinares Forschungszentrum (Austria)</w:t>
      </w:r>
      <w:r w:rsidR="00BD410F" w:rsidRPr="005667C2">
        <w:rPr>
          <w:b/>
          <w:bCs/>
          <w:color w:val="000000" w:themeColor="text1"/>
        </w:rPr>
        <w:t xml:space="preserve"> </w:t>
      </w:r>
      <w:r w:rsidR="00BD410F" w:rsidRPr="005667C2">
        <w:rPr>
          <w:color w:val="000000" w:themeColor="text1"/>
        </w:rPr>
        <w:t>IFZ</w:t>
      </w:r>
    </w:p>
    <w:p w14:paraId="586936D6" w14:textId="77777777" w:rsidR="00E56598" w:rsidRPr="005667C2" w:rsidRDefault="00E56598" w:rsidP="00452437">
      <w:pPr>
        <w:rPr>
          <w:b/>
          <w:bCs/>
          <w:color w:val="000000" w:themeColor="text1"/>
        </w:rPr>
      </w:pPr>
    </w:p>
    <w:p w14:paraId="57699FAF" w14:textId="549A830E" w:rsidR="00E56598" w:rsidRPr="005667C2" w:rsidRDefault="00E56598" w:rsidP="00452437">
      <w:pPr>
        <w:rPr>
          <w:color w:val="000000" w:themeColor="text1"/>
        </w:rPr>
      </w:pPr>
      <w:r w:rsidRPr="005667C2">
        <w:rPr>
          <w:b/>
          <w:bCs/>
          <w:color w:val="000000" w:themeColor="text1"/>
        </w:rPr>
        <w:t>Project Leaders:</w:t>
      </w:r>
      <w:r w:rsidR="00BD410F" w:rsidRPr="005667C2">
        <w:rPr>
          <w:b/>
          <w:bCs/>
          <w:color w:val="000000" w:themeColor="text1"/>
        </w:rPr>
        <w:t xml:space="preserve"> </w:t>
      </w:r>
      <w:r w:rsidR="00BD410F" w:rsidRPr="005667C2">
        <w:rPr>
          <w:color w:val="000000" w:themeColor="text1"/>
        </w:rPr>
        <w:t>Anita Thaler – anita.thaler@ifz.at</w:t>
      </w:r>
    </w:p>
    <w:p w14:paraId="1A18CD81" w14:textId="64B1B958" w:rsidR="00BD410F" w:rsidRPr="005667C2" w:rsidRDefault="00BD410F" w:rsidP="00452437">
      <w:pPr>
        <w:rPr>
          <w:color w:val="000000" w:themeColor="text1"/>
        </w:rPr>
      </w:pPr>
      <w:r w:rsidRPr="005667C2">
        <w:rPr>
          <w:color w:val="000000" w:themeColor="text1"/>
        </w:rPr>
        <w:t>Sandra Karner – Sandra.karner@ifz.at</w:t>
      </w:r>
    </w:p>
    <w:p w14:paraId="1DA5426C" w14:textId="21B98776" w:rsidR="00BD410F" w:rsidRPr="005667C2" w:rsidRDefault="00BD410F" w:rsidP="00452437">
      <w:pPr>
        <w:rPr>
          <w:color w:val="000000" w:themeColor="text1"/>
        </w:rPr>
      </w:pPr>
      <w:r w:rsidRPr="005667C2">
        <w:rPr>
          <w:color w:val="000000" w:themeColor="text1"/>
        </w:rPr>
        <w:t xml:space="preserve">Julian Anslinger – </w:t>
      </w:r>
      <w:r w:rsidR="00417ABF" w:rsidRPr="005667C2">
        <w:rPr>
          <w:color w:val="000000" w:themeColor="text1"/>
        </w:rPr>
        <w:t xml:space="preserve">julian.anslinger@ifz.at </w:t>
      </w:r>
    </w:p>
    <w:p w14:paraId="0A1FE4A7" w14:textId="77777777" w:rsidR="00E56598" w:rsidRPr="005667C2" w:rsidRDefault="00E56598" w:rsidP="00452437">
      <w:pPr>
        <w:rPr>
          <w:b/>
          <w:bCs/>
          <w:color w:val="000000" w:themeColor="text1"/>
        </w:rPr>
      </w:pPr>
    </w:p>
    <w:p w14:paraId="0493999D" w14:textId="0B42C721" w:rsidR="00E56598" w:rsidRPr="005667C2" w:rsidRDefault="00E56598" w:rsidP="00452437">
      <w:pPr>
        <w:rPr>
          <w:b/>
          <w:bCs/>
          <w:color w:val="000000" w:themeColor="text1"/>
        </w:rPr>
      </w:pPr>
      <w:r w:rsidRPr="005667C2">
        <w:rPr>
          <w:b/>
          <w:bCs/>
          <w:color w:val="000000" w:themeColor="text1"/>
        </w:rPr>
        <w:t>Years for the Project:</w:t>
      </w:r>
      <w:r w:rsidR="000B7652" w:rsidRPr="005667C2">
        <w:rPr>
          <w:b/>
          <w:bCs/>
          <w:color w:val="000000" w:themeColor="text1"/>
        </w:rPr>
        <w:t xml:space="preserve"> </w:t>
      </w:r>
      <w:r w:rsidR="000B7652" w:rsidRPr="005667C2">
        <w:rPr>
          <w:color w:val="000000" w:themeColor="text1"/>
        </w:rPr>
        <w:t>2018- 2022</w:t>
      </w:r>
      <w:r w:rsidR="000B7652" w:rsidRPr="005667C2">
        <w:rPr>
          <w:b/>
          <w:bCs/>
          <w:color w:val="000000" w:themeColor="text1"/>
        </w:rPr>
        <w:t xml:space="preserve"> </w:t>
      </w:r>
    </w:p>
    <w:p w14:paraId="2D78BF54" w14:textId="77777777" w:rsidR="00E56598" w:rsidRPr="005667C2" w:rsidRDefault="00E56598" w:rsidP="00452437">
      <w:pPr>
        <w:rPr>
          <w:b/>
          <w:bCs/>
          <w:color w:val="000000" w:themeColor="text1"/>
        </w:rPr>
      </w:pPr>
    </w:p>
    <w:p w14:paraId="0C50C233" w14:textId="12439ED3" w:rsidR="00E56598" w:rsidRPr="005667C2" w:rsidRDefault="00E56598" w:rsidP="00452437">
      <w:pPr>
        <w:rPr>
          <w:b/>
          <w:bCs/>
          <w:color w:val="000000" w:themeColor="text1"/>
        </w:rPr>
      </w:pPr>
      <w:r w:rsidRPr="005667C2">
        <w:rPr>
          <w:b/>
          <w:bCs/>
          <w:color w:val="000000" w:themeColor="text1"/>
        </w:rPr>
        <w:t>Project Funding:</w:t>
      </w:r>
      <w:r w:rsidR="00BD410F" w:rsidRPr="005667C2">
        <w:rPr>
          <w:b/>
          <w:bCs/>
          <w:color w:val="000000" w:themeColor="text1"/>
        </w:rPr>
        <w:t xml:space="preserve"> </w:t>
      </w:r>
      <w:r w:rsidR="00BD410F" w:rsidRPr="005667C2">
        <w:rPr>
          <w:color w:val="333333"/>
          <w:shd w:val="clear" w:color="auto" w:fill="FAFAFA"/>
        </w:rPr>
        <w:t>€ 2 026 381,25</w:t>
      </w:r>
    </w:p>
    <w:p w14:paraId="1136D959" w14:textId="77777777" w:rsidR="00E56598" w:rsidRPr="005667C2" w:rsidRDefault="00E56598" w:rsidP="00452437">
      <w:pPr>
        <w:rPr>
          <w:b/>
          <w:bCs/>
          <w:color w:val="000000" w:themeColor="text1"/>
        </w:rPr>
      </w:pPr>
    </w:p>
    <w:p w14:paraId="003CF55E" w14:textId="425E3FCD" w:rsidR="00E56598" w:rsidRPr="005667C2" w:rsidRDefault="00E56598" w:rsidP="00452437">
      <w:pPr>
        <w:rPr>
          <w:b/>
          <w:bCs/>
          <w:color w:val="000000" w:themeColor="text1"/>
        </w:rPr>
      </w:pPr>
      <w:r w:rsidRPr="005667C2">
        <w:rPr>
          <w:b/>
          <w:bCs/>
          <w:color w:val="000000" w:themeColor="text1"/>
        </w:rPr>
        <w:t>Publications</w:t>
      </w:r>
      <w:r w:rsidRPr="005667C2">
        <w:rPr>
          <w:color w:val="000000" w:themeColor="text1"/>
        </w:rPr>
        <w:t>:</w:t>
      </w:r>
      <w:r w:rsidR="00BD410F" w:rsidRPr="005667C2">
        <w:rPr>
          <w:color w:val="000000" w:themeColor="text1"/>
        </w:rPr>
        <w:t xml:space="preserve"> </w:t>
      </w:r>
      <w:hyperlink r:id="rId160" w:history="1">
        <w:r w:rsidR="00BD410F" w:rsidRPr="005667C2">
          <w:rPr>
            <w:rStyle w:val="Hyperlink"/>
          </w:rPr>
          <w:t>https://www.change-h2020.eu/publications.php</w:t>
        </w:r>
      </w:hyperlink>
      <w:r w:rsidR="00BD410F" w:rsidRPr="005667C2">
        <w:rPr>
          <w:color w:val="000000" w:themeColor="text1"/>
        </w:rPr>
        <w:t xml:space="preserve"> - Handbook, policy briefs, articles, conferences papers. </w:t>
      </w:r>
    </w:p>
    <w:p w14:paraId="3D9DB5F2" w14:textId="77777777" w:rsidR="00E56598" w:rsidRPr="005667C2" w:rsidRDefault="00E56598" w:rsidP="00452437">
      <w:pPr>
        <w:rPr>
          <w:b/>
          <w:bCs/>
          <w:color w:val="000000" w:themeColor="text1"/>
        </w:rPr>
      </w:pPr>
    </w:p>
    <w:p w14:paraId="1EC6A910" w14:textId="2E6DA437" w:rsidR="00E56598" w:rsidRPr="005667C2" w:rsidRDefault="00E56598" w:rsidP="00BD410F">
      <w:pPr>
        <w:pStyle w:val="c-articletext"/>
        <w:shd w:val="clear" w:color="auto" w:fill="FFFFFF"/>
        <w:spacing w:before="0" w:beforeAutospacing="0" w:after="360" w:afterAutospacing="0"/>
        <w:textAlignment w:val="baseline"/>
        <w:rPr>
          <w:color w:val="000000" w:themeColor="text1"/>
        </w:rPr>
      </w:pPr>
      <w:r w:rsidRPr="005667C2">
        <w:rPr>
          <w:b/>
          <w:bCs/>
          <w:color w:val="000000" w:themeColor="text1"/>
        </w:rPr>
        <w:t>Summary of the Project:</w:t>
      </w:r>
      <w:r w:rsidR="00BD410F" w:rsidRPr="005667C2">
        <w:rPr>
          <w:b/>
          <w:bCs/>
          <w:color w:val="000000" w:themeColor="text1"/>
        </w:rPr>
        <w:t xml:space="preserve"> </w:t>
      </w:r>
      <w:r w:rsidR="00BD410F" w:rsidRPr="005667C2">
        <w:rPr>
          <w:color w:val="000000" w:themeColor="text1"/>
        </w:rPr>
        <w:t xml:space="preserve">The main aim of CHANGE – “CHAlleNging Gender (In)Equality in science and research” is it to support research organisations to implement gender equality plans, this will be achieved by involving key actors, called transfer agents, within each organisation who will together with the core consortium partners transmit the co-produced gender equality knowledge inside their institution. This innovative approach will ensure the promotion and sustainable institutionalization of the gender equality plans (GEPs) beyond the project duration. Through mutual learning and networking CHANGE will enable partners to become resource centres skilled to provide knowledge and expertise to individuals or departments that will be available for experience exchange, support and mentorship in the country and region after the project is finished. Regular inclusion and exchange with national and European stakeholders (policy makers, researchers, ministries etc.) ensures a spill-over effect of CHANGE results to other research performing organisations (RPOs) and research funding organisations (RFOs) in their respective countries as well as with other ministries in the whole European area. Thus CHANGE contributes to the advancement of gender equality in the European Research Area by stimulating institutional cultural change towards gender equal work environments in RPOs and fostering the importance of gender dimension inclusive research and innovation programmes in RFOs. </w:t>
      </w:r>
    </w:p>
    <w:p w14:paraId="46509FEE" w14:textId="7555CFB0" w:rsidR="00E56598" w:rsidRPr="005667C2" w:rsidRDefault="00E56598" w:rsidP="00452437">
      <w:pPr>
        <w:rPr>
          <w:color w:val="000000" w:themeColor="text1"/>
        </w:rPr>
      </w:pPr>
      <w:r w:rsidRPr="005667C2">
        <w:rPr>
          <w:b/>
          <w:bCs/>
          <w:color w:val="000000" w:themeColor="text1"/>
        </w:rPr>
        <w:t>Other Relevant information:</w:t>
      </w:r>
      <w:r w:rsidR="00BD410F" w:rsidRPr="005667C2">
        <w:rPr>
          <w:b/>
          <w:bCs/>
          <w:color w:val="000000" w:themeColor="text1"/>
        </w:rPr>
        <w:t xml:space="preserve"> </w:t>
      </w:r>
      <w:r w:rsidR="00BD410F" w:rsidRPr="005667C2">
        <w:rPr>
          <w:color w:val="000000" w:themeColor="text1"/>
        </w:rPr>
        <w:t xml:space="preserve">Project complete. </w:t>
      </w:r>
      <w:r w:rsidR="00BD410F" w:rsidRPr="005667C2">
        <w:rPr>
          <w:b/>
          <w:bCs/>
          <w:color w:val="000000" w:themeColor="text1"/>
        </w:rPr>
        <w:t xml:space="preserve"> </w:t>
      </w:r>
    </w:p>
    <w:p w14:paraId="1E14547D" w14:textId="77777777" w:rsidR="00E56598" w:rsidRPr="005667C2" w:rsidRDefault="00E56598" w:rsidP="00452437">
      <w:pPr>
        <w:rPr>
          <w:b/>
          <w:bCs/>
          <w:color w:val="000000" w:themeColor="text1"/>
        </w:rPr>
      </w:pPr>
    </w:p>
    <w:p w14:paraId="0CFA0FE3" w14:textId="70FB3C53" w:rsidR="00E56598" w:rsidRPr="005667C2" w:rsidRDefault="00E56598" w:rsidP="00452437">
      <w:pPr>
        <w:rPr>
          <w:color w:val="000000" w:themeColor="text1"/>
        </w:rPr>
      </w:pPr>
      <w:r w:rsidRPr="005667C2">
        <w:rPr>
          <w:b/>
          <w:bCs/>
          <w:color w:val="000000" w:themeColor="text1"/>
        </w:rPr>
        <w:t>Key Words Associated with the Project:</w:t>
      </w:r>
      <w:r w:rsidR="00BD410F" w:rsidRPr="005667C2">
        <w:rPr>
          <w:b/>
          <w:bCs/>
          <w:color w:val="000000" w:themeColor="text1"/>
        </w:rPr>
        <w:t xml:space="preserve"> </w:t>
      </w:r>
      <w:r w:rsidR="00BD410F" w:rsidRPr="005667C2">
        <w:rPr>
          <w:color w:val="000000" w:themeColor="text1"/>
        </w:rPr>
        <w:t>RPOS, RFOs, Co-producing gender equality knowledge, GEPs, implementation</w:t>
      </w:r>
    </w:p>
    <w:p w14:paraId="70402E16" w14:textId="77777777" w:rsidR="00E56598" w:rsidRPr="005667C2" w:rsidRDefault="00E56598" w:rsidP="00452437">
      <w:pPr>
        <w:rPr>
          <w:b/>
          <w:bCs/>
          <w:color w:val="000000" w:themeColor="text1"/>
        </w:rPr>
      </w:pPr>
    </w:p>
    <w:p w14:paraId="6934EBCA" w14:textId="4007A791"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61" w:history="1">
        <w:r w:rsidR="000B7652" w:rsidRPr="005667C2">
          <w:rPr>
            <w:rStyle w:val="Hyperlink"/>
          </w:rPr>
          <w:t>https://www.genderportal.eu/projects/challenging-gender-inequality-science-and-research</w:t>
        </w:r>
      </w:hyperlink>
      <w:r w:rsidR="000B7652" w:rsidRPr="005667C2">
        <w:rPr>
          <w:color w:val="000000" w:themeColor="text1"/>
        </w:rPr>
        <w:t xml:space="preserve"> </w:t>
      </w:r>
    </w:p>
    <w:p w14:paraId="2E469081" w14:textId="77777777" w:rsidR="00E56598" w:rsidRPr="005667C2" w:rsidRDefault="00E56598" w:rsidP="00452437">
      <w:pPr>
        <w:rPr>
          <w:b/>
          <w:bCs/>
          <w:color w:val="000000" w:themeColor="text1"/>
        </w:rPr>
      </w:pPr>
    </w:p>
    <w:p w14:paraId="642282D2" w14:textId="28663448" w:rsidR="00E56598" w:rsidRPr="005667C2" w:rsidRDefault="00E56598" w:rsidP="00452437">
      <w:pPr>
        <w:rPr>
          <w:b/>
          <w:bCs/>
          <w:color w:val="000000" w:themeColor="text1"/>
        </w:rPr>
      </w:pPr>
      <w:r w:rsidRPr="005667C2">
        <w:rPr>
          <w:b/>
          <w:bCs/>
          <w:color w:val="000000" w:themeColor="text1"/>
        </w:rPr>
        <w:t>Source:</w:t>
      </w:r>
      <w:r w:rsidR="000B7652" w:rsidRPr="005667C2">
        <w:rPr>
          <w:b/>
          <w:bCs/>
          <w:color w:val="000000" w:themeColor="text1"/>
        </w:rPr>
        <w:t xml:space="preserve"> </w:t>
      </w:r>
      <w:hyperlink r:id="rId162" w:history="1">
        <w:r w:rsidR="000B7652" w:rsidRPr="005667C2">
          <w:rPr>
            <w:rStyle w:val="Hyperlink"/>
          </w:rPr>
          <w:t>https://www.change-h2020.eu/</w:t>
        </w:r>
      </w:hyperlink>
      <w:r w:rsidR="000B7652" w:rsidRPr="005667C2">
        <w:rPr>
          <w:color w:val="000000" w:themeColor="text1"/>
        </w:rPr>
        <w:t xml:space="preserve"> </w:t>
      </w:r>
    </w:p>
    <w:p w14:paraId="1B01A9F4" w14:textId="0380924E" w:rsidR="00E56598" w:rsidRPr="005667C2" w:rsidRDefault="00000000" w:rsidP="00452437">
      <w:pPr>
        <w:rPr>
          <w:color w:val="000000" w:themeColor="text1"/>
        </w:rPr>
      </w:pPr>
      <w:hyperlink r:id="rId163" w:history="1">
        <w:r w:rsidR="000B7652" w:rsidRPr="005667C2">
          <w:rPr>
            <w:rStyle w:val="Hyperlink"/>
          </w:rPr>
          <w:t>https://cordis.europa.eu/project/id/787177</w:t>
        </w:r>
      </w:hyperlink>
    </w:p>
    <w:p w14:paraId="0E8AF78A" w14:textId="77777777" w:rsidR="000B7652" w:rsidRPr="005667C2" w:rsidRDefault="000B7652" w:rsidP="00452437">
      <w:pPr>
        <w:rPr>
          <w:b/>
          <w:bCs/>
          <w:color w:val="000000" w:themeColor="text1"/>
        </w:rPr>
      </w:pPr>
    </w:p>
    <w:p w14:paraId="29E1AC31" w14:textId="61825A67" w:rsidR="009F10CD" w:rsidRPr="005667C2" w:rsidRDefault="00E56598" w:rsidP="00452437">
      <w:pPr>
        <w:rPr>
          <w:b/>
          <w:bCs/>
          <w:color w:val="000000" w:themeColor="text1"/>
        </w:rPr>
      </w:pPr>
      <w:r w:rsidRPr="005667C2">
        <w:rPr>
          <w:b/>
          <w:bCs/>
          <w:color w:val="000000" w:themeColor="text1"/>
        </w:rPr>
        <w:t>DOI:</w:t>
      </w:r>
      <w:r w:rsidR="00BD410F" w:rsidRPr="005667C2">
        <w:rPr>
          <w:b/>
          <w:bCs/>
          <w:color w:val="000000" w:themeColor="text1"/>
        </w:rPr>
        <w:t xml:space="preserve"> </w:t>
      </w:r>
      <w:hyperlink r:id="rId164" w:tgtFrame="_blank" w:history="1">
        <w:r w:rsidR="00BD410F" w:rsidRPr="005667C2">
          <w:rPr>
            <w:rStyle w:val="Hyperlink"/>
            <w:color w:val="00387B"/>
            <w:bdr w:val="none" w:sz="0" w:space="0" w:color="auto" w:frame="1"/>
            <w:shd w:val="clear" w:color="auto" w:fill="FAFAFA"/>
          </w:rPr>
          <w:t>10.3030/787177</w:t>
        </w:r>
      </w:hyperlink>
    </w:p>
    <w:p w14:paraId="11126D76" w14:textId="77777777" w:rsidR="009F10CD" w:rsidRPr="005667C2" w:rsidRDefault="009F10CD" w:rsidP="00061270">
      <w:pPr>
        <w:pStyle w:val="Heading2"/>
      </w:pPr>
      <w:bookmarkStart w:id="37" w:name="_Toc137110912"/>
      <w:bookmarkStart w:id="38" w:name="_Toc169259787"/>
      <w:r w:rsidRPr="005667C2">
        <w:lastRenderedPageBreak/>
        <w:t>SUPERA: Supporting the Promotion of Equality in Research and Academia</w:t>
      </w:r>
      <w:bookmarkEnd w:id="37"/>
      <w:bookmarkEnd w:id="38"/>
      <w:r w:rsidRPr="005667C2">
        <w:t xml:space="preserve">  </w:t>
      </w:r>
    </w:p>
    <w:p w14:paraId="0AFE1113" w14:textId="77777777" w:rsidR="009F10CD" w:rsidRPr="005667C2" w:rsidRDefault="009F10CD" w:rsidP="00452437">
      <w:pPr>
        <w:rPr>
          <w:b/>
          <w:bCs/>
          <w:color w:val="000000" w:themeColor="text1"/>
        </w:rPr>
      </w:pPr>
    </w:p>
    <w:p w14:paraId="5475DC56" w14:textId="42E43200" w:rsidR="00C30B6F" w:rsidRPr="005667C2" w:rsidRDefault="00C30B6F" w:rsidP="00452437">
      <w:pPr>
        <w:rPr>
          <w:b/>
          <w:bCs/>
          <w:color w:val="000000" w:themeColor="text1"/>
        </w:rPr>
      </w:pPr>
      <w:r w:rsidRPr="005667C2">
        <w:rPr>
          <w:b/>
          <w:bCs/>
          <w:color w:val="000000" w:themeColor="text1"/>
        </w:rPr>
        <w:t xml:space="preserve">Coordinated by: </w:t>
      </w:r>
      <w:r w:rsidRPr="005667C2">
        <w:rPr>
          <w:color w:val="000000" w:themeColor="text1"/>
        </w:rPr>
        <w:t>University of Complutense de Madrid</w:t>
      </w:r>
    </w:p>
    <w:p w14:paraId="24C10E28" w14:textId="77777777" w:rsidR="00C30B6F" w:rsidRPr="005667C2" w:rsidRDefault="00C30B6F" w:rsidP="00452437">
      <w:pPr>
        <w:rPr>
          <w:b/>
          <w:bCs/>
          <w:color w:val="000000" w:themeColor="text1"/>
        </w:rPr>
      </w:pPr>
    </w:p>
    <w:p w14:paraId="4FE1CB23" w14:textId="01E58860" w:rsidR="009F10CD" w:rsidRPr="005667C2" w:rsidRDefault="009F10CD" w:rsidP="00452437">
      <w:pPr>
        <w:rPr>
          <w:b/>
          <w:bCs/>
          <w:color w:val="000000" w:themeColor="text1"/>
        </w:rPr>
      </w:pPr>
      <w:r w:rsidRPr="005667C2">
        <w:rPr>
          <w:b/>
          <w:bCs/>
          <w:color w:val="000000" w:themeColor="text1"/>
        </w:rPr>
        <w:t>Project Leaders:</w:t>
      </w:r>
      <w:r w:rsidR="00C30B6F" w:rsidRPr="005667C2">
        <w:rPr>
          <w:b/>
          <w:bCs/>
          <w:color w:val="000000" w:themeColor="text1"/>
        </w:rPr>
        <w:t xml:space="preserve"> </w:t>
      </w:r>
      <w:r w:rsidR="00C30B6F" w:rsidRPr="005667C2">
        <w:rPr>
          <w:rStyle w:val="Strong"/>
          <w:b w:val="0"/>
          <w:bCs w:val="0"/>
          <w:color w:val="000000"/>
          <w:shd w:val="clear" w:color="auto" w:fill="FFFFFF"/>
        </w:rPr>
        <w:t>Jörg Müller  - chair of the SUPERA advisory board</w:t>
      </w:r>
    </w:p>
    <w:p w14:paraId="243AD143" w14:textId="77777777" w:rsidR="009F10CD" w:rsidRPr="005667C2" w:rsidRDefault="009F10CD" w:rsidP="00452437">
      <w:pPr>
        <w:rPr>
          <w:b/>
          <w:bCs/>
          <w:color w:val="000000" w:themeColor="text1"/>
        </w:rPr>
      </w:pPr>
    </w:p>
    <w:p w14:paraId="7F7ABF1E" w14:textId="77777777" w:rsidR="009F10CD" w:rsidRPr="005667C2" w:rsidRDefault="009F10CD" w:rsidP="00452437">
      <w:pPr>
        <w:rPr>
          <w:color w:val="000000" w:themeColor="text1"/>
        </w:rPr>
      </w:pPr>
      <w:r w:rsidRPr="005667C2">
        <w:rPr>
          <w:b/>
          <w:bCs/>
          <w:color w:val="000000" w:themeColor="text1"/>
        </w:rPr>
        <w:t xml:space="preserve">Years for the Project: </w:t>
      </w:r>
      <w:r w:rsidRPr="005667C2">
        <w:rPr>
          <w:color w:val="000000" w:themeColor="text1"/>
        </w:rPr>
        <w:t>2018-2022</w:t>
      </w:r>
    </w:p>
    <w:p w14:paraId="2302E28D" w14:textId="77777777" w:rsidR="009F10CD" w:rsidRPr="005667C2" w:rsidRDefault="009F10CD" w:rsidP="00452437">
      <w:pPr>
        <w:rPr>
          <w:b/>
          <w:bCs/>
          <w:color w:val="000000" w:themeColor="text1"/>
        </w:rPr>
      </w:pPr>
    </w:p>
    <w:p w14:paraId="3D14A081" w14:textId="284258AB" w:rsidR="009F10CD" w:rsidRPr="005667C2" w:rsidRDefault="009F10CD" w:rsidP="00452437">
      <w:pPr>
        <w:rPr>
          <w:color w:val="333333"/>
          <w:shd w:val="clear" w:color="auto" w:fill="FAFAFA"/>
        </w:rPr>
      </w:pPr>
      <w:r w:rsidRPr="005667C2">
        <w:rPr>
          <w:b/>
          <w:bCs/>
          <w:color w:val="000000" w:themeColor="text1"/>
        </w:rPr>
        <w:t>Project Funding:</w:t>
      </w:r>
      <w:r w:rsidRPr="005667C2">
        <w:rPr>
          <w:color w:val="000000" w:themeColor="text1"/>
        </w:rPr>
        <w:t xml:space="preserve"> </w:t>
      </w:r>
      <w:r w:rsidR="00C30B6F" w:rsidRPr="005667C2">
        <w:rPr>
          <w:color w:val="333333"/>
          <w:shd w:val="clear" w:color="auto" w:fill="FAFAFA"/>
        </w:rPr>
        <w:t>€ 2 029 981,25</w:t>
      </w:r>
    </w:p>
    <w:p w14:paraId="5DA531DC" w14:textId="77777777" w:rsidR="00C30B6F" w:rsidRPr="005667C2" w:rsidRDefault="00C30B6F" w:rsidP="00452437">
      <w:pPr>
        <w:rPr>
          <w:b/>
          <w:bCs/>
          <w:color w:val="000000" w:themeColor="text1"/>
        </w:rPr>
      </w:pPr>
    </w:p>
    <w:p w14:paraId="2B320BFA" w14:textId="4132FA5C" w:rsidR="00C30B6F" w:rsidRPr="005667C2" w:rsidRDefault="009F10CD" w:rsidP="00452437">
      <w:pPr>
        <w:rPr>
          <w:b/>
          <w:bCs/>
          <w:color w:val="000000" w:themeColor="text1"/>
        </w:rPr>
      </w:pPr>
      <w:r w:rsidRPr="005667C2">
        <w:rPr>
          <w:b/>
          <w:bCs/>
          <w:color w:val="000000" w:themeColor="text1"/>
        </w:rPr>
        <w:t>Publications:</w:t>
      </w:r>
      <w:r w:rsidR="00C30B6F" w:rsidRPr="005667C2">
        <w:rPr>
          <w:b/>
          <w:bCs/>
          <w:color w:val="000000" w:themeColor="text1"/>
        </w:rPr>
        <w:t xml:space="preserve"> </w:t>
      </w:r>
      <w:hyperlink r:id="rId165" w:history="1">
        <w:r w:rsidR="00C30B6F" w:rsidRPr="005667C2">
          <w:rPr>
            <w:rStyle w:val="Hyperlink"/>
          </w:rPr>
          <w:t>https://www.superaproject.eu/portfolio-items/project_outcomes/</w:t>
        </w:r>
      </w:hyperlink>
      <w:r w:rsidR="00C30B6F" w:rsidRPr="005667C2">
        <w:rPr>
          <w:b/>
          <w:bCs/>
          <w:color w:val="000000" w:themeColor="text1"/>
        </w:rPr>
        <w:t xml:space="preserve"> ; </w:t>
      </w:r>
      <w:hyperlink r:id="rId166" w:history="1">
        <w:r w:rsidR="00C30B6F" w:rsidRPr="005667C2">
          <w:rPr>
            <w:rStyle w:val="Hyperlink"/>
          </w:rPr>
          <w:t>https://www.superaproject.eu/project-deliverables/</w:t>
        </w:r>
      </w:hyperlink>
      <w:r w:rsidR="00C30B6F" w:rsidRPr="005667C2">
        <w:rPr>
          <w:color w:val="000000" w:themeColor="text1"/>
        </w:rPr>
        <w:t xml:space="preserve"> </w:t>
      </w:r>
    </w:p>
    <w:p w14:paraId="49F8B857" w14:textId="77777777" w:rsidR="009F10CD" w:rsidRPr="005667C2" w:rsidRDefault="009F10CD" w:rsidP="00452437">
      <w:pPr>
        <w:rPr>
          <w:b/>
          <w:bCs/>
          <w:color w:val="000000" w:themeColor="text1"/>
        </w:rPr>
      </w:pPr>
    </w:p>
    <w:p w14:paraId="65C4C7E1" w14:textId="68D88DD5" w:rsidR="009F10CD" w:rsidRPr="005667C2" w:rsidRDefault="009F10CD" w:rsidP="00452437">
      <w:pPr>
        <w:rPr>
          <w:color w:val="333333"/>
        </w:rPr>
      </w:pPr>
      <w:r w:rsidRPr="005667C2">
        <w:rPr>
          <w:b/>
          <w:bCs/>
          <w:color w:val="000000" w:themeColor="text1"/>
        </w:rPr>
        <w:t>Summary of the Project:</w:t>
      </w:r>
      <w:r w:rsidR="00C30B6F" w:rsidRPr="005667C2">
        <w:rPr>
          <w:b/>
          <w:bCs/>
          <w:color w:val="000000" w:themeColor="text1"/>
        </w:rPr>
        <w:t xml:space="preserve"> </w:t>
      </w:r>
      <w:r w:rsidR="00C30B6F" w:rsidRPr="005667C2">
        <w:rPr>
          <w:color w:val="333333"/>
          <w:shd w:val="clear" w:color="auto" w:fill="FFFFFF"/>
        </w:rPr>
        <w:t>The main aim of the SUPERA project is to implement 6 fully-fledged Gender Equality Plans to articulate a structural understanding of gender inequalities, stereotypes and biases in research as a cross-cutting issue to tackle in their complex, multi-layered dimensions and the inclusion of a gender perspective in research and academia, with a holistic set of measures addressing the above-mentioned objectives of the European Commission’s strategy. Any devised solution to be operationalized through the GEPs should take into account contextual features to reach effectiveness, and that innovative measures or initiatives designed by SUPERA should be brought to the knowledge of relevant stakeholders to feed their own expertise regarding SUPERA’s key areas. Partners within SUPERA’s consortium reflect the ambition of this project: maintaining a dual approach, RPOs are characterized by their size and impact potential, and their multidisciplinarity and vast academic offer (UCM, UNICA, CEU, UC-CES), while RFOs (MINECO, RAS) from the same partner countries as UCM and UNICA, respectively, are integral in maximising outreach and comitment as relevant public entities on a national level. This fact, while adding a complexity layer to GEP implementation, expands the scope of the project and the potential long-term impacts regarding sustainability and institutionalisation.</w:t>
      </w:r>
      <w:r w:rsidR="00C30B6F" w:rsidRPr="005667C2">
        <w:rPr>
          <w:color w:val="333333"/>
        </w:rPr>
        <w:t xml:space="preserve"> </w:t>
      </w:r>
      <w:r w:rsidR="00C30B6F" w:rsidRPr="005667C2">
        <w:rPr>
          <w:color w:val="333333"/>
          <w:shd w:val="clear" w:color="auto" w:fill="FFFFFF"/>
        </w:rPr>
        <w:t>SUPERA will be designed based on four core principles that will tackle the main barriers of implementing GEPs in research organizations: cumulativeness; innovation; inclusiveness and sustainability.</w:t>
      </w:r>
    </w:p>
    <w:p w14:paraId="4935009E" w14:textId="77777777" w:rsidR="009F10CD" w:rsidRPr="005667C2" w:rsidRDefault="009F10CD" w:rsidP="00452437">
      <w:pPr>
        <w:rPr>
          <w:b/>
          <w:bCs/>
          <w:color w:val="000000" w:themeColor="text1"/>
        </w:rPr>
      </w:pPr>
    </w:p>
    <w:p w14:paraId="11658D3C" w14:textId="6D2A69E9" w:rsidR="009F10CD" w:rsidRPr="005667C2" w:rsidRDefault="009F10CD" w:rsidP="00452437">
      <w:pPr>
        <w:rPr>
          <w:color w:val="000000" w:themeColor="text1"/>
        </w:rPr>
      </w:pPr>
      <w:r w:rsidRPr="005667C2">
        <w:rPr>
          <w:b/>
          <w:bCs/>
          <w:color w:val="000000" w:themeColor="text1"/>
        </w:rPr>
        <w:t>Other Relevant information:</w:t>
      </w:r>
      <w:r w:rsidR="00C30B6F" w:rsidRPr="005667C2">
        <w:rPr>
          <w:b/>
          <w:bCs/>
          <w:color w:val="000000" w:themeColor="text1"/>
        </w:rPr>
        <w:t xml:space="preserve"> </w:t>
      </w:r>
      <w:r w:rsidR="00C30B6F" w:rsidRPr="005667C2">
        <w:rPr>
          <w:color w:val="000000" w:themeColor="text1"/>
        </w:rPr>
        <w:t xml:space="preserve">Project complete. </w:t>
      </w:r>
    </w:p>
    <w:p w14:paraId="7FE7F67B" w14:textId="77777777" w:rsidR="009F10CD" w:rsidRPr="005667C2" w:rsidRDefault="009F10CD" w:rsidP="00452437">
      <w:pPr>
        <w:rPr>
          <w:b/>
          <w:bCs/>
          <w:color w:val="000000" w:themeColor="text1"/>
        </w:rPr>
      </w:pPr>
    </w:p>
    <w:p w14:paraId="00E7DC07" w14:textId="77777777" w:rsidR="009F10CD" w:rsidRPr="005667C2" w:rsidRDefault="009F10CD" w:rsidP="00452437">
      <w:pPr>
        <w:rPr>
          <w:b/>
          <w:bCs/>
          <w:color w:val="000000" w:themeColor="text1"/>
        </w:rPr>
      </w:pPr>
      <w:r w:rsidRPr="005667C2">
        <w:rPr>
          <w:b/>
          <w:bCs/>
          <w:color w:val="000000" w:themeColor="text1"/>
        </w:rPr>
        <w:t>Key Words Associated with the Project:</w:t>
      </w:r>
    </w:p>
    <w:p w14:paraId="59F09816" w14:textId="77777777" w:rsidR="009F10CD" w:rsidRPr="005667C2" w:rsidRDefault="009F10CD" w:rsidP="00452437">
      <w:pPr>
        <w:rPr>
          <w:b/>
          <w:bCs/>
          <w:color w:val="000000" w:themeColor="text1"/>
        </w:rPr>
      </w:pPr>
    </w:p>
    <w:p w14:paraId="7E076FE3" w14:textId="0A2749DA" w:rsidR="009F10CD" w:rsidRPr="005667C2" w:rsidRDefault="009F10CD"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r w:rsidR="00C30B6F" w:rsidRPr="005667C2">
        <w:rPr>
          <w:color w:val="000000" w:themeColor="text1"/>
        </w:rPr>
        <w:t>https://www.genderportal.eu/projects/supera-supporting-promotion-equality-research-and-academia</w:t>
      </w:r>
    </w:p>
    <w:p w14:paraId="7E5C5258" w14:textId="77777777" w:rsidR="009F10CD" w:rsidRPr="005667C2" w:rsidRDefault="009F10CD" w:rsidP="00452437">
      <w:pPr>
        <w:rPr>
          <w:b/>
          <w:bCs/>
          <w:color w:val="000000" w:themeColor="text1"/>
        </w:rPr>
      </w:pPr>
    </w:p>
    <w:p w14:paraId="36CFF5FA" w14:textId="77777777" w:rsidR="009F10CD" w:rsidRPr="005667C2" w:rsidRDefault="009F10CD" w:rsidP="00452437">
      <w:pPr>
        <w:tabs>
          <w:tab w:val="left" w:pos="1805"/>
        </w:tabs>
        <w:rPr>
          <w:b/>
          <w:bCs/>
          <w:color w:val="000000" w:themeColor="text1"/>
        </w:rPr>
      </w:pPr>
      <w:r w:rsidRPr="005667C2">
        <w:rPr>
          <w:b/>
          <w:bCs/>
          <w:color w:val="000000" w:themeColor="text1"/>
        </w:rPr>
        <w:t xml:space="preserve">Source: </w:t>
      </w:r>
      <w:hyperlink r:id="rId167" w:history="1">
        <w:r w:rsidRPr="005667C2">
          <w:rPr>
            <w:rStyle w:val="Hyperlink"/>
            <w:color w:val="000000" w:themeColor="text1"/>
          </w:rPr>
          <w:t>https://www.superaproject.eu/</w:t>
        </w:r>
      </w:hyperlink>
      <w:r w:rsidRPr="005667C2">
        <w:rPr>
          <w:b/>
          <w:bCs/>
          <w:color w:val="000000" w:themeColor="text1"/>
        </w:rPr>
        <w:t xml:space="preserve"> </w:t>
      </w:r>
    </w:p>
    <w:p w14:paraId="268F97F4" w14:textId="67DBD956" w:rsidR="00C30B6F" w:rsidRPr="005667C2" w:rsidRDefault="00000000" w:rsidP="00452437">
      <w:pPr>
        <w:tabs>
          <w:tab w:val="left" w:pos="1805"/>
        </w:tabs>
        <w:rPr>
          <w:color w:val="000000" w:themeColor="text1"/>
        </w:rPr>
      </w:pPr>
      <w:hyperlink r:id="rId168" w:history="1">
        <w:r w:rsidR="00C30B6F" w:rsidRPr="005667C2">
          <w:rPr>
            <w:rStyle w:val="Hyperlink"/>
          </w:rPr>
          <w:t>https://cordis.europa.eu/project/id/787829</w:t>
        </w:r>
      </w:hyperlink>
      <w:r w:rsidR="00C30B6F" w:rsidRPr="005667C2">
        <w:rPr>
          <w:color w:val="000000" w:themeColor="text1"/>
        </w:rPr>
        <w:t xml:space="preserve"> </w:t>
      </w:r>
    </w:p>
    <w:p w14:paraId="11378C7C" w14:textId="77777777" w:rsidR="00C30B6F" w:rsidRPr="005667C2" w:rsidRDefault="00C30B6F" w:rsidP="00452437">
      <w:pPr>
        <w:tabs>
          <w:tab w:val="left" w:pos="1805"/>
        </w:tabs>
        <w:rPr>
          <w:b/>
          <w:bCs/>
          <w:color w:val="000000" w:themeColor="text1"/>
        </w:rPr>
      </w:pPr>
    </w:p>
    <w:p w14:paraId="17C79C18" w14:textId="70744D73" w:rsidR="00C30B6F" w:rsidRPr="005667C2" w:rsidRDefault="00C30B6F" w:rsidP="00452437">
      <w:pPr>
        <w:tabs>
          <w:tab w:val="left" w:pos="1805"/>
        </w:tabs>
        <w:rPr>
          <w:b/>
          <w:bCs/>
          <w:color w:val="000000" w:themeColor="text1"/>
        </w:rPr>
      </w:pPr>
      <w:r w:rsidRPr="005667C2">
        <w:rPr>
          <w:b/>
          <w:bCs/>
          <w:color w:val="000000" w:themeColor="text1"/>
        </w:rPr>
        <w:t xml:space="preserve">DOI: </w:t>
      </w:r>
      <w:hyperlink r:id="rId169" w:tgtFrame="_blank" w:history="1">
        <w:r w:rsidRPr="005667C2">
          <w:rPr>
            <w:rStyle w:val="Hyperlink"/>
            <w:color w:val="00387B"/>
            <w:bdr w:val="none" w:sz="0" w:space="0" w:color="auto" w:frame="1"/>
            <w:shd w:val="clear" w:color="auto" w:fill="FAFAFA"/>
          </w:rPr>
          <w:t>10.3030/787829</w:t>
        </w:r>
      </w:hyperlink>
    </w:p>
    <w:p w14:paraId="631C42F9" w14:textId="77777777" w:rsidR="009F10CD" w:rsidRPr="005667C2" w:rsidRDefault="009F10CD" w:rsidP="00452437">
      <w:pPr>
        <w:rPr>
          <w:b/>
          <w:bCs/>
          <w:color w:val="000000" w:themeColor="text1"/>
        </w:rPr>
      </w:pPr>
      <w:r w:rsidRPr="005667C2">
        <w:rPr>
          <w:b/>
          <w:bCs/>
          <w:color w:val="000000" w:themeColor="text1"/>
        </w:rPr>
        <w:br w:type="page"/>
      </w:r>
    </w:p>
    <w:p w14:paraId="22C43571" w14:textId="77777777" w:rsidR="009F10CD" w:rsidRPr="005667C2" w:rsidRDefault="009F10CD" w:rsidP="00061270">
      <w:pPr>
        <w:pStyle w:val="Heading2"/>
      </w:pPr>
      <w:bookmarkStart w:id="39" w:name="_Toc169259788"/>
      <w:r w:rsidRPr="005667C2">
        <w:lastRenderedPageBreak/>
        <w:t>GENDERACTIONplus – Gender Equality Network to Develop ERA Communities To coordinate Inclusive and sustainable policy implementation</w:t>
      </w:r>
      <w:bookmarkEnd w:id="39"/>
    </w:p>
    <w:p w14:paraId="5C42FF40" w14:textId="77777777" w:rsidR="009F10CD" w:rsidRPr="005667C2" w:rsidRDefault="009F10CD" w:rsidP="00452437">
      <w:pPr>
        <w:rPr>
          <w:b/>
          <w:bCs/>
          <w:color w:val="000000" w:themeColor="text1"/>
        </w:rPr>
      </w:pPr>
    </w:p>
    <w:p w14:paraId="3F1A07D9" w14:textId="6D821372" w:rsidR="005176DA" w:rsidRPr="005667C2" w:rsidRDefault="005176DA" w:rsidP="00452437">
      <w:pPr>
        <w:rPr>
          <w:b/>
          <w:bCs/>
          <w:color w:val="000000" w:themeColor="text1"/>
        </w:rPr>
      </w:pPr>
      <w:r w:rsidRPr="005667C2">
        <w:rPr>
          <w:b/>
          <w:bCs/>
          <w:color w:val="000000" w:themeColor="text1"/>
        </w:rPr>
        <w:t xml:space="preserve">Coordinated By: </w:t>
      </w:r>
      <w:r w:rsidRPr="005667C2">
        <w:rPr>
          <w:color w:val="000000" w:themeColor="text1"/>
        </w:rPr>
        <w:t>Institute of Sociology of the Academy of Sciences of the Czech Republic Public Research Institution (Czechia)</w:t>
      </w:r>
      <w:r w:rsidRPr="005667C2">
        <w:rPr>
          <w:b/>
          <w:bCs/>
          <w:color w:val="000000" w:themeColor="text1"/>
        </w:rPr>
        <w:t xml:space="preserve"> </w:t>
      </w:r>
      <w:r w:rsidR="00572CBD" w:rsidRPr="005667C2">
        <w:rPr>
          <w:b/>
          <w:bCs/>
          <w:color w:val="000000" w:themeColor="text1"/>
        </w:rPr>
        <w:t xml:space="preserve">– </w:t>
      </w:r>
      <w:r w:rsidR="00572CBD" w:rsidRPr="005667C2">
        <w:rPr>
          <w:color w:val="000000" w:themeColor="text1"/>
        </w:rPr>
        <w:t>Centre for Gender and Science</w:t>
      </w:r>
      <w:r w:rsidR="00572CBD" w:rsidRPr="005667C2">
        <w:rPr>
          <w:b/>
          <w:bCs/>
          <w:color w:val="000000" w:themeColor="text1"/>
        </w:rPr>
        <w:t xml:space="preserve"> </w:t>
      </w:r>
    </w:p>
    <w:p w14:paraId="3AF76B33" w14:textId="77777777" w:rsidR="005176DA" w:rsidRPr="005667C2" w:rsidRDefault="005176DA" w:rsidP="00452437">
      <w:pPr>
        <w:rPr>
          <w:b/>
          <w:bCs/>
          <w:color w:val="000000" w:themeColor="text1"/>
        </w:rPr>
      </w:pPr>
    </w:p>
    <w:p w14:paraId="114713DE" w14:textId="4BB86083" w:rsidR="009F10CD" w:rsidRPr="005667C2" w:rsidRDefault="009F10CD" w:rsidP="00452437">
      <w:pPr>
        <w:rPr>
          <w:color w:val="000000" w:themeColor="text1"/>
        </w:rPr>
      </w:pPr>
      <w:r w:rsidRPr="005667C2">
        <w:rPr>
          <w:b/>
          <w:bCs/>
          <w:color w:val="000000" w:themeColor="text1"/>
        </w:rPr>
        <w:t>Project Leaders:</w:t>
      </w:r>
      <w:r w:rsidR="00572CBD" w:rsidRPr="005667C2">
        <w:rPr>
          <w:b/>
          <w:bCs/>
          <w:color w:val="000000" w:themeColor="text1"/>
        </w:rPr>
        <w:t xml:space="preserve"> </w:t>
      </w:r>
    </w:p>
    <w:p w14:paraId="6ED1E86A" w14:textId="77777777" w:rsidR="009F10CD" w:rsidRPr="005667C2" w:rsidRDefault="009F10CD" w:rsidP="00452437">
      <w:pPr>
        <w:rPr>
          <w:b/>
          <w:bCs/>
          <w:color w:val="000000" w:themeColor="text1"/>
        </w:rPr>
      </w:pPr>
    </w:p>
    <w:p w14:paraId="05CE1044" w14:textId="77777777" w:rsidR="009F10CD" w:rsidRPr="005667C2" w:rsidRDefault="009F10CD" w:rsidP="00452437">
      <w:pPr>
        <w:rPr>
          <w:b/>
          <w:bCs/>
          <w:color w:val="000000" w:themeColor="text1"/>
        </w:rPr>
      </w:pPr>
      <w:r w:rsidRPr="005667C2">
        <w:rPr>
          <w:b/>
          <w:bCs/>
          <w:color w:val="000000" w:themeColor="text1"/>
        </w:rPr>
        <w:t xml:space="preserve">Years for the Project: </w:t>
      </w:r>
      <w:r w:rsidRPr="005667C2">
        <w:rPr>
          <w:color w:val="000000" w:themeColor="text1"/>
        </w:rPr>
        <w:t>2022-2025</w:t>
      </w:r>
      <w:r w:rsidRPr="005667C2">
        <w:rPr>
          <w:b/>
          <w:bCs/>
          <w:color w:val="000000" w:themeColor="text1"/>
        </w:rPr>
        <w:t xml:space="preserve"> </w:t>
      </w:r>
    </w:p>
    <w:p w14:paraId="4D52A797" w14:textId="77777777" w:rsidR="009F10CD" w:rsidRPr="005667C2" w:rsidRDefault="009F10CD" w:rsidP="00452437">
      <w:pPr>
        <w:rPr>
          <w:b/>
          <w:bCs/>
          <w:color w:val="000000" w:themeColor="text1"/>
        </w:rPr>
      </w:pPr>
    </w:p>
    <w:p w14:paraId="76F4301B" w14:textId="77777777" w:rsidR="009F10CD" w:rsidRPr="005667C2" w:rsidRDefault="009F10CD" w:rsidP="00452437">
      <w:pPr>
        <w:rPr>
          <w:color w:val="000000" w:themeColor="text1"/>
          <w:shd w:val="clear" w:color="auto" w:fill="FAFAFA"/>
        </w:rPr>
      </w:pPr>
      <w:r w:rsidRPr="005667C2">
        <w:rPr>
          <w:b/>
          <w:bCs/>
          <w:color w:val="000000" w:themeColor="text1"/>
        </w:rPr>
        <w:t xml:space="preserve">Project Funding: </w:t>
      </w:r>
      <w:r w:rsidRPr="005667C2">
        <w:rPr>
          <w:color w:val="000000" w:themeColor="text1"/>
          <w:shd w:val="clear" w:color="auto" w:fill="FAFAFA"/>
        </w:rPr>
        <w:t>€ 3 040 245,00</w:t>
      </w:r>
    </w:p>
    <w:p w14:paraId="10E67D5D" w14:textId="77777777" w:rsidR="009F10CD" w:rsidRPr="005667C2" w:rsidRDefault="009F10CD" w:rsidP="00452437">
      <w:pPr>
        <w:rPr>
          <w:b/>
          <w:bCs/>
          <w:color w:val="000000" w:themeColor="text1"/>
        </w:rPr>
      </w:pPr>
      <w:r w:rsidRPr="005667C2">
        <w:rPr>
          <w:color w:val="000000" w:themeColor="text1"/>
          <w:shd w:val="clear" w:color="auto" w:fill="FAFAFA"/>
        </w:rPr>
        <w:t>Funded Under: Reforming and enhancing the European R&amp;I System</w:t>
      </w:r>
    </w:p>
    <w:p w14:paraId="75640E81" w14:textId="77777777" w:rsidR="009F10CD" w:rsidRPr="005667C2" w:rsidRDefault="009F10CD" w:rsidP="00452437">
      <w:pPr>
        <w:rPr>
          <w:b/>
          <w:bCs/>
          <w:color w:val="000000" w:themeColor="text1"/>
        </w:rPr>
      </w:pPr>
    </w:p>
    <w:p w14:paraId="1A8D7422" w14:textId="1154631D" w:rsidR="009F10CD" w:rsidRPr="005667C2" w:rsidRDefault="009F10CD" w:rsidP="00452437">
      <w:pPr>
        <w:rPr>
          <w:b/>
          <w:bCs/>
          <w:color w:val="000000" w:themeColor="text1"/>
        </w:rPr>
      </w:pPr>
      <w:r w:rsidRPr="005667C2">
        <w:rPr>
          <w:b/>
          <w:bCs/>
          <w:color w:val="000000" w:themeColor="text1"/>
        </w:rPr>
        <w:t>Publications:</w:t>
      </w:r>
      <w:r w:rsidRPr="005667C2">
        <w:rPr>
          <w:color w:val="000000" w:themeColor="text1"/>
        </w:rPr>
        <w:t xml:space="preserve"> </w:t>
      </w:r>
      <w:hyperlink r:id="rId170" w:history="1">
        <w:r w:rsidRPr="005667C2">
          <w:rPr>
            <w:rStyle w:val="Hyperlink"/>
            <w:color w:val="000000" w:themeColor="text1"/>
          </w:rPr>
          <w:t>https://genderaction.eu/outputs/</w:t>
        </w:r>
      </w:hyperlink>
      <w:r w:rsidRPr="005667C2">
        <w:rPr>
          <w:b/>
          <w:bCs/>
          <w:color w:val="000000" w:themeColor="text1"/>
        </w:rPr>
        <w:t xml:space="preserve"> </w:t>
      </w:r>
      <w:r w:rsidR="005176DA" w:rsidRPr="005667C2">
        <w:rPr>
          <w:b/>
          <w:bCs/>
          <w:color w:val="000000" w:themeColor="text1"/>
        </w:rPr>
        <w:t xml:space="preserve"> </w:t>
      </w:r>
    </w:p>
    <w:p w14:paraId="3FAD0D33" w14:textId="77777777" w:rsidR="009F10CD" w:rsidRPr="005667C2" w:rsidRDefault="009F10CD" w:rsidP="00452437">
      <w:pPr>
        <w:rPr>
          <w:b/>
          <w:bCs/>
          <w:color w:val="000000" w:themeColor="text1"/>
        </w:rPr>
      </w:pPr>
    </w:p>
    <w:p w14:paraId="6CE036FD" w14:textId="77777777" w:rsidR="009F10CD" w:rsidRPr="005667C2" w:rsidRDefault="009F10CD" w:rsidP="00452437">
      <w:pPr>
        <w:rPr>
          <w:b/>
          <w:bCs/>
          <w:color w:val="000000" w:themeColor="text1"/>
        </w:rPr>
      </w:pPr>
      <w:r w:rsidRPr="005667C2">
        <w:rPr>
          <w:b/>
          <w:bCs/>
          <w:color w:val="000000" w:themeColor="text1"/>
        </w:rPr>
        <w:t xml:space="preserve">Summary of the Project: </w:t>
      </w:r>
      <w:r w:rsidRPr="005667C2">
        <w:rPr>
          <w:color w:val="000000" w:themeColor="text1"/>
          <w:shd w:val="clear" w:color="auto" w:fill="FFFFFF"/>
        </w:rPr>
        <w:t>Building a more diverse and inclusive research environment is important. The EU-funded GENDERACTIONplus project will support the coordination of gender equality and inclusiveness objectives of the new European Research Area by working together with stakeholders to establish a policy community of practice. By developing and improving strategic policy in key thematic areas and the policy-making process for stakeholders and the public; building capacities and skill for gender equality; and creating impact through communication, dissemination, and exploitation, GENDERACTIONplus will foster the environment needed to enhance research and research careers, increase gender equality, and reduce geographic inequality by engaging countries and regions that have not participated greatly in the past.</w:t>
      </w:r>
    </w:p>
    <w:p w14:paraId="70AA8377" w14:textId="77777777" w:rsidR="009F10CD" w:rsidRPr="005667C2" w:rsidRDefault="009F10CD" w:rsidP="00452437">
      <w:pPr>
        <w:rPr>
          <w:b/>
          <w:bCs/>
          <w:color w:val="000000" w:themeColor="text1"/>
        </w:rPr>
      </w:pPr>
    </w:p>
    <w:p w14:paraId="58825A4D" w14:textId="77777777" w:rsidR="009F10CD" w:rsidRPr="005667C2" w:rsidRDefault="009F10CD" w:rsidP="00452437">
      <w:pPr>
        <w:rPr>
          <w:b/>
          <w:bCs/>
          <w:color w:val="000000" w:themeColor="text1"/>
        </w:rPr>
      </w:pPr>
      <w:r w:rsidRPr="005667C2">
        <w:rPr>
          <w:b/>
          <w:bCs/>
          <w:color w:val="000000" w:themeColor="text1"/>
        </w:rPr>
        <w:t>Other Relevant information:</w:t>
      </w:r>
    </w:p>
    <w:p w14:paraId="1BCF0F5F" w14:textId="77777777" w:rsidR="009F10CD" w:rsidRPr="005667C2" w:rsidRDefault="009F10CD" w:rsidP="00452437">
      <w:pPr>
        <w:rPr>
          <w:b/>
          <w:bCs/>
          <w:color w:val="000000" w:themeColor="text1"/>
        </w:rPr>
      </w:pPr>
    </w:p>
    <w:p w14:paraId="718D695B" w14:textId="77777777" w:rsidR="009F10CD" w:rsidRPr="005667C2" w:rsidRDefault="009F10CD" w:rsidP="00452437">
      <w:pPr>
        <w:rPr>
          <w:b/>
          <w:bCs/>
          <w:color w:val="000000" w:themeColor="text1"/>
        </w:rPr>
      </w:pPr>
      <w:r w:rsidRPr="005667C2">
        <w:rPr>
          <w:b/>
          <w:bCs/>
          <w:color w:val="000000" w:themeColor="text1"/>
        </w:rPr>
        <w:t>Key Words Associated with the Project:</w:t>
      </w:r>
    </w:p>
    <w:p w14:paraId="590FAA97" w14:textId="77777777" w:rsidR="009F10CD" w:rsidRPr="005667C2" w:rsidRDefault="009F10CD" w:rsidP="00452437">
      <w:pPr>
        <w:rPr>
          <w:b/>
          <w:bCs/>
          <w:color w:val="000000" w:themeColor="text1"/>
        </w:rPr>
      </w:pPr>
    </w:p>
    <w:p w14:paraId="4910374D" w14:textId="77777777" w:rsidR="009F10CD" w:rsidRPr="005667C2" w:rsidRDefault="009F10CD" w:rsidP="00452437">
      <w:pPr>
        <w:rPr>
          <w:color w:val="000000" w:themeColor="text1"/>
        </w:rPr>
      </w:pPr>
      <w:r w:rsidRPr="005667C2">
        <w:rPr>
          <w:b/>
          <w:bCs/>
          <w:color w:val="000000" w:themeColor="text1"/>
        </w:rPr>
        <w:t>How the Project was found (search words, location, etc.):</w:t>
      </w:r>
      <w:r w:rsidRPr="005667C2">
        <w:rPr>
          <w:color w:val="000000" w:themeColor="text1"/>
        </w:rPr>
        <w:t xml:space="preserve"> Found through looking at the projects listed on GenPORT </w:t>
      </w:r>
      <w:hyperlink r:id="rId171" w:history="1">
        <w:r w:rsidRPr="005667C2">
          <w:rPr>
            <w:rStyle w:val="Hyperlink"/>
            <w:color w:val="000000" w:themeColor="text1"/>
          </w:rPr>
          <w:t>https://www.genderportal.eu/projects/gender-equality-network-develop-era-communities-coordinate-inclusive-and-sustainable-policy</w:t>
        </w:r>
      </w:hyperlink>
      <w:r w:rsidRPr="005667C2">
        <w:rPr>
          <w:color w:val="000000" w:themeColor="text1"/>
        </w:rPr>
        <w:t xml:space="preserve"> </w:t>
      </w:r>
    </w:p>
    <w:p w14:paraId="0E2653A7" w14:textId="77777777" w:rsidR="009F10CD" w:rsidRPr="005667C2" w:rsidRDefault="009F10CD" w:rsidP="00452437">
      <w:pPr>
        <w:rPr>
          <w:b/>
          <w:bCs/>
          <w:color w:val="000000" w:themeColor="text1"/>
        </w:rPr>
      </w:pPr>
    </w:p>
    <w:p w14:paraId="6F63D680" w14:textId="77777777" w:rsidR="009F10CD" w:rsidRPr="005667C2" w:rsidRDefault="009F10CD" w:rsidP="00452437">
      <w:pPr>
        <w:rPr>
          <w:color w:val="000000" w:themeColor="text1"/>
        </w:rPr>
      </w:pPr>
      <w:r w:rsidRPr="005667C2">
        <w:rPr>
          <w:b/>
          <w:bCs/>
          <w:color w:val="000000" w:themeColor="text1"/>
        </w:rPr>
        <w:t xml:space="preserve">Source: </w:t>
      </w:r>
      <w:hyperlink r:id="rId172" w:history="1">
        <w:r w:rsidRPr="005667C2">
          <w:rPr>
            <w:rStyle w:val="Hyperlink"/>
            <w:color w:val="000000" w:themeColor="text1"/>
          </w:rPr>
          <w:t>https://cordis.europa.eu/project/id/101058093</w:t>
        </w:r>
      </w:hyperlink>
    </w:p>
    <w:p w14:paraId="6428EC7A" w14:textId="77777777" w:rsidR="009F10CD" w:rsidRPr="005667C2" w:rsidRDefault="00000000" w:rsidP="00452437">
      <w:pPr>
        <w:rPr>
          <w:color w:val="000000" w:themeColor="text1"/>
        </w:rPr>
      </w:pPr>
      <w:hyperlink r:id="rId173" w:history="1">
        <w:r w:rsidR="009F10CD" w:rsidRPr="005667C2">
          <w:rPr>
            <w:rStyle w:val="Hyperlink"/>
            <w:color w:val="000000" w:themeColor="text1"/>
          </w:rPr>
          <w:t>https://genderaction.eu/</w:t>
        </w:r>
      </w:hyperlink>
      <w:r w:rsidR="009F10CD" w:rsidRPr="005667C2">
        <w:rPr>
          <w:color w:val="000000" w:themeColor="text1"/>
        </w:rPr>
        <w:t xml:space="preserve"> </w:t>
      </w:r>
    </w:p>
    <w:p w14:paraId="1104E774" w14:textId="77777777" w:rsidR="009F10CD" w:rsidRPr="005667C2" w:rsidRDefault="009F10CD" w:rsidP="00452437">
      <w:pPr>
        <w:rPr>
          <w:b/>
          <w:bCs/>
          <w:color w:val="000000" w:themeColor="text1"/>
        </w:rPr>
      </w:pPr>
      <w:r w:rsidRPr="005667C2">
        <w:rPr>
          <w:b/>
          <w:bCs/>
          <w:color w:val="000000" w:themeColor="text1"/>
        </w:rPr>
        <w:t xml:space="preserve"> </w:t>
      </w:r>
    </w:p>
    <w:p w14:paraId="04300C89" w14:textId="77777777" w:rsidR="009F10CD" w:rsidRPr="005667C2" w:rsidRDefault="009F10CD" w:rsidP="00452437">
      <w:pPr>
        <w:rPr>
          <w:b/>
          <w:bCs/>
          <w:color w:val="000000" w:themeColor="text1"/>
        </w:rPr>
      </w:pPr>
      <w:r w:rsidRPr="005667C2">
        <w:rPr>
          <w:b/>
          <w:bCs/>
          <w:color w:val="000000" w:themeColor="text1"/>
        </w:rPr>
        <w:t xml:space="preserve">DOI: </w:t>
      </w:r>
      <w:hyperlink r:id="rId174" w:tgtFrame="_blank" w:history="1">
        <w:r w:rsidRPr="005667C2">
          <w:rPr>
            <w:rStyle w:val="Hyperlink"/>
            <w:color w:val="000000" w:themeColor="text1"/>
            <w:bdr w:val="none" w:sz="0" w:space="0" w:color="auto" w:frame="1"/>
            <w:shd w:val="clear" w:color="auto" w:fill="FAFAFA"/>
          </w:rPr>
          <w:t>10.3030/101058093</w:t>
        </w:r>
      </w:hyperlink>
      <w:r w:rsidRPr="005667C2">
        <w:rPr>
          <w:color w:val="000000" w:themeColor="text1"/>
        </w:rPr>
        <w:t xml:space="preserve"> </w:t>
      </w:r>
    </w:p>
    <w:p w14:paraId="51979044" w14:textId="4872EC85" w:rsidR="00E56598" w:rsidRPr="005667C2" w:rsidRDefault="00E56598" w:rsidP="00452437">
      <w:pPr>
        <w:rPr>
          <w:b/>
          <w:bCs/>
          <w:color w:val="000000" w:themeColor="text1"/>
        </w:rPr>
      </w:pPr>
      <w:r w:rsidRPr="005667C2">
        <w:rPr>
          <w:color w:val="000000" w:themeColor="text1"/>
        </w:rPr>
        <w:br w:type="page"/>
      </w:r>
    </w:p>
    <w:p w14:paraId="3E8670F2" w14:textId="4A293A26" w:rsidR="00E56598" w:rsidRPr="005667C2" w:rsidRDefault="004F3E17" w:rsidP="00061270">
      <w:pPr>
        <w:pStyle w:val="Heading2"/>
      </w:pPr>
      <w:bookmarkStart w:id="40" w:name="_Toc169259789"/>
      <w:r w:rsidRPr="005667C2">
        <w:lastRenderedPageBreak/>
        <w:t>Baltic Gender</w:t>
      </w:r>
      <w:bookmarkEnd w:id="40"/>
      <w:r w:rsidRPr="005667C2">
        <w:t xml:space="preserve"> </w:t>
      </w:r>
    </w:p>
    <w:p w14:paraId="46A7D180" w14:textId="77777777" w:rsidR="00E56598" w:rsidRPr="005667C2" w:rsidRDefault="00E56598" w:rsidP="00452437">
      <w:pPr>
        <w:rPr>
          <w:b/>
          <w:bCs/>
          <w:color w:val="000000" w:themeColor="text1"/>
        </w:rPr>
      </w:pPr>
    </w:p>
    <w:p w14:paraId="2F1CF052" w14:textId="48913D33" w:rsidR="00E56598" w:rsidRPr="005667C2" w:rsidRDefault="00E56598" w:rsidP="00452437">
      <w:pPr>
        <w:rPr>
          <w:b/>
          <w:bCs/>
          <w:color w:val="000000" w:themeColor="text1"/>
        </w:rPr>
      </w:pPr>
      <w:r w:rsidRPr="005667C2">
        <w:rPr>
          <w:b/>
          <w:bCs/>
          <w:color w:val="000000" w:themeColor="text1"/>
        </w:rPr>
        <w:t xml:space="preserve">Coordinated by: </w:t>
      </w:r>
      <w:r w:rsidR="009220AE" w:rsidRPr="005667C2">
        <w:rPr>
          <w:color w:val="000000"/>
          <w:shd w:val="clear" w:color="auto" w:fill="FFFFFF"/>
        </w:rPr>
        <w:t>GEOMAR Helmholtz Centre for Ocean Research Kiel (</w:t>
      </w:r>
      <w:hyperlink r:id="rId175" w:history="1">
        <w:r w:rsidR="009220AE" w:rsidRPr="005667C2">
          <w:rPr>
            <w:rStyle w:val="Hyperlink"/>
            <w:color w:val="3D7899"/>
            <w:shd w:val="clear" w:color="auto" w:fill="FFFFFF"/>
          </w:rPr>
          <w:t>GEOMAR</w:t>
        </w:r>
      </w:hyperlink>
      <w:r w:rsidR="009220AE" w:rsidRPr="005667C2">
        <w:rPr>
          <w:color w:val="000000"/>
          <w:shd w:val="clear" w:color="auto" w:fill="FFFFFF"/>
        </w:rPr>
        <w:t>)</w:t>
      </w:r>
    </w:p>
    <w:p w14:paraId="043C44F2" w14:textId="77777777" w:rsidR="00E56598" w:rsidRPr="005667C2" w:rsidRDefault="00E56598" w:rsidP="00452437">
      <w:pPr>
        <w:rPr>
          <w:b/>
          <w:bCs/>
          <w:color w:val="000000" w:themeColor="text1"/>
        </w:rPr>
      </w:pPr>
    </w:p>
    <w:p w14:paraId="172DB283" w14:textId="6B4E4FAC" w:rsidR="00E56598" w:rsidRPr="005667C2" w:rsidRDefault="00E56598" w:rsidP="00452437">
      <w:pPr>
        <w:rPr>
          <w:b/>
          <w:bCs/>
          <w:color w:val="000000" w:themeColor="text1"/>
        </w:rPr>
      </w:pPr>
      <w:r w:rsidRPr="005667C2">
        <w:rPr>
          <w:b/>
          <w:bCs/>
          <w:color w:val="000000" w:themeColor="text1"/>
        </w:rPr>
        <w:t>Project Leaders:</w:t>
      </w:r>
      <w:r w:rsidR="009220AE" w:rsidRPr="005667C2">
        <w:rPr>
          <w:b/>
          <w:bCs/>
          <w:color w:val="000000" w:themeColor="text1"/>
        </w:rPr>
        <w:t xml:space="preserve"> </w:t>
      </w:r>
      <w:r w:rsidR="009220AE" w:rsidRPr="005667C2">
        <w:rPr>
          <w:color w:val="000000" w:themeColor="text1"/>
        </w:rPr>
        <w:t>none listed</w:t>
      </w:r>
      <w:r w:rsidR="009220AE" w:rsidRPr="005667C2">
        <w:rPr>
          <w:b/>
          <w:bCs/>
          <w:color w:val="000000" w:themeColor="text1"/>
        </w:rPr>
        <w:t xml:space="preserve"> </w:t>
      </w:r>
    </w:p>
    <w:p w14:paraId="4F2600B7" w14:textId="77777777" w:rsidR="00E56598" w:rsidRPr="005667C2" w:rsidRDefault="00E56598" w:rsidP="00452437">
      <w:pPr>
        <w:rPr>
          <w:b/>
          <w:bCs/>
          <w:color w:val="000000" w:themeColor="text1"/>
        </w:rPr>
      </w:pPr>
    </w:p>
    <w:p w14:paraId="7FF63E00" w14:textId="73790CF0" w:rsidR="00E56598" w:rsidRPr="005667C2" w:rsidRDefault="00E56598" w:rsidP="00452437">
      <w:pPr>
        <w:rPr>
          <w:color w:val="000000" w:themeColor="text1"/>
        </w:rPr>
      </w:pPr>
      <w:r w:rsidRPr="005667C2">
        <w:rPr>
          <w:b/>
          <w:bCs/>
          <w:color w:val="000000" w:themeColor="text1"/>
        </w:rPr>
        <w:t>Years for the Project:</w:t>
      </w:r>
      <w:r w:rsidR="009220AE" w:rsidRPr="005667C2">
        <w:rPr>
          <w:b/>
          <w:bCs/>
          <w:color w:val="000000" w:themeColor="text1"/>
        </w:rPr>
        <w:t xml:space="preserve"> </w:t>
      </w:r>
      <w:r w:rsidR="009220AE" w:rsidRPr="005667C2">
        <w:rPr>
          <w:color w:val="000000" w:themeColor="text1"/>
        </w:rPr>
        <w:t>2016-2020</w:t>
      </w:r>
    </w:p>
    <w:p w14:paraId="24B577D1" w14:textId="77777777" w:rsidR="00E56598" w:rsidRPr="005667C2" w:rsidRDefault="00E56598" w:rsidP="00452437">
      <w:pPr>
        <w:rPr>
          <w:b/>
          <w:bCs/>
          <w:color w:val="000000" w:themeColor="text1"/>
        </w:rPr>
      </w:pPr>
    </w:p>
    <w:p w14:paraId="60C26377" w14:textId="53001181" w:rsidR="00E56598" w:rsidRPr="005667C2" w:rsidRDefault="00E56598" w:rsidP="00452437">
      <w:pPr>
        <w:rPr>
          <w:b/>
          <w:bCs/>
          <w:color w:val="000000" w:themeColor="text1"/>
        </w:rPr>
      </w:pPr>
      <w:r w:rsidRPr="005667C2">
        <w:rPr>
          <w:b/>
          <w:bCs/>
          <w:color w:val="000000" w:themeColor="text1"/>
        </w:rPr>
        <w:t>Project Funding:</w:t>
      </w:r>
      <w:r w:rsidR="009220AE" w:rsidRPr="005667C2">
        <w:rPr>
          <w:b/>
          <w:bCs/>
          <w:color w:val="000000" w:themeColor="text1"/>
        </w:rPr>
        <w:t xml:space="preserve"> </w:t>
      </w:r>
      <w:r w:rsidR="009220AE" w:rsidRPr="005667C2">
        <w:rPr>
          <w:color w:val="333333"/>
          <w:shd w:val="clear" w:color="auto" w:fill="FAFAFA"/>
        </w:rPr>
        <w:t>€ 2 226 262,50</w:t>
      </w:r>
    </w:p>
    <w:p w14:paraId="1C6EC491" w14:textId="77777777" w:rsidR="00E56598" w:rsidRPr="005667C2" w:rsidRDefault="00E56598" w:rsidP="00452437">
      <w:pPr>
        <w:rPr>
          <w:b/>
          <w:bCs/>
          <w:color w:val="000000" w:themeColor="text1"/>
        </w:rPr>
      </w:pPr>
    </w:p>
    <w:p w14:paraId="6077BD93" w14:textId="59189F74" w:rsidR="00E56598" w:rsidRPr="005667C2" w:rsidRDefault="00E56598" w:rsidP="00452437">
      <w:pPr>
        <w:rPr>
          <w:b/>
          <w:bCs/>
          <w:color w:val="000000" w:themeColor="text1"/>
        </w:rPr>
      </w:pPr>
      <w:r w:rsidRPr="005667C2">
        <w:rPr>
          <w:b/>
          <w:bCs/>
          <w:color w:val="000000" w:themeColor="text1"/>
        </w:rPr>
        <w:t>Publications</w:t>
      </w:r>
      <w:r w:rsidRPr="005667C2">
        <w:rPr>
          <w:color w:val="000000" w:themeColor="text1"/>
        </w:rPr>
        <w:t>:</w:t>
      </w:r>
      <w:r w:rsidR="009220AE" w:rsidRPr="005667C2">
        <w:rPr>
          <w:color w:val="000000" w:themeColor="text1"/>
        </w:rPr>
        <w:t xml:space="preserve"> </w:t>
      </w:r>
      <w:hyperlink r:id="rId176" w:history="1">
        <w:r w:rsidR="009220AE" w:rsidRPr="005667C2">
          <w:rPr>
            <w:rStyle w:val="Hyperlink"/>
          </w:rPr>
          <w:t>https://www.baltic-gender.eu/outcomes</w:t>
        </w:r>
      </w:hyperlink>
      <w:r w:rsidR="009220AE" w:rsidRPr="005667C2">
        <w:rPr>
          <w:color w:val="000000" w:themeColor="text1"/>
        </w:rPr>
        <w:t xml:space="preserve"> --- reports, conference presentations, policy reports, </w:t>
      </w:r>
    </w:p>
    <w:p w14:paraId="6CB09481" w14:textId="77777777" w:rsidR="00E56598" w:rsidRPr="005667C2" w:rsidRDefault="00E56598" w:rsidP="00452437">
      <w:pPr>
        <w:rPr>
          <w:b/>
          <w:bCs/>
          <w:color w:val="000000" w:themeColor="text1"/>
        </w:rPr>
      </w:pPr>
    </w:p>
    <w:p w14:paraId="607188A6" w14:textId="6C624C4B" w:rsidR="00E56598" w:rsidRPr="005667C2" w:rsidRDefault="00E56598" w:rsidP="009220AE">
      <w:pPr>
        <w:pStyle w:val="c-articletext"/>
        <w:shd w:val="clear" w:color="auto" w:fill="FFFFFF"/>
        <w:spacing w:before="0" w:beforeAutospacing="0" w:after="360" w:afterAutospacing="0"/>
        <w:textAlignment w:val="baseline"/>
        <w:rPr>
          <w:color w:val="333333"/>
        </w:rPr>
      </w:pPr>
      <w:r w:rsidRPr="005667C2">
        <w:rPr>
          <w:b/>
          <w:bCs/>
          <w:color w:val="000000" w:themeColor="text1"/>
        </w:rPr>
        <w:t>Summary of the Project:</w:t>
      </w:r>
      <w:r w:rsidR="009220AE" w:rsidRPr="005667C2">
        <w:rPr>
          <w:b/>
          <w:bCs/>
          <w:color w:val="000000" w:themeColor="text1"/>
        </w:rPr>
        <w:t xml:space="preserve"> </w:t>
      </w:r>
      <w:r w:rsidR="009220AE" w:rsidRPr="005667C2">
        <w:rPr>
          <w:color w:val="000000" w:themeColor="text1"/>
        </w:rPr>
        <w:t xml:space="preserve">Baltic Gender is a consortium of research organisations and higher education institutions from the Baltic Sea Region aiming at reducing gender segregation and gender inequalities in Marine Science and Technology. The diversity of the consortium members (from Nordic, Continental and Eastern countries) with regard to gender equality policies and practices as well as gatekeeping provides an excellent basis for exchange, comparison, collaborative learning and transfer of knowledge. The action will work toward the establishment and implementation of Gender Equality Plans (GEPs) as instruments that can catalyse institutional change. Collection, standardisation and evaluation of gender-segregated data will facilitate the establishment of gender-sensitive indicators and enable the consortium to develop concrete targets and measures for reaching the set goals of the GEPs and to monitor the progress of their implementation. GEP implementation activities will be supported by established approaches and innovative strategies developed in the four core work packages on (i) career advancement, (ii) work and family, (iii) structural changes, and (iv) gender dimension in marine research. Cross-cutting work packages will support action’s progress via giving trainings, strengthening networks, raising awareness, disseminating results and reaching out to a wider scientific community and public in general. The outputs are designed to maximize impact and, due to the inter-disciplinary nature of marine sciences, to have a broader impact in the field of natural science and technology. The deliverables include blogs, brochures, best-practice handbooks, recommendations, training-materials, synthesis reports. Schemes and good practices established during the action (e.g. grass-root networks, work-family balance, transparency in decision making, modernised recruitment processes, mentoring) are foreseen to pave the way for long-lasting institutional practices. </w:t>
      </w:r>
    </w:p>
    <w:p w14:paraId="7E942A75" w14:textId="7DBBAF7A" w:rsidR="00E56598" w:rsidRPr="005667C2" w:rsidRDefault="00E56598" w:rsidP="00452437">
      <w:pPr>
        <w:rPr>
          <w:color w:val="000000" w:themeColor="text1"/>
        </w:rPr>
      </w:pPr>
      <w:r w:rsidRPr="005667C2">
        <w:rPr>
          <w:b/>
          <w:bCs/>
          <w:color w:val="000000" w:themeColor="text1"/>
        </w:rPr>
        <w:t>Other Relevant information:</w:t>
      </w:r>
      <w:r w:rsidR="009220AE" w:rsidRPr="005667C2">
        <w:rPr>
          <w:b/>
          <w:bCs/>
          <w:color w:val="000000" w:themeColor="text1"/>
        </w:rPr>
        <w:t xml:space="preserve"> </w:t>
      </w:r>
      <w:r w:rsidR="009220AE" w:rsidRPr="005667C2">
        <w:rPr>
          <w:color w:val="000000" w:themeColor="text1"/>
        </w:rPr>
        <w:t xml:space="preserve">Project is closed. </w:t>
      </w:r>
    </w:p>
    <w:p w14:paraId="585774B3" w14:textId="77777777" w:rsidR="00E56598" w:rsidRPr="005667C2" w:rsidRDefault="00E56598" w:rsidP="00452437">
      <w:pPr>
        <w:rPr>
          <w:b/>
          <w:bCs/>
          <w:color w:val="000000" w:themeColor="text1"/>
        </w:rPr>
      </w:pPr>
    </w:p>
    <w:p w14:paraId="2E24DDC1" w14:textId="1E16E5D7"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77" w:history="1">
        <w:r w:rsidR="009220AE" w:rsidRPr="005667C2">
          <w:rPr>
            <w:rStyle w:val="Hyperlink"/>
          </w:rPr>
          <w:t>https://www.genderportal.eu/projects/baltic-gender</w:t>
        </w:r>
      </w:hyperlink>
      <w:r w:rsidR="009220AE" w:rsidRPr="005667C2">
        <w:rPr>
          <w:color w:val="000000" w:themeColor="text1"/>
        </w:rPr>
        <w:t xml:space="preserve"> </w:t>
      </w:r>
    </w:p>
    <w:p w14:paraId="575C1013" w14:textId="77777777" w:rsidR="00E56598" w:rsidRPr="005667C2" w:rsidRDefault="00E56598" w:rsidP="00452437">
      <w:pPr>
        <w:rPr>
          <w:b/>
          <w:bCs/>
          <w:color w:val="000000" w:themeColor="text1"/>
        </w:rPr>
      </w:pPr>
    </w:p>
    <w:p w14:paraId="4652A2D0" w14:textId="77CA5F2F" w:rsidR="00E56598" w:rsidRPr="005667C2" w:rsidRDefault="00E56598" w:rsidP="00452437">
      <w:pPr>
        <w:rPr>
          <w:color w:val="000000" w:themeColor="text1"/>
        </w:rPr>
      </w:pPr>
      <w:r w:rsidRPr="005667C2">
        <w:rPr>
          <w:b/>
          <w:bCs/>
          <w:color w:val="000000" w:themeColor="text1"/>
        </w:rPr>
        <w:t>Source:</w:t>
      </w:r>
      <w:r w:rsidR="009220AE" w:rsidRPr="005667C2">
        <w:rPr>
          <w:b/>
          <w:bCs/>
          <w:color w:val="000000" w:themeColor="text1"/>
        </w:rPr>
        <w:t xml:space="preserve"> </w:t>
      </w:r>
      <w:hyperlink r:id="rId178" w:history="1">
        <w:r w:rsidR="009220AE" w:rsidRPr="005667C2">
          <w:rPr>
            <w:rStyle w:val="Hyperlink"/>
          </w:rPr>
          <w:t>https://www.baltic-gender.eu/</w:t>
        </w:r>
      </w:hyperlink>
      <w:r w:rsidR="009220AE" w:rsidRPr="005667C2">
        <w:rPr>
          <w:color w:val="000000" w:themeColor="text1"/>
        </w:rPr>
        <w:t xml:space="preserve">        </w:t>
      </w:r>
      <w:hyperlink r:id="rId179" w:history="1">
        <w:r w:rsidR="009220AE" w:rsidRPr="005667C2">
          <w:rPr>
            <w:rStyle w:val="Hyperlink"/>
          </w:rPr>
          <w:t>https://cordis.europa.eu/project/id/710363</w:t>
        </w:r>
      </w:hyperlink>
    </w:p>
    <w:p w14:paraId="0E898349" w14:textId="77777777" w:rsidR="009220AE" w:rsidRPr="005667C2" w:rsidRDefault="009220AE" w:rsidP="00452437">
      <w:pPr>
        <w:rPr>
          <w:b/>
          <w:bCs/>
          <w:color w:val="000000" w:themeColor="text1"/>
        </w:rPr>
      </w:pPr>
    </w:p>
    <w:p w14:paraId="186D6571" w14:textId="0192115A" w:rsidR="00E56598" w:rsidRPr="005667C2" w:rsidRDefault="00E56598" w:rsidP="00452437">
      <w:pPr>
        <w:rPr>
          <w:b/>
          <w:bCs/>
          <w:color w:val="000000" w:themeColor="text1"/>
        </w:rPr>
      </w:pPr>
      <w:r w:rsidRPr="005667C2">
        <w:rPr>
          <w:b/>
          <w:bCs/>
          <w:color w:val="000000" w:themeColor="text1"/>
        </w:rPr>
        <w:t>DOI:</w:t>
      </w:r>
      <w:r w:rsidR="009220AE" w:rsidRPr="005667C2">
        <w:rPr>
          <w:b/>
          <w:bCs/>
          <w:color w:val="000000" w:themeColor="text1"/>
        </w:rPr>
        <w:t xml:space="preserve"> </w:t>
      </w:r>
      <w:hyperlink r:id="rId180" w:tgtFrame="_blank" w:history="1">
        <w:r w:rsidR="009220AE" w:rsidRPr="005667C2">
          <w:rPr>
            <w:color w:val="00387B"/>
            <w:u w:val="single"/>
            <w:bdr w:val="none" w:sz="0" w:space="0" w:color="auto" w:frame="1"/>
            <w:shd w:val="clear" w:color="auto" w:fill="FAFAFA"/>
          </w:rPr>
          <w:t>10.3030/710363</w:t>
        </w:r>
      </w:hyperlink>
      <w:r w:rsidRPr="005667C2">
        <w:rPr>
          <w:color w:val="000000" w:themeColor="text1"/>
        </w:rPr>
        <w:br w:type="page"/>
      </w:r>
    </w:p>
    <w:p w14:paraId="37D960DD" w14:textId="1C8E23DC" w:rsidR="00E56598" w:rsidRPr="005667C2" w:rsidRDefault="004F3E17" w:rsidP="00061270">
      <w:pPr>
        <w:pStyle w:val="Heading2"/>
      </w:pPr>
      <w:bookmarkStart w:id="41" w:name="_Toc169259790"/>
      <w:r w:rsidRPr="005667C2">
        <w:lastRenderedPageBreak/>
        <w:t>TARGET</w:t>
      </w:r>
      <w:r w:rsidR="00E56598" w:rsidRPr="005667C2">
        <w:t>:</w:t>
      </w:r>
      <w:r w:rsidRPr="005667C2">
        <w:t xml:space="preserve"> Taking a Reflexive Approach to Gender Equality for Institutional Transformation</w:t>
      </w:r>
      <w:bookmarkEnd w:id="41"/>
      <w:r w:rsidR="00E56598" w:rsidRPr="005667C2">
        <w:t xml:space="preserve"> </w:t>
      </w:r>
    </w:p>
    <w:p w14:paraId="2965DCB2" w14:textId="77777777" w:rsidR="00E56598" w:rsidRPr="005667C2" w:rsidRDefault="00E56598" w:rsidP="00452437">
      <w:pPr>
        <w:rPr>
          <w:b/>
          <w:bCs/>
          <w:color w:val="000000" w:themeColor="text1"/>
        </w:rPr>
      </w:pPr>
    </w:p>
    <w:p w14:paraId="43D06D68" w14:textId="499E51D2" w:rsidR="00E56598" w:rsidRPr="005667C2" w:rsidRDefault="00E56598" w:rsidP="00452437">
      <w:pPr>
        <w:rPr>
          <w:color w:val="000000" w:themeColor="text1"/>
        </w:rPr>
      </w:pPr>
      <w:r w:rsidRPr="005667C2">
        <w:rPr>
          <w:b/>
          <w:bCs/>
          <w:color w:val="000000" w:themeColor="text1"/>
        </w:rPr>
        <w:t xml:space="preserve">Coordinated by: </w:t>
      </w:r>
      <w:r w:rsidR="005360DD" w:rsidRPr="005667C2">
        <w:rPr>
          <w:color w:val="000000" w:themeColor="text1"/>
        </w:rPr>
        <w:t>Institut fur Hohere Studien – Institute for Advanced Studies (Austria)</w:t>
      </w:r>
    </w:p>
    <w:p w14:paraId="2E021955" w14:textId="77777777" w:rsidR="00E56598" w:rsidRPr="005667C2" w:rsidRDefault="00E56598" w:rsidP="00452437">
      <w:pPr>
        <w:rPr>
          <w:b/>
          <w:bCs/>
          <w:color w:val="000000" w:themeColor="text1"/>
        </w:rPr>
      </w:pPr>
    </w:p>
    <w:p w14:paraId="21929099" w14:textId="10DAD390" w:rsidR="00E56598" w:rsidRPr="005667C2" w:rsidRDefault="00E56598" w:rsidP="00452437">
      <w:pPr>
        <w:rPr>
          <w:color w:val="000000" w:themeColor="text1"/>
        </w:rPr>
      </w:pPr>
      <w:r w:rsidRPr="005667C2">
        <w:rPr>
          <w:b/>
          <w:bCs/>
          <w:color w:val="000000" w:themeColor="text1"/>
        </w:rPr>
        <w:t>Project Leaders:</w:t>
      </w:r>
      <w:r w:rsidR="005360DD" w:rsidRPr="005667C2">
        <w:rPr>
          <w:b/>
          <w:bCs/>
          <w:color w:val="000000" w:themeColor="text1"/>
        </w:rPr>
        <w:t xml:space="preserve"> </w:t>
      </w:r>
      <w:r w:rsidR="005360DD" w:rsidRPr="005667C2">
        <w:rPr>
          <w:color w:val="000000" w:themeColor="text1"/>
        </w:rPr>
        <w:t>none listed</w:t>
      </w:r>
    </w:p>
    <w:p w14:paraId="0EC1F256" w14:textId="77777777" w:rsidR="00E56598" w:rsidRPr="005667C2" w:rsidRDefault="00E56598" w:rsidP="00452437">
      <w:pPr>
        <w:rPr>
          <w:b/>
          <w:bCs/>
          <w:color w:val="000000" w:themeColor="text1"/>
        </w:rPr>
      </w:pPr>
    </w:p>
    <w:p w14:paraId="417A7BEC" w14:textId="79DD7F25" w:rsidR="00E56598" w:rsidRPr="005667C2" w:rsidRDefault="00E56598" w:rsidP="00452437">
      <w:pPr>
        <w:rPr>
          <w:b/>
          <w:bCs/>
          <w:color w:val="000000" w:themeColor="text1"/>
        </w:rPr>
      </w:pPr>
      <w:r w:rsidRPr="005667C2">
        <w:rPr>
          <w:b/>
          <w:bCs/>
          <w:color w:val="000000" w:themeColor="text1"/>
        </w:rPr>
        <w:t>Years for the Project:</w:t>
      </w:r>
      <w:r w:rsidR="005360DD" w:rsidRPr="005667C2">
        <w:rPr>
          <w:b/>
          <w:bCs/>
          <w:color w:val="000000" w:themeColor="text1"/>
        </w:rPr>
        <w:t xml:space="preserve"> </w:t>
      </w:r>
      <w:r w:rsidR="005360DD" w:rsidRPr="005667C2">
        <w:rPr>
          <w:color w:val="000000" w:themeColor="text1"/>
        </w:rPr>
        <w:t>2017-2021</w:t>
      </w:r>
    </w:p>
    <w:p w14:paraId="12F0ECCC" w14:textId="77777777" w:rsidR="00E56598" w:rsidRPr="005667C2" w:rsidRDefault="00E56598" w:rsidP="00452437">
      <w:pPr>
        <w:rPr>
          <w:b/>
          <w:bCs/>
          <w:color w:val="000000" w:themeColor="text1"/>
        </w:rPr>
      </w:pPr>
    </w:p>
    <w:p w14:paraId="3FB8FC57" w14:textId="5A68F57A" w:rsidR="00E56598" w:rsidRPr="005667C2" w:rsidRDefault="00E56598" w:rsidP="00452437">
      <w:pPr>
        <w:rPr>
          <w:b/>
          <w:bCs/>
          <w:color w:val="000000" w:themeColor="text1"/>
        </w:rPr>
      </w:pPr>
      <w:r w:rsidRPr="005667C2">
        <w:rPr>
          <w:b/>
          <w:bCs/>
          <w:color w:val="000000" w:themeColor="text1"/>
        </w:rPr>
        <w:t>Project Funding:</w:t>
      </w:r>
      <w:r w:rsidR="005360DD" w:rsidRPr="005667C2">
        <w:rPr>
          <w:b/>
          <w:bCs/>
          <w:color w:val="000000" w:themeColor="text1"/>
        </w:rPr>
        <w:t xml:space="preserve"> </w:t>
      </w:r>
      <w:r w:rsidR="005360DD" w:rsidRPr="005667C2">
        <w:rPr>
          <w:color w:val="333333"/>
          <w:shd w:val="clear" w:color="auto" w:fill="FAFAFA"/>
        </w:rPr>
        <w:t>€ 1 994 952,51</w:t>
      </w:r>
    </w:p>
    <w:p w14:paraId="36B57238" w14:textId="77777777" w:rsidR="00E56598" w:rsidRPr="005667C2" w:rsidRDefault="00E56598" w:rsidP="00452437">
      <w:pPr>
        <w:rPr>
          <w:b/>
          <w:bCs/>
          <w:color w:val="000000" w:themeColor="text1"/>
        </w:rPr>
      </w:pPr>
    </w:p>
    <w:p w14:paraId="69EB954C" w14:textId="6AD17CDB" w:rsidR="00E56598" w:rsidRPr="005667C2" w:rsidRDefault="00E56598" w:rsidP="00452437">
      <w:pPr>
        <w:rPr>
          <w:b/>
          <w:bCs/>
          <w:color w:val="000000" w:themeColor="text1"/>
        </w:rPr>
      </w:pPr>
      <w:r w:rsidRPr="005667C2">
        <w:rPr>
          <w:b/>
          <w:bCs/>
          <w:color w:val="000000" w:themeColor="text1"/>
        </w:rPr>
        <w:t>Publications:</w:t>
      </w:r>
      <w:r w:rsidR="005360DD" w:rsidRPr="005667C2">
        <w:rPr>
          <w:b/>
          <w:bCs/>
          <w:color w:val="000000" w:themeColor="text1"/>
        </w:rPr>
        <w:t xml:space="preserve"> </w:t>
      </w:r>
      <w:r w:rsidR="005360DD" w:rsidRPr="005667C2">
        <w:rPr>
          <w:color w:val="000000" w:themeColor="text1"/>
        </w:rPr>
        <w:t>http://www.gendertarget.eu/resources/project-deliverables/</w:t>
      </w:r>
    </w:p>
    <w:p w14:paraId="0DCB8557" w14:textId="77777777" w:rsidR="00E56598" w:rsidRPr="005667C2" w:rsidRDefault="00E56598" w:rsidP="00452437">
      <w:pPr>
        <w:rPr>
          <w:b/>
          <w:bCs/>
          <w:color w:val="000000" w:themeColor="text1"/>
        </w:rPr>
      </w:pPr>
    </w:p>
    <w:p w14:paraId="53C71054" w14:textId="01CFC618" w:rsidR="00E56598" w:rsidRPr="005667C2" w:rsidRDefault="00E56598" w:rsidP="00452437">
      <w:pPr>
        <w:rPr>
          <w:b/>
          <w:bCs/>
          <w:color w:val="000000" w:themeColor="text1"/>
        </w:rPr>
      </w:pPr>
      <w:r w:rsidRPr="005667C2">
        <w:rPr>
          <w:b/>
          <w:bCs/>
          <w:color w:val="000000" w:themeColor="text1"/>
        </w:rPr>
        <w:t>Summary of the Project:</w:t>
      </w:r>
      <w:r w:rsidR="005360DD" w:rsidRPr="005667C2">
        <w:rPr>
          <w:b/>
          <w:bCs/>
          <w:color w:val="000000" w:themeColor="text1"/>
        </w:rPr>
        <w:t xml:space="preserve"> </w:t>
      </w:r>
      <w:r w:rsidR="005360DD" w:rsidRPr="005667C2">
        <w:rPr>
          <w:color w:val="000000" w:themeColor="text1"/>
          <w:shd w:val="clear" w:color="auto" w:fill="FFFFFF"/>
        </w:rPr>
        <w:t>TARGET will initiate institutional change in seven gender equality innovating institutions (GEIIs) in the Mediterranean basin - including research perfuming organisations (RPOs), research funding organisations (RFOs) and a network of universities. TARGET takes a reflexive approach which goes beyond the formal adoption of a gender equality plan by emphasising an iterative reflection of progress made as well as establishing a community of practice to effect institutional transformation. Actual change is the result of increased institutional willingness and capacity to identify, reflect on and address gender bias in a sustained way. Starting point and anchor of the process is a tailored Gender Equality Plan or Strategy (GEP/GES) in each GEII. TARGET will build the institutional capacity for a reflexive gender equality policy by: developing effective tools for each stage of the GEP/GES (audit, planning, implementation, monitoring, self-assessment) to be customised to the specific institution; supporting the development of competences to conduct a gender audit, to design, implement, monitor and self-assess a tailored GEP/GES; establishing a community of practice of relevant stakeholders within each GEII; initiating an organisational learning process within each GEII which combines self-assessment with GEP/GES evaluation. The TARGET countries have been characterised as relatively inactive in developing gender equality policies in R&amp;I. To ensure that action taken has a multiplier effect, each GEII will undertake targeted dissemination activities to initiate a national/ regional discourse on gender equality in R&amp;I. Furthermore, TARGET will develop new knowledge for institutions, practitioners and policymakers based on a comparative analysis of GEP implementation and sustainability to provide a basis for effective sharing of practice in both proactive and relatively inactive countries - taking into account differences in cultural, socio-economic and political settings.</w:t>
      </w:r>
    </w:p>
    <w:p w14:paraId="16CA496C" w14:textId="77777777" w:rsidR="00E56598" w:rsidRPr="005667C2" w:rsidRDefault="00E56598" w:rsidP="00452437">
      <w:pPr>
        <w:rPr>
          <w:b/>
          <w:bCs/>
          <w:color w:val="000000" w:themeColor="text1"/>
        </w:rPr>
      </w:pPr>
    </w:p>
    <w:p w14:paraId="696F8514" w14:textId="77777777" w:rsidR="00E56598" w:rsidRPr="005667C2" w:rsidRDefault="00E56598" w:rsidP="00452437">
      <w:pPr>
        <w:rPr>
          <w:b/>
          <w:bCs/>
          <w:color w:val="000000" w:themeColor="text1"/>
        </w:rPr>
      </w:pPr>
      <w:r w:rsidRPr="005667C2">
        <w:rPr>
          <w:b/>
          <w:bCs/>
          <w:color w:val="000000" w:themeColor="text1"/>
        </w:rPr>
        <w:t>Other Relevant information:</w:t>
      </w:r>
    </w:p>
    <w:p w14:paraId="7E3D41B6" w14:textId="77777777" w:rsidR="00E56598" w:rsidRPr="005667C2" w:rsidRDefault="00E56598" w:rsidP="00452437">
      <w:pPr>
        <w:rPr>
          <w:b/>
          <w:bCs/>
          <w:color w:val="000000" w:themeColor="text1"/>
        </w:rPr>
      </w:pPr>
    </w:p>
    <w:p w14:paraId="0F0EDCCE" w14:textId="02C24584"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81" w:history="1">
        <w:r w:rsidR="008A78A1" w:rsidRPr="005667C2">
          <w:rPr>
            <w:rStyle w:val="Hyperlink"/>
          </w:rPr>
          <w:t>https://www.genderportal.eu/projects/target-taking-reflexive-approach-gender-equality-institutional-transformation</w:t>
        </w:r>
      </w:hyperlink>
      <w:r w:rsidR="008A78A1" w:rsidRPr="005667C2">
        <w:rPr>
          <w:color w:val="000000" w:themeColor="text1"/>
        </w:rPr>
        <w:t xml:space="preserve"> </w:t>
      </w:r>
    </w:p>
    <w:p w14:paraId="48397DB6" w14:textId="77777777" w:rsidR="00E56598" w:rsidRPr="005667C2" w:rsidRDefault="00E56598" w:rsidP="00452437">
      <w:pPr>
        <w:rPr>
          <w:b/>
          <w:bCs/>
          <w:color w:val="000000" w:themeColor="text1"/>
        </w:rPr>
      </w:pPr>
    </w:p>
    <w:p w14:paraId="609895C4" w14:textId="3641B82A" w:rsidR="00E56598" w:rsidRPr="005667C2" w:rsidRDefault="00E56598" w:rsidP="00452437">
      <w:pPr>
        <w:rPr>
          <w:color w:val="000000" w:themeColor="text1"/>
        </w:rPr>
      </w:pPr>
      <w:r w:rsidRPr="005667C2">
        <w:rPr>
          <w:b/>
          <w:bCs/>
          <w:color w:val="000000" w:themeColor="text1"/>
        </w:rPr>
        <w:t>Source:</w:t>
      </w:r>
      <w:r w:rsidR="008A78A1" w:rsidRPr="005667C2">
        <w:rPr>
          <w:b/>
          <w:bCs/>
          <w:color w:val="000000" w:themeColor="text1"/>
        </w:rPr>
        <w:t xml:space="preserve"> </w:t>
      </w:r>
      <w:hyperlink r:id="rId182" w:history="1">
        <w:r w:rsidR="008A78A1" w:rsidRPr="005667C2">
          <w:rPr>
            <w:rStyle w:val="Hyperlink"/>
          </w:rPr>
          <w:t>http://www.gendertarget.eu/</w:t>
        </w:r>
      </w:hyperlink>
      <w:r w:rsidR="008A78A1" w:rsidRPr="005667C2">
        <w:rPr>
          <w:color w:val="000000" w:themeColor="text1"/>
        </w:rPr>
        <w:t xml:space="preserve"> </w:t>
      </w:r>
    </w:p>
    <w:p w14:paraId="3209A2BF" w14:textId="4D94579B" w:rsidR="008A78A1" w:rsidRPr="005667C2" w:rsidRDefault="00000000" w:rsidP="00452437">
      <w:pPr>
        <w:rPr>
          <w:color w:val="000000" w:themeColor="text1"/>
        </w:rPr>
      </w:pPr>
      <w:hyperlink r:id="rId183" w:history="1">
        <w:r w:rsidR="008A78A1" w:rsidRPr="005667C2">
          <w:rPr>
            <w:rStyle w:val="Hyperlink"/>
          </w:rPr>
          <w:t>https://cordis.europa.eu/project/id/741672</w:t>
        </w:r>
      </w:hyperlink>
      <w:r w:rsidR="008A78A1" w:rsidRPr="005667C2">
        <w:rPr>
          <w:color w:val="000000" w:themeColor="text1"/>
        </w:rPr>
        <w:t xml:space="preserve"> </w:t>
      </w:r>
    </w:p>
    <w:p w14:paraId="58B67A8F" w14:textId="77777777" w:rsidR="00E56598" w:rsidRPr="005667C2" w:rsidRDefault="00E56598" w:rsidP="00452437">
      <w:pPr>
        <w:rPr>
          <w:b/>
          <w:bCs/>
          <w:color w:val="000000" w:themeColor="text1"/>
        </w:rPr>
      </w:pPr>
    </w:p>
    <w:p w14:paraId="6B88B18A" w14:textId="62A7C824" w:rsidR="00E56598" w:rsidRPr="005667C2" w:rsidRDefault="00E56598" w:rsidP="00452437">
      <w:pPr>
        <w:rPr>
          <w:b/>
          <w:bCs/>
          <w:color w:val="000000" w:themeColor="text1"/>
        </w:rPr>
      </w:pPr>
      <w:r w:rsidRPr="005667C2">
        <w:rPr>
          <w:b/>
          <w:bCs/>
          <w:color w:val="000000" w:themeColor="text1"/>
        </w:rPr>
        <w:t>DOI:</w:t>
      </w:r>
      <w:r w:rsidR="005360DD" w:rsidRPr="005667C2">
        <w:rPr>
          <w:b/>
          <w:bCs/>
          <w:color w:val="000000" w:themeColor="text1"/>
        </w:rPr>
        <w:t xml:space="preserve"> </w:t>
      </w:r>
      <w:hyperlink r:id="rId184" w:tgtFrame="_blank" w:history="1">
        <w:r w:rsidR="005360DD" w:rsidRPr="005667C2">
          <w:rPr>
            <w:color w:val="00387B"/>
            <w:u w:val="single"/>
            <w:bdr w:val="none" w:sz="0" w:space="0" w:color="auto" w:frame="1"/>
            <w:shd w:val="clear" w:color="auto" w:fill="FAFAFA"/>
          </w:rPr>
          <w:t>10.3030/741672</w:t>
        </w:r>
      </w:hyperlink>
    </w:p>
    <w:p w14:paraId="0EDC87F7" w14:textId="77785301" w:rsidR="00E56598" w:rsidRPr="005667C2" w:rsidRDefault="004F3E17" w:rsidP="00061270">
      <w:pPr>
        <w:pStyle w:val="Heading2"/>
      </w:pPr>
      <w:bookmarkStart w:id="42" w:name="_Toc169259791"/>
      <w:r w:rsidRPr="005667C2">
        <w:lastRenderedPageBreak/>
        <w:t>PLOTINA: Promoting Gender Balance and Inclusion in Research, Innovation and Training</w:t>
      </w:r>
      <w:bookmarkEnd w:id="42"/>
    </w:p>
    <w:p w14:paraId="3D58D696" w14:textId="77777777" w:rsidR="00E56598" w:rsidRPr="005667C2" w:rsidRDefault="00E56598" w:rsidP="00452437">
      <w:pPr>
        <w:rPr>
          <w:b/>
          <w:bCs/>
          <w:color w:val="000000" w:themeColor="text1"/>
        </w:rPr>
      </w:pPr>
    </w:p>
    <w:p w14:paraId="142D19C1" w14:textId="0FDDBC1A" w:rsidR="00E56598" w:rsidRPr="005667C2" w:rsidRDefault="00E56598" w:rsidP="00452437">
      <w:pPr>
        <w:rPr>
          <w:color w:val="000000" w:themeColor="text1"/>
        </w:rPr>
      </w:pPr>
      <w:r w:rsidRPr="005667C2">
        <w:rPr>
          <w:b/>
          <w:bCs/>
          <w:color w:val="000000" w:themeColor="text1"/>
        </w:rPr>
        <w:t xml:space="preserve">Coordinated by: </w:t>
      </w:r>
      <w:r w:rsidR="0087398B" w:rsidRPr="005667C2">
        <w:rPr>
          <w:color w:val="000000" w:themeColor="text1"/>
        </w:rPr>
        <w:t xml:space="preserve">University of Bologna, Alma Mater Studiorum </w:t>
      </w:r>
    </w:p>
    <w:p w14:paraId="2141ABC0" w14:textId="77777777" w:rsidR="00E56598" w:rsidRPr="005667C2" w:rsidRDefault="00E56598" w:rsidP="00452437">
      <w:pPr>
        <w:rPr>
          <w:b/>
          <w:bCs/>
          <w:color w:val="000000" w:themeColor="text1"/>
        </w:rPr>
      </w:pPr>
    </w:p>
    <w:p w14:paraId="6F66A5C9" w14:textId="34ABBDCE" w:rsidR="00E56598" w:rsidRPr="005667C2" w:rsidRDefault="00E56598" w:rsidP="00452437">
      <w:pPr>
        <w:rPr>
          <w:b/>
          <w:bCs/>
          <w:color w:val="000000" w:themeColor="text1"/>
        </w:rPr>
      </w:pPr>
      <w:r w:rsidRPr="005667C2">
        <w:rPr>
          <w:b/>
          <w:bCs/>
          <w:color w:val="000000" w:themeColor="text1"/>
        </w:rPr>
        <w:t>Project Leaders:</w:t>
      </w:r>
      <w:r w:rsidR="0087398B" w:rsidRPr="005667C2">
        <w:rPr>
          <w:b/>
          <w:bCs/>
          <w:color w:val="000000" w:themeColor="text1"/>
        </w:rPr>
        <w:t xml:space="preserve"> </w:t>
      </w:r>
      <w:r w:rsidR="0087398B" w:rsidRPr="005667C2">
        <w:rPr>
          <w:color w:val="424242"/>
          <w:shd w:val="clear" w:color="auto" w:fill="FFFFFF"/>
        </w:rPr>
        <w:t>Tullia Gallina Toschi - tullia.gallinatoschi@unibo.it  ; ilaria.carbone2@unibo.it</w:t>
      </w:r>
    </w:p>
    <w:p w14:paraId="4FF30355" w14:textId="77777777" w:rsidR="00E56598" w:rsidRPr="005667C2" w:rsidRDefault="00E56598" w:rsidP="00452437">
      <w:pPr>
        <w:rPr>
          <w:b/>
          <w:bCs/>
          <w:color w:val="000000" w:themeColor="text1"/>
        </w:rPr>
      </w:pPr>
    </w:p>
    <w:p w14:paraId="38D3C2B3" w14:textId="05ED94D6" w:rsidR="00E56598" w:rsidRPr="005667C2" w:rsidRDefault="00E56598" w:rsidP="00452437">
      <w:pPr>
        <w:rPr>
          <w:color w:val="000000" w:themeColor="text1"/>
        </w:rPr>
      </w:pPr>
      <w:r w:rsidRPr="005667C2">
        <w:rPr>
          <w:b/>
          <w:bCs/>
          <w:color w:val="000000" w:themeColor="text1"/>
        </w:rPr>
        <w:t>Years for the Project:</w:t>
      </w:r>
      <w:r w:rsidR="0087398B" w:rsidRPr="005667C2">
        <w:rPr>
          <w:b/>
          <w:bCs/>
          <w:color w:val="000000" w:themeColor="text1"/>
        </w:rPr>
        <w:t xml:space="preserve"> </w:t>
      </w:r>
      <w:r w:rsidR="0087398B" w:rsidRPr="005667C2">
        <w:rPr>
          <w:color w:val="000000" w:themeColor="text1"/>
        </w:rPr>
        <w:t>2016-2020</w:t>
      </w:r>
    </w:p>
    <w:p w14:paraId="2EE1194E" w14:textId="77777777" w:rsidR="00E56598" w:rsidRPr="005667C2" w:rsidRDefault="00E56598" w:rsidP="00452437">
      <w:pPr>
        <w:rPr>
          <w:b/>
          <w:bCs/>
          <w:color w:val="000000" w:themeColor="text1"/>
        </w:rPr>
      </w:pPr>
    </w:p>
    <w:p w14:paraId="0C949BBB" w14:textId="0D8F3D96" w:rsidR="00E56598" w:rsidRPr="005667C2" w:rsidRDefault="00E56598" w:rsidP="00452437">
      <w:pPr>
        <w:rPr>
          <w:b/>
          <w:bCs/>
          <w:color w:val="000000" w:themeColor="text1"/>
        </w:rPr>
      </w:pPr>
      <w:r w:rsidRPr="005667C2">
        <w:rPr>
          <w:b/>
          <w:bCs/>
          <w:color w:val="000000" w:themeColor="text1"/>
        </w:rPr>
        <w:t>Project Funding:</w:t>
      </w:r>
      <w:r w:rsidR="0087398B" w:rsidRPr="005667C2">
        <w:rPr>
          <w:b/>
          <w:bCs/>
          <w:color w:val="000000" w:themeColor="text1"/>
        </w:rPr>
        <w:t xml:space="preserve"> </w:t>
      </w:r>
      <w:r w:rsidR="0087398B" w:rsidRPr="005667C2">
        <w:rPr>
          <w:color w:val="333333"/>
          <w:shd w:val="clear" w:color="auto" w:fill="FAFAFA"/>
        </w:rPr>
        <w:t>€ 2 296 187,50</w:t>
      </w:r>
    </w:p>
    <w:p w14:paraId="3C2718F8" w14:textId="77777777" w:rsidR="00E56598" w:rsidRPr="005667C2" w:rsidRDefault="00E56598" w:rsidP="00452437">
      <w:pPr>
        <w:rPr>
          <w:b/>
          <w:bCs/>
          <w:color w:val="000000" w:themeColor="text1"/>
        </w:rPr>
      </w:pPr>
    </w:p>
    <w:p w14:paraId="42F5B93C" w14:textId="42FAFDDB" w:rsidR="00E56598" w:rsidRPr="005667C2" w:rsidRDefault="00E56598" w:rsidP="00452437">
      <w:pPr>
        <w:rPr>
          <w:b/>
          <w:bCs/>
          <w:color w:val="000000" w:themeColor="text1"/>
        </w:rPr>
      </w:pPr>
      <w:r w:rsidRPr="005667C2">
        <w:rPr>
          <w:b/>
          <w:bCs/>
          <w:color w:val="000000" w:themeColor="text1"/>
        </w:rPr>
        <w:t>Publications:</w:t>
      </w:r>
      <w:r w:rsidR="0087398B" w:rsidRPr="005667C2">
        <w:rPr>
          <w:color w:val="000000" w:themeColor="text1"/>
        </w:rPr>
        <w:t xml:space="preserve"> </w:t>
      </w:r>
      <w:hyperlink r:id="rId185" w:history="1">
        <w:r w:rsidR="0087398B" w:rsidRPr="005667C2">
          <w:rPr>
            <w:rStyle w:val="Hyperlink"/>
          </w:rPr>
          <w:t>https://www.plotina.eu/case-studies/</w:t>
        </w:r>
      </w:hyperlink>
      <w:r w:rsidR="0087398B" w:rsidRPr="005667C2">
        <w:rPr>
          <w:color w:val="000000" w:themeColor="text1"/>
        </w:rPr>
        <w:t xml:space="preserve"> - various case studies from different disciplinary fields.</w:t>
      </w:r>
      <w:r w:rsidR="0087398B" w:rsidRPr="005667C2">
        <w:rPr>
          <w:b/>
          <w:bCs/>
          <w:color w:val="000000" w:themeColor="text1"/>
        </w:rPr>
        <w:t xml:space="preserve"> </w:t>
      </w:r>
    </w:p>
    <w:p w14:paraId="6642BD81" w14:textId="25899AFB" w:rsidR="0087398B" w:rsidRPr="005667C2" w:rsidRDefault="00000000" w:rsidP="00452437">
      <w:pPr>
        <w:rPr>
          <w:color w:val="000000" w:themeColor="text1"/>
        </w:rPr>
      </w:pPr>
      <w:hyperlink r:id="rId186" w:history="1">
        <w:r w:rsidR="0087398B" w:rsidRPr="005667C2">
          <w:rPr>
            <w:rStyle w:val="Hyperlink"/>
          </w:rPr>
          <w:t>https://www.plotina.eu/plotina-formative-toolkit/</w:t>
        </w:r>
      </w:hyperlink>
      <w:r w:rsidR="0087398B" w:rsidRPr="005667C2">
        <w:rPr>
          <w:color w:val="000000" w:themeColor="text1"/>
        </w:rPr>
        <w:t xml:space="preserve"> - toolkit </w:t>
      </w:r>
    </w:p>
    <w:p w14:paraId="67D01626" w14:textId="77777777" w:rsidR="00E56598" w:rsidRPr="005667C2" w:rsidRDefault="00E56598" w:rsidP="00452437">
      <w:pPr>
        <w:rPr>
          <w:b/>
          <w:bCs/>
          <w:color w:val="000000" w:themeColor="text1"/>
        </w:rPr>
      </w:pPr>
    </w:p>
    <w:p w14:paraId="34EEAA77" w14:textId="4A938FF4" w:rsidR="00E56598" w:rsidRPr="005667C2" w:rsidRDefault="00E56598" w:rsidP="00452437">
      <w:pPr>
        <w:rPr>
          <w:b/>
          <w:bCs/>
          <w:color w:val="000000" w:themeColor="text1"/>
        </w:rPr>
      </w:pPr>
      <w:r w:rsidRPr="005667C2">
        <w:rPr>
          <w:b/>
          <w:bCs/>
          <w:color w:val="000000" w:themeColor="text1"/>
        </w:rPr>
        <w:t>Summary of the Project:</w:t>
      </w:r>
      <w:r w:rsidR="0087398B" w:rsidRPr="005667C2">
        <w:rPr>
          <w:b/>
          <w:bCs/>
          <w:color w:val="000000" w:themeColor="text1"/>
        </w:rPr>
        <w:t xml:space="preserve"> </w:t>
      </w:r>
      <w:r w:rsidR="0087398B" w:rsidRPr="005667C2">
        <w:rPr>
          <w:color w:val="000000" w:themeColor="text1"/>
          <w:shd w:val="clear" w:color="auto" w:fill="FFFFFF"/>
        </w:rPr>
        <w:t>PLOTINA is a project funded by the European Commission's Horizon 2020 framework and it aims at enabling the development, implementation and assessment of self-tailored Gender Equality Plans (GEPs) with innovative and sustainable strategies for the Research Performing Organisations (RPOs) involved. PLOTINA is based on the premise that gender issues need to be integral and not supplemental both to scientific research culture and curricula. The PLOTINA programme is structured around three fundamental goals: 1. Preventing underutilization of qualified women researchers 2. Improving decision making by addressing gender imbalances 3. Incorporating the sex/gender dimension variable in research, especially where it is traditionally not applied The project Consortium involves 10 partners covering 7 European countries and one associated country.</w:t>
      </w:r>
    </w:p>
    <w:p w14:paraId="430E57F8" w14:textId="77777777" w:rsidR="00E56598" w:rsidRPr="005667C2" w:rsidRDefault="00E56598" w:rsidP="00452437">
      <w:pPr>
        <w:rPr>
          <w:b/>
          <w:bCs/>
          <w:color w:val="000000" w:themeColor="text1"/>
        </w:rPr>
      </w:pPr>
    </w:p>
    <w:p w14:paraId="18519C8A" w14:textId="77777777" w:rsidR="00E56598" w:rsidRPr="005667C2" w:rsidRDefault="00E56598" w:rsidP="00452437">
      <w:pPr>
        <w:rPr>
          <w:b/>
          <w:bCs/>
          <w:color w:val="000000" w:themeColor="text1"/>
        </w:rPr>
      </w:pPr>
      <w:r w:rsidRPr="005667C2">
        <w:rPr>
          <w:b/>
          <w:bCs/>
          <w:color w:val="000000" w:themeColor="text1"/>
        </w:rPr>
        <w:t>Other Relevant information:</w:t>
      </w:r>
    </w:p>
    <w:p w14:paraId="0DEF0CA3" w14:textId="77777777" w:rsidR="00E56598" w:rsidRPr="005667C2" w:rsidRDefault="00E56598" w:rsidP="00452437">
      <w:pPr>
        <w:rPr>
          <w:b/>
          <w:bCs/>
          <w:color w:val="000000" w:themeColor="text1"/>
        </w:rPr>
      </w:pPr>
    </w:p>
    <w:p w14:paraId="26C48D07" w14:textId="77777777" w:rsidR="00E56598" w:rsidRPr="005667C2" w:rsidRDefault="00E56598" w:rsidP="00452437">
      <w:pPr>
        <w:rPr>
          <w:b/>
          <w:bCs/>
          <w:color w:val="000000" w:themeColor="text1"/>
        </w:rPr>
      </w:pPr>
      <w:r w:rsidRPr="005667C2">
        <w:rPr>
          <w:b/>
          <w:bCs/>
          <w:color w:val="000000" w:themeColor="text1"/>
        </w:rPr>
        <w:t>Key Words Associated with the Project:</w:t>
      </w:r>
    </w:p>
    <w:p w14:paraId="5D6307C7" w14:textId="77777777" w:rsidR="00E56598" w:rsidRPr="005667C2" w:rsidRDefault="00E56598" w:rsidP="00452437">
      <w:pPr>
        <w:rPr>
          <w:b/>
          <w:bCs/>
          <w:color w:val="000000" w:themeColor="text1"/>
        </w:rPr>
      </w:pPr>
    </w:p>
    <w:p w14:paraId="3B2E4D03" w14:textId="3862FA58" w:rsidR="00E56598" w:rsidRPr="005667C2" w:rsidRDefault="00E56598" w:rsidP="00452437">
      <w:pPr>
        <w:rPr>
          <w:b/>
          <w:bCs/>
          <w:color w:val="000000" w:themeColor="text1"/>
        </w:rPr>
      </w:pPr>
      <w:r w:rsidRPr="005667C2">
        <w:rPr>
          <w:b/>
          <w:bCs/>
          <w:color w:val="000000" w:themeColor="text1"/>
        </w:rPr>
        <w:t xml:space="preserve">How the Project was found (search words, location, etc.): </w:t>
      </w:r>
      <w:r w:rsidR="00C24D12" w:rsidRPr="005667C2">
        <w:rPr>
          <w:color w:val="000000" w:themeColor="text1"/>
        </w:rPr>
        <w:t xml:space="preserve">found on the GenPort Website under EU-&gt;H2020 projects.  </w:t>
      </w:r>
      <w:hyperlink r:id="rId187" w:history="1">
        <w:r w:rsidR="0087398B" w:rsidRPr="005667C2">
          <w:rPr>
            <w:rStyle w:val="Hyperlink"/>
          </w:rPr>
          <w:t>https://www.genderportal.eu/projects/plotina-promoting-gender-balance-and-inclusion-research-innovation-and-training</w:t>
        </w:r>
      </w:hyperlink>
      <w:r w:rsidR="0087398B" w:rsidRPr="005667C2">
        <w:rPr>
          <w:color w:val="000000" w:themeColor="text1"/>
        </w:rPr>
        <w:t xml:space="preserve"> </w:t>
      </w:r>
    </w:p>
    <w:p w14:paraId="7A4D3F42" w14:textId="77777777" w:rsidR="00E56598" w:rsidRPr="005667C2" w:rsidRDefault="00E56598" w:rsidP="00452437">
      <w:pPr>
        <w:rPr>
          <w:b/>
          <w:bCs/>
          <w:color w:val="000000" w:themeColor="text1"/>
        </w:rPr>
      </w:pPr>
    </w:p>
    <w:p w14:paraId="2240E8EB" w14:textId="544ADC2B" w:rsidR="0087398B" w:rsidRPr="005667C2" w:rsidRDefault="00E56598" w:rsidP="00452437">
      <w:pPr>
        <w:rPr>
          <w:b/>
          <w:bCs/>
          <w:color w:val="000000" w:themeColor="text1"/>
        </w:rPr>
      </w:pPr>
      <w:r w:rsidRPr="005667C2">
        <w:rPr>
          <w:b/>
          <w:bCs/>
          <w:color w:val="000000" w:themeColor="text1"/>
        </w:rPr>
        <w:t>Source:</w:t>
      </w:r>
      <w:r w:rsidR="0087398B" w:rsidRPr="005667C2">
        <w:rPr>
          <w:b/>
          <w:bCs/>
          <w:color w:val="000000" w:themeColor="text1"/>
        </w:rPr>
        <w:t xml:space="preserve"> </w:t>
      </w:r>
      <w:hyperlink r:id="rId188" w:history="1">
        <w:r w:rsidR="0087398B" w:rsidRPr="005667C2">
          <w:rPr>
            <w:rStyle w:val="Hyperlink"/>
          </w:rPr>
          <w:t>https://www.plotina.eu/</w:t>
        </w:r>
      </w:hyperlink>
      <w:r w:rsidR="0087398B" w:rsidRPr="005667C2">
        <w:rPr>
          <w:color w:val="000000" w:themeColor="text1"/>
        </w:rPr>
        <w:t xml:space="preserve"> </w:t>
      </w:r>
    </w:p>
    <w:p w14:paraId="7B7A6F00" w14:textId="6D1C4E27" w:rsidR="0087398B" w:rsidRPr="005667C2" w:rsidRDefault="00000000" w:rsidP="00452437">
      <w:pPr>
        <w:rPr>
          <w:color w:val="000000" w:themeColor="text1"/>
        </w:rPr>
      </w:pPr>
      <w:hyperlink r:id="rId189" w:history="1">
        <w:r w:rsidR="0087398B" w:rsidRPr="005667C2">
          <w:rPr>
            <w:rStyle w:val="Hyperlink"/>
          </w:rPr>
          <w:t>https://cordis.europa.eu/project/id/666008</w:t>
        </w:r>
      </w:hyperlink>
      <w:r w:rsidR="0087398B" w:rsidRPr="005667C2">
        <w:rPr>
          <w:color w:val="000000" w:themeColor="text1"/>
        </w:rPr>
        <w:t xml:space="preserve"> </w:t>
      </w:r>
    </w:p>
    <w:p w14:paraId="65385A8C" w14:textId="77777777" w:rsidR="00E56598" w:rsidRPr="005667C2" w:rsidRDefault="00E56598" w:rsidP="00452437">
      <w:pPr>
        <w:rPr>
          <w:b/>
          <w:bCs/>
          <w:color w:val="000000" w:themeColor="text1"/>
        </w:rPr>
      </w:pPr>
    </w:p>
    <w:p w14:paraId="3DF68713" w14:textId="0D64031B" w:rsidR="00E56598" w:rsidRPr="005667C2" w:rsidRDefault="00E56598" w:rsidP="00452437">
      <w:pPr>
        <w:rPr>
          <w:b/>
          <w:bCs/>
          <w:color w:val="000000" w:themeColor="text1"/>
        </w:rPr>
      </w:pPr>
      <w:r w:rsidRPr="005667C2">
        <w:rPr>
          <w:b/>
          <w:bCs/>
          <w:color w:val="000000" w:themeColor="text1"/>
        </w:rPr>
        <w:t>DOI:</w:t>
      </w:r>
      <w:r w:rsidR="0087398B" w:rsidRPr="005667C2">
        <w:t xml:space="preserve"> </w:t>
      </w:r>
      <w:hyperlink r:id="rId190" w:tgtFrame="_blank" w:history="1">
        <w:r w:rsidR="0087398B" w:rsidRPr="005667C2">
          <w:rPr>
            <w:rStyle w:val="Hyperlink"/>
            <w:color w:val="00387B"/>
            <w:bdr w:val="none" w:sz="0" w:space="0" w:color="auto" w:frame="1"/>
            <w:shd w:val="clear" w:color="auto" w:fill="FAFAFA"/>
          </w:rPr>
          <w:t>10.3030/666008</w:t>
        </w:r>
      </w:hyperlink>
    </w:p>
    <w:p w14:paraId="767D6A89" w14:textId="77777777" w:rsidR="007C4958" w:rsidRPr="005667C2" w:rsidRDefault="007C4958">
      <w:pPr>
        <w:rPr>
          <w:color w:val="000000" w:themeColor="text1"/>
        </w:rPr>
      </w:pPr>
      <w:r w:rsidRPr="005667C2">
        <w:rPr>
          <w:color w:val="000000" w:themeColor="text1"/>
        </w:rPr>
        <w:br w:type="page"/>
      </w:r>
    </w:p>
    <w:p w14:paraId="446D1403" w14:textId="78C72847" w:rsidR="007C4958" w:rsidRPr="005667C2" w:rsidRDefault="002F46D8" w:rsidP="002F46D8">
      <w:pPr>
        <w:pStyle w:val="Heading2"/>
      </w:pPr>
      <w:bookmarkStart w:id="43" w:name="_Toc169259792"/>
      <w:r w:rsidRPr="005667C2">
        <w:lastRenderedPageBreak/>
        <w:t xml:space="preserve">RE-WIRING - </w:t>
      </w:r>
      <w:r w:rsidR="007C4958" w:rsidRPr="005667C2">
        <w:t xml:space="preserve"> </w:t>
      </w:r>
      <w:r w:rsidRPr="005667C2">
        <w:t>Realizing Girls’ and Women’s Inclusion, Representation and Empowerment</w:t>
      </w:r>
      <w:bookmarkEnd w:id="43"/>
    </w:p>
    <w:p w14:paraId="27A595E0" w14:textId="77777777" w:rsidR="007C4958" w:rsidRPr="005667C2" w:rsidRDefault="007C4958" w:rsidP="007C4958">
      <w:pPr>
        <w:rPr>
          <w:b/>
          <w:bCs/>
          <w:color w:val="000000" w:themeColor="text1"/>
        </w:rPr>
      </w:pPr>
    </w:p>
    <w:p w14:paraId="1673839A" w14:textId="40EF50E4" w:rsidR="007C4958" w:rsidRPr="005667C2" w:rsidRDefault="007C4958" w:rsidP="007C4958">
      <w:pPr>
        <w:rPr>
          <w:b/>
          <w:bCs/>
          <w:color w:val="000000" w:themeColor="text1"/>
        </w:rPr>
      </w:pPr>
      <w:r w:rsidRPr="005667C2">
        <w:rPr>
          <w:b/>
          <w:bCs/>
          <w:color w:val="000000" w:themeColor="text1"/>
        </w:rPr>
        <w:t xml:space="preserve">Coordinated by: </w:t>
      </w:r>
      <w:r w:rsidR="00DA1600" w:rsidRPr="005667C2">
        <w:rPr>
          <w:color w:val="000000" w:themeColor="text1"/>
        </w:rPr>
        <w:t>University of Utrecht</w:t>
      </w:r>
      <w:r w:rsidR="00DA1600" w:rsidRPr="005667C2">
        <w:rPr>
          <w:b/>
          <w:bCs/>
          <w:color w:val="000000" w:themeColor="text1"/>
        </w:rPr>
        <w:t xml:space="preserve"> </w:t>
      </w:r>
    </w:p>
    <w:p w14:paraId="688C5A86" w14:textId="77777777" w:rsidR="007C4958" w:rsidRPr="005667C2" w:rsidRDefault="007C4958" w:rsidP="007C4958">
      <w:pPr>
        <w:rPr>
          <w:b/>
          <w:bCs/>
          <w:color w:val="000000" w:themeColor="text1"/>
        </w:rPr>
      </w:pPr>
    </w:p>
    <w:p w14:paraId="6B79ADA1" w14:textId="34241C0C" w:rsidR="007C4958" w:rsidRPr="005667C2" w:rsidRDefault="007C4958" w:rsidP="007C4958">
      <w:pPr>
        <w:rPr>
          <w:color w:val="000000" w:themeColor="text1"/>
        </w:rPr>
      </w:pPr>
      <w:r w:rsidRPr="005667C2">
        <w:rPr>
          <w:b/>
          <w:bCs/>
          <w:color w:val="000000" w:themeColor="text1"/>
        </w:rPr>
        <w:t>Project Leaders:</w:t>
      </w:r>
      <w:r w:rsidR="00AF3011" w:rsidRPr="005667C2">
        <w:rPr>
          <w:b/>
          <w:bCs/>
          <w:color w:val="000000" w:themeColor="text1"/>
        </w:rPr>
        <w:t xml:space="preserve"> </w:t>
      </w:r>
      <w:r w:rsidR="00AF3011" w:rsidRPr="005667C2">
        <w:rPr>
          <w:color w:val="000000" w:themeColor="text1"/>
        </w:rPr>
        <w:t>Linda Senden – Chair Lead</w:t>
      </w:r>
    </w:p>
    <w:p w14:paraId="1FF202CE" w14:textId="43C2A81E" w:rsidR="00AF3011" w:rsidRPr="005667C2" w:rsidRDefault="00AF3011" w:rsidP="007C4958">
      <w:pPr>
        <w:rPr>
          <w:color w:val="000000" w:themeColor="text1"/>
        </w:rPr>
      </w:pPr>
      <w:r w:rsidRPr="005667C2">
        <w:rPr>
          <w:color w:val="000000" w:themeColor="text1"/>
        </w:rPr>
        <w:t xml:space="preserve">Susan Adriessen – Project Manager </w:t>
      </w:r>
    </w:p>
    <w:p w14:paraId="3606E95B" w14:textId="77777777" w:rsidR="007C4958" w:rsidRPr="005667C2" w:rsidRDefault="007C4958" w:rsidP="007C4958">
      <w:pPr>
        <w:rPr>
          <w:b/>
          <w:bCs/>
          <w:color w:val="000000" w:themeColor="text1"/>
        </w:rPr>
      </w:pPr>
    </w:p>
    <w:p w14:paraId="4233293E" w14:textId="12792C44" w:rsidR="007C4958" w:rsidRPr="005667C2" w:rsidRDefault="007C4958" w:rsidP="007C4958">
      <w:pPr>
        <w:rPr>
          <w:b/>
          <w:bCs/>
          <w:color w:val="000000" w:themeColor="text1"/>
        </w:rPr>
      </w:pPr>
      <w:r w:rsidRPr="005667C2">
        <w:rPr>
          <w:b/>
          <w:bCs/>
          <w:color w:val="000000" w:themeColor="text1"/>
        </w:rPr>
        <w:t>Years for the Project:</w:t>
      </w:r>
      <w:r w:rsidR="00DA1600" w:rsidRPr="005667C2">
        <w:rPr>
          <w:b/>
          <w:bCs/>
          <w:color w:val="000000" w:themeColor="text1"/>
        </w:rPr>
        <w:t xml:space="preserve"> </w:t>
      </w:r>
      <w:r w:rsidR="00DA1600" w:rsidRPr="005667C2">
        <w:rPr>
          <w:color w:val="000000" w:themeColor="text1"/>
        </w:rPr>
        <w:t>2023-2026</w:t>
      </w:r>
    </w:p>
    <w:p w14:paraId="3FC1F98E" w14:textId="77777777" w:rsidR="007C4958" w:rsidRPr="005667C2" w:rsidRDefault="007C4958" w:rsidP="007C4958">
      <w:pPr>
        <w:rPr>
          <w:b/>
          <w:bCs/>
          <w:color w:val="000000" w:themeColor="text1"/>
        </w:rPr>
      </w:pPr>
    </w:p>
    <w:p w14:paraId="0F8F81BF" w14:textId="5D2E3EF7" w:rsidR="007C4958" w:rsidRPr="005667C2" w:rsidRDefault="007C4958" w:rsidP="007C4958">
      <w:pPr>
        <w:rPr>
          <w:b/>
          <w:bCs/>
          <w:color w:val="000000" w:themeColor="text1"/>
        </w:rPr>
      </w:pPr>
      <w:r w:rsidRPr="005667C2">
        <w:rPr>
          <w:b/>
          <w:bCs/>
          <w:color w:val="000000" w:themeColor="text1"/>
        </w:rPr>
        <w:t>Project Funding:</w:t>
      </w:r>
      <w:r w:rsidR="00DA1600" w:rsidRPr="005667C2">
        <w:rPr>
          <w:b/>
          <w:bCs/>
          <w:color w:val="000000" w:themeColor="text1"/>
        </w:rPr>
        <w:t xml:space="preserve"> </w:t>
      </w:r>
      <w:r w:rsidR="00DA1600" w:rsidRPr="005667C2">
        <w:rPr>
          <w:color w:val="000000" w:themeColor="text1"/>
          <w:shd w:val="clear" w:color="auto" w:fill="FAFAFA"/>
        </w:rPr>
        <w:t>€ 2 461 349,75</w:t>
      </w:r>
    </w:p>
    <w:p w14:paraId="0F7148F7" w14:textId="77777777" w:rsidR="007C4958" w:rsidRPr="005667C2" w:rsidRDefault="007C4958" w:rsidP="007C4958">
      <w:pPr>
        <w:rPr>
          <w:b/>
          <w:bCs/>
          <w:color w:val="000000" w:themeColor="text1"/>
        </w:rPr>
      </w:pPr>
    </w:p>
    <w:p w14:paraId="0808F7A3" w14:textId="379C8569" w:rsidR="007C4958" w:rsidRPr="005667C2" w:rsidRDefault="007C4958" w:rsidP="007C4958">
      <w:pPr>
        <w:rPr>
          <w:color w:val="000000" w:themeColor="text1"/>
        </w:rPr>
      </w:pPr>
      <w:r w:rsidRPr="005667C2">
        <w:rPr>
          <w:b/>
          <w:bCs/>
          <w:color w:val="000000" w:themeColor="text1"/>
        </w:rPr>
        <w:t>Publications:</w:t>
      </w:r>
      <w:r w:rsidR="00DA1600" w:rsidRPr="005667C2">
        <w:rPr>
          <w:b/>
          <w:bCs/>
          <w:color w:val="000000" w:themeColor="text1"/>
        </w:rPr>
        <w:t xml:space="preserve"> </w:t>
      </w:r>
      <w:hyperlink r:id="rId191" w:history="1">
        <w:r w:rsidR="00DA1600" w:rsidRPr="005667C2">
          <w:rPr>
            <w:rStyle w:val="Hyperlink"/>
            <w:b/>
            <w:bCs/>
          </w:rPr>
          <w:t>https://re-wiring.eu/outputs/</w:t>
        </w:r>
      </w:hyperlink>
      <w:r w:rsidR="00DA1600" w:rsidRPr="005667C2">
        <w:rPr>
          <w:b/>
          <w:bCs/>
          <w:color w:val="000000" w:themeColor="text1"/>
        </w:rPr>
        <w:t xml:space="preserve"> - </w:t>
      </w:r>
      <w:r w:rsidR="00DA1600" w:rsidRPr="005667C2">
        <w:rPr>
          <w:color w:val="000000" w:themeColor="text1"/>
        </w:rPr>
        <w:t>they do not seem to have any listed publications at this time. They do have a series of videos under the outputs page.</w:t>
      </w:r>
      <w:r w:rsidR="00651A9C" w:rsidRPr="005667C2">
        <w:rPr>
          <w:b/>
          <w:bCs/>
          <w:color w:val="000000" w:themeColor="text1"/>
        </w:rPr>
        <w:t xml:space="preserve"> </w:t>
      </w:r>
      <w:r w:rsidR="00651A9C" w:rsidRPr="005667C2">
        <w:rPr>
          <w:color w:val="000000" w:themeColor="text1"/>
        </w:rPr>
        <w:t xml:space="preserve">They also have a news page </w:t>
      </w:r>
      <w:hyperlink r:id="rId192" w:history="1">
        <w:r w:rsidR="00651A9C" w:rsidRPr="005667C2">
          <w:rPr>
            <w:rStyle w:val="Hyperlink"/>
          </w:rPr>
          <w:t>https://re-wiring.eu/news-events-opinion/</w:t>
        </w:r>
      </w:hyperlink>
      <w:r w:rsidR="00651A9C" w:rsidRPr="005667C2">
        <w:rPr>
          <w:color w:val="000000" w:themeColor="text1"/>
        </w:rPr>
        <w:t xml:space="preserve"> that has recent things done by the group. </w:t>
      </w:r>
    </w:p>
    <w:p w14:paraId="5B10DBC4" w14:textId="77777777" w:rsidR="007C4958" w:rsidRPr="005667C2" w:rsidRDefault="007C4958" w:rsidP="007C4958">
      <w:pPr>
        <w:rPr>
          <w:b/>
          <w:bCs/>
          <w:color w:val="000000" w:themeColor="text1"/>
        </w:rPr>
      </w:pPr>
    </w:p>
    <w:p w14:paraId="30CBC6D8" w14:textId="0A58566A" w:rsidR="007C4958" w:rsidRPr="005667C2" w:rsidRDefault="007C4958" w:rsidP="007C4958">
      <w:pPr>
        <w:rPr>
          <w:b/>
          <w:bCs/>
          <w:color w:val="000000" w:themeColor="text1"/>
        </w:rPr>
      </w:pPr>
      <w:r w:rsidRPr="005667C2">
        <w:rPr>
          <w:b/>
          <w:bCs/>
          <w:color w:val="000000" w:themeColor="text1"/>
        </w:rPr>
        <w:t>Summary of the Project:</w:t>
      </w:r>
      <w:r w:rsidR="00DA1600" w:rsidRPr="005667C2">
        <w:rPr>
          <w:b/>
          <w:bCs/>
          <w:color w:val="000000" w:themeColor="text1"/>
        </w:rPr>
        <w:t xml:space="preserve"> </w:t>
      </w:r>
      <w:r w:rsidR="00DA1600" w:rsidRPr="005667C2">
        <w:rPr>
          <w:color w:val="000000" w:themeColor="text1"/>
          <w:shd w:val="clear" w:color="auto" w:fill="FFFFFF"/>
        </w:rPr>
        <w:t>Despite years of efforts to eliminate discrimination against women and girls, gender inequalities persist in Europe and worldwide. More work is needed. With this in mind, the EU-funded RE-WIRING project proposed an innovative, multidisciplinary, three-dimensional (institutional, experiential and symbolic) approach, drawing from the disciplinary perspectives of law and governance, social sciences, and gender, media and culture studies. It will enable the identification of root causes of gender hierarchies and aims to ‘re-wire’ political, cultural and economic institutions. The project will bring together several European countries and South Africa in data collecting, study and interventions. RE-WIRING promotes a transformative equality approach and combines many innovative techniques to support equality in all spaces.</w:t>
      </w:r>
    </w:p>
    <w:p w14:paraId="149821BD" w14:textId="77777777" w:rsidR="007C4958" w:rsidRPr="005667C2" w:rsidRDefault="007C4958" w:rsidP="007C4958">
      <w:pPr>
        <w:rPr>
          <w:b/>
          <w:bCs/>
          <w:color w:val="000000" w:themeColor="text1"/>
        </w:rPr>
      </w:pPr>
    </w:p>
    <w:p w14:paraId="2B531E43" w14:textId="614EF811" w:rsidR="007C4958" w:rsidRPr="005667C2" w:rsidRDefault="007C4958" w:rsidP="007C4958">
      <w:pPr>
        <w:rPr>
          <w:color w:val="000000" w:themeColor="text1"/>
        </w:rPr>
      </w:pPr>
      <w:r w:rsidRPr="005667C2">
        <w:rPr>
          <w:b/>
          <w:bCs/>
          <w:color w:val="000000" w:themeColor="text1"/>
        </w:rPr>
        <w:t>Other Relevant information:</w:t>
      </w:r>
      <w:r w:rsidR="00DA1600" w:rsidRPr="005667C2">
        <w:rPr>
          <w:b/>
          <w:bCs/>
          <w:color w:val="000000" w:themeColor="text1"/>
        </w:rPr>
        <w:t xml:space="preserve"> </w:t>
      </w:r>
      <w:r w:rsidR="00DA1600" w:rsidRPr="005667C2">
        <w:rPr>
          <w:color w:val="000000" w:themeColor="text1"/>
        </w:rPr>
        <w:t>Consortium of organizations/ universities: KU Leuven, University of Portsmouth, Centre for Inclusive Leadership, University of Deusto, Universtiy of Western Cape, University of Gdansk</w:t>
      </w:r>
    </w:p>
    <w:p w14:paraId="2EBCB892" w14:textId="77777777" w:rsidR="007C4958" w:rsidRPr="005667C2" w:rsidRDefault="007C4958" w:rsidP="007C4958">
      <w:pPr>
        <w:rPr>
          <w:b/>
          <w:bCs/>
          <w:color w:val="000000" w:themeColor="text1"/>
        </w:rPr>
      </w:pPr>
    </w:p>
    <w:p w14:paraId="190196C7" w14:textId="77777777" w:rsidR="007C4958" w:rsidRPr="005667C2" w:rsidRDefault="007C4958" w:rsidP="007C4958">
      <w:pPr>
        <w:rPr>
          <w:b/>
          <w:bCs/>
          <w:color w:val="000000" w:themeColor="text1"/>
        </w:rPr>
      </w:pPr>
      <w:r w:rsidRPr="005667C2">
        <w:rPr>
          <w:b/>
          <w:bCs/>
          <w:color w:val="000000" w:themeColor="text1"/>
        </w:rPr>
        <w:t>Key Words Associated with the Project:</w:t>
      </w:r>
    </w:p>
    <w:p w14:paraId="6D020CAF" w14:textId="77777777" w:rsidR="007C4958" w:rsidRPr="005667C2" w:rsidRDefault="007C4958" w:rsidP="007C4958">
      <w:pPr>
        <w:rPr>
          <w:b/>
          <w:bCs/>
          <w:color w:val="000000" w:themeColor="text1"/>
        </w:rPr>
      </w:pPr>
    </w:p>
    <w:p w14:paraId="02AD7EDA" w14:textId="492764D0" w:rsidR="007C4958" w:rsidRPr="005667C2" w:rsidRDefault="007C4958" w:rsidP="007C4958">
      <w:pPr>
        <w:rPr>
          <w:b/>
          <w:bCs/>
          <w:color w:val="000000" w:themeColor="text1"/>
        </w:rPr>
      </w:pPr>
      <w:r w:rsidRPr="005667C2">
        <w:rPr>
          <w:b/>
          <w:bCs/>
          <w:color w:val="000000" w:themeColor="text1"/>
        </w:rPr>
        <w:t xml:space="preserve">How the Project was found (search words, location, etc.): </w:t>
      </w:r>
      <w:r w:rsidR="00490C2D" w:rsidRPr="005667C2">
        <w:rPr>
          <w:color w:val="000000" w:themeColor="text1"/>
        </w:rPr>
        <w:t xml:space="preserve">found on the GenPort Website under projects, and selected type of project as EU </w:t>
      </w:r>
      <w:hyperlink r:id="rId193" w:history="1">
        <w:r w:rsidR="00490C2D" w:rsidRPr="005667C2">
          <w:rPr>
            <w:rStyle w:val="Hyperlink"/>
          </w:rPr>
          <w:t>https://www.genderportal.eu/projects?field_type_of_policy_or_practica_tid=All&amp;field_projects_gst_tid=All&amp;field_type_of_project_tid=1753</w:t>
        </w:r>
      </w:hyperlink>
      <w:r w:rsidR="00490C2D" w:rsidRPr="005667C2">
        <w:rPr>
          <w:color w:val="000000" w:themeColor="text1"/>
        </w:rPr>
        <w:t xml:space="preserve"> </w:t>
      </w:r>
    </w:p>
    <w:p w14:paraId="54E82C9D" w14:textId="77777777" w:rsidR="007C4958" w:rsidRPr="005667C2" w:rsidRDefault="007C4958" w:rsidP="007C4958">
      <w:pPr>
        <w:rPr>
          <w:b/>
          <w:bCs/>
          <w:color w:val="000000" w:themeColor="text1"/>
        </w:rPr>
      </w:pPr>
    </w:p>
    <w:p w14:paraId="6A045E73" w14:textId="77777777" w:rsidR="007C4958" w:rsidRPr="005667C2" w:rsidRDefault="007C4958" w:rsidP="007C4958">
      <w:pPr>
        <w:rPr>
          <w:b/>
          <w:bCs/>
          <w:color w:val="000000" w:themeColor="text1"/>
        </w:rPr>
      </w:pPr>
      <w:r w:rsidRPr="005667C2">
        <w:rPr>
          <w:b/>
          <w:bCs/>
          <w:color w:val="000000" w:themeColor="text1"/>
        </w:rPr>
        <w:t>Source:</w:t>
      </w:r>
    </w:p>
    <w:p w14:paraId="57C90091" w14:textId="5C00571B" w:rsidR="00490C2D" w:rsidRPr="005667C2" w:rsidRDefault="00000000" w:rsidP="007C4958">
      <w:pPr>
        <w:rPr>
          <w:color w:val="000000" w:themeColor="text1"/>
        </w:rPr>
      </w:pPr>
      <w:hyperlink r:id="rId194" w:history="1">
        <w:r w:rsidR="00490C2D" w:rsidRPr="005667C2">
          <w:rPr>
            <w:rStyle w:val="Hyperlink"/>
          </w:rPr>
          <w:t>https://re-wiring.eu/</w:t>
        </w:r>
      </w:hyperlink>
      <w:r w:rsidR="00490C2D" w:rsidRPr="005667C2">
        <w:rPr>
          <w:color w:val="000000" w:themeColor="text1"/>
        </w:rPr>
        <w:t xml:space="preserve"> </w:t>
      </w:r>
    </w:p>
    <w:p w14:paraId="68037DAF" w14:textId="00DE44FB" w:rsidR="002F46D8" w:rsidRPr="005667C2" w:rsidRDefault="00000000" w:rsidP="007C4958">
      <w:pPr>
        <w:rPr>
          <w:color w:val="000000" w:themeColor="text1"/>
        </w:rPr>
      </w:pPr>
      <w:hyperlink r:id="rId195" w:history="1">
        <w:r w:rsidR="002F46D8" w:rsidRPr="005667C2">
          <w:rPr>
            <w:rStyle w:val="Hyperlink"/>
          </w:rPr>
          <w:t>https://www.genderportal.eu/projects/realising-girls-and-womens-inclusion-representation-and-empowerment</w:t>
        </w:r>
      </w:hyperlink>
      <w:r w:rsidR="002F46D8" w:rsidRPr="005667C2">
        <w:rPr>
          <w:color w:val="000000" w:themeColor="text1"/>
        </w:rPr>
        <w:t xml:space="preserve"> </w:t>
      </w:r>
    </w:p>
    <w:p w14:paraId="74D6B1A4" w14:textId="34342D6E" w:rsidR="00DA1600" w:rsidRPr="005667C2" w:rsidRDefault="00000000" w:rsidP="007C4958">
      <w:pPr>
        <w:rPr>
          <w:color w:val="000000" w:themeColor="text1"/>
        </w:rPr>
      </w:pPr>
      <w:hyperlink r:id="rId196" w:history="1">
        <w:r w:rsidR="00DA1600" w:rsidRPr="005667C2">
          <w:rPr>
            <w:rStyle w:val="Hyperlink"/>
          </w:rPr>
          <w:t>https://cordis.europa.eu/project/id/101094497</w:t>
        </w:r>
      </w:hyperlink>
      <w:r w:rsidR="00DA1600" w:rsidRPr="005667C2">
        <w:rPr>
          <w:color w:val="000000" w:themeColor="text1"/>
        </w:rPr>
        <w:t xml:space="preserve"> </w:t>
      </w:r>
    </w:p>
    <w:p w14:paraId="44A84356" w14:textId="77777777" w:rsidR="007C4958" w:rsidRPr="005667C2" w:rsidRDefault="007C4958" w:rsidP="007C4958">
      <w:pPr>
        <w:rPr>
          <w:b/>
          <w:bCs/>
          <w:color w:val="000000" w:themeColor="text1"/>
        </w:rPr>
      </w:pPr>
    </w:p>
    <w:p w14:paraId="7AF81A91" w14:textId="3793AB67" w:rsidR="007C4958" w:rsidRPr="005667C2" w:rsidRDefault="007C4958" w:rsidP="007C4958">
      <w:pPr>
        <w:rPr>
          <w:b/>
          <w:bCs/>
          <w:color w:val="000000" w:themeColor="text1"/>
        </w:rPr>
      </w:pPr>
      <w:r w:rsidRPr="005667C2">
        <w:rPr>
          <w:b/>
          <w:bCs/>
          <w:color w:val="000000" w:themeColor="text1"/>
        </w:rPr>
        <w:t xml:space="preserve">DOI: </w:t>
      </w:r>
      <w:hyperlink r:id="rId197" w:tgtFrame="_blank" w:history="1">
        <w:r w:rsidR="00DA1600" w:rsidRPr="005667C2">
          <w:rPr>
            <w:rStyle w:val="Hyperlink"/>
            <w:color w:val="00387B"/>
            <w:bdr w:val="none" w:sz="0" w:space="0" w:color="auto" w:frame="1"/>
            <w:shd w:val="clear" w:color="auto" w:fill="FAFAFA"/>
          </w:rPr>
          <w:t>10.3030/101094497</w:t>
        </w:r>
      </w:hyperlink>
      <w:r w:rsidR="00DA1600" w:rsidRPr="005667C2">
        <w:t xml:space="preserve"> </w:t>
      </w:r>
    </w:p>
    <w:p w14:paraId="3D6C19CB" w14:textId="77777777" w:rsidR="007C4958" w:rsidRPr="005667C2" w:rsidRDefault="007C4958">
      <w:pPr>
        <w:rPr>
          <w:b/>
          <w:bCs/>
          <w:color w:val="000000" w:themeColor="text1"/>
        </w:rPr>
      </w:pPr>
      <w:r w:rsidRPr="005667C2">
        <w:rPr>
          <w:b/>
          <w:bCs/>
          <w:color w:val="000000" w:themeColor="text1"/>
        </w:rPr>
        <w:br w:type="page"/>
      </w:r>
    </w:p>
    <w:p w14:paraId="77264A53" w14:textId="042F1793" w:rsidR="007C4958" w:rsidRPr="005667C2" w:rsidRDefault="002F46D8" w:rsidP="002F46D8">
      <w:pPr>
        <w:pStyle w:val="Heading2"/>
      </w:pPr>
      <w:bookmarkStart w:id="44" w:name="_Toc169259793"/>
      <w:r w:rsidRPr="005667C2">
        <w:lastRenderedPageBreak/>
        <w:t xml:space="preserve">ACTIV </w:t>
      </w:r>
      <w:r w:rsidR="00AE4E28" w:rsidRPr="005667C2">
        <w:t>–</w:t>
      </w:r>
      <w:r w:rsidRPr="005667C2">
        <w:t xml:space="preserve"> </w:t>
      </w:r>
      <w:r w:rsidR="00AE4E28" w:rsidRPr="005667C2">
        <w:t>Acting &amp; Collaborating to Tackle Intimate Violence</w:t>
      </w:r>
      <w:bookmarkEnd w:id="44"/>
      <w:r w:rsidR="00AE4E28" w:rsidRPr="005667C2">
        <w:t xml:space="preserve"> </w:t>
      </w:r>
    </w:p>
    <w:p w14:paraId="12FE3A3B" w14:textId="77777777" w:rsidR="007C4958" w:rsidRPr="005667C2" w:rsidRDefault="007C4958" w:rsidP="007C4958">
      <w:pPr>
        <w:rPr>
          <w:b/>
          <w:bCs/>
          <w:color w:val="000000" w:themeColor="text1"/>
        </w:rPr>
      </w:pPr>
    </w:p>
    <w:p w14:paraId="3E0CA873" w14:textId="76B6A1F8" w:rsidR="007C4958" w:rsidRPr="005667C2" w:rsidRDefault="007C4958" w:rsidP="007C4958">
      <w:pPr>
        <w:rPr>
          <w:b/>
          <w:bCs/>
          <w:color w:val="000000" w:themeColor="text1"/>
        </w:rPr>
      </w:pPr>
      <w:r w:rsidRPr="005667C2">
        <w:rPr>
          <w:b/>
          <w:bCs/>
          <w:color w:val="000000" w:themeColor="text1"/>
        </w:rPr>
        <w:t xml:space="preserve">Coordinated by: </w:t>
      </w:r>
      <w:r w:rsidR="00521478" w:rsidRPr="005667C2">
        <w:rPr>
          <w:color w:val="000000" w:themeColor="text1"/>
        </w:rPr>
        <w:t>None specified.</w:t>
      </w:r>
      <w:r w:rsidR="00521478" w:rsidRPr="005667C2">
        <w:rPr>
          <w:b/>
          <w:bCs/>
          <w:color w:val="000000" w:themeColor="text1"/>
        </w:rPr>
        <w:t xml:space="preserve"> </w:t>
      </w:r>
    </w:p>
    <w:p w14:paraId="06A71467" w14:textId="77777777" w:rsidR="007C4958" w:rsidRPr="005667C2" w:rsidRDefault="007C4958" w:rsidP="007C4958">
      <w:pPr>
        <w:rPr>
          <w:b/>
          <w:bCs/>
          <w:color w:val="000000" w:themeColor="text1"/>
        </w:rPr>
      </w:pPr>
    </w:p>
    <w:p w14:paraId="52C677FA" w14:textId="77777777" w:rsidR="007C4958" w:rsidRPr="005667C2" w:rsidRDefault="007C4958" w:rsidP="007C4958">
      <w:pPr>
        <w:rPr>
          <w:b/>
          <w:bCs/>
          <w:color w:val="000000" w:themeColor="text1"/>
        </w:rPr>
      </w:pPr>
      <w:r w:rsidRPr="005667C2">
        <w:rPr>
          <w:b/>
          <w:bCs/>
          <w:color w:val="000000" w:themeColor="text1"/>
        </w:rPr>
        <w:t>Project Leaders:</w:t>
      </w:r>
    </w:p>
    <w:p w14:paraId="5A6E9A3E" w14:textId="41FC7CE7" w:rsidR="00E62B64" w:rsidRPr="005667C2" w:rsidRDefault="00E62B64" w:rsidP="00E62B64">
      <w:pPr>
        <w:pStyle w:val="ListParagraph"/>
        <w:numPr>
          <w:ilvl w:val="0"/>
          <w:numId w:val="2"/>
        </w:numPr>
        <w:rPr>
          <w:color w:val="000000" w:themeColor="text1"/>
        </w:rPr>
      </w:pPr>
      <w:r w:rsidRPr="005667C2">
        <w:rPr>
          <w:color w:val="000000" w:themeColor="text1"/>
        </w:rPr>
        <w:t xml:space="preserve">Pour La Solidarite, Betsy Vivegnis – </w:t>
      </w:r>
      <w:hyperlink r:id="rId198" w:history="1">
        <w:r w:rsidRPr="005667C2">
          <w:rPr>
            <w:rStyle w:val="Hyperlink"/>
          </w:rPr>
          <w:t>betsy.vivegnis@pourlasolidarite.eu</w:t>
        </w:r>
      </w:hyperlink>
      <w:r w:rsidRPr="005667C2">
        <w:rPr>
          <w:color w:val="000000" w:themeColor="text1"/>
        </w:rPr>
        <w:t xml:space="preserve"> </w:t>
      </w:r>
    </w:p>
    <w:p w14:paraId="4CB2E0AD" w14:textId="0CA4B2A8" w:rsidR="00E62B64" w:rsidRPr="005667C2" w:rsidRDefault="00E62B64" w:rsidP="00E62B64">
      <w:pPr>
        <w:pStyle w:val="ListParagraph"/>
        <w:numPr>
          <w:ilvl w:val="0"/>
          <w:numId w:val="2"/>
        </w:numPr>
        <w:rPr>
          <w:color w:val="000000" w:themeColor="text1"/>
        </w:rPr>
      </w:pPr>
      <w:r w:rsidRPr="005667C2">
        <w:rPr>
          <w:color w:val="000000" w:themeColor="text1"/>
        </w:rPr>
        <w:t xml:space="preserve"> Mission Locale de Bruxelles Ville, Rosario Spadaro – </w:t>
      </w:r>
      <w:hyperlink r:id="rId199" w:history="1">
        <w:r w:rsidRPr="005667C2">
          <w:rPr>
            <w:rStyle w:val="Hyperlink"/>
          </w:rPr>
          <w:t>rspadaro@mlocbxl.irisnet.be</w:t>
        </w:r>
      </w:hyperlink>
      <w:r w:rsidRPr="005667C2">
        <w:rPr>
          <w:color w:val="000000" w:themeColor="text1"/>
        </w:rPr>
        <w:t xml:space="preserve"> </w:t>
      </w:r>
    </w:p>
    <w:p w14:paraId="5AD8C328" w14:textId="30954148" w:rsidR="00E62B64" w:rsidRPr="005667C2" w:rsidRDefault="00E62B64" w:rsidP="00E62B64">
      <w:pPr>
        <w:pStyle w:val="ListParagraph"/>
        <w:numPr>
          <w:ilvl w:val="0"/>
          <w:numId w:val="2"/>
        </w:numPr>
        <w:rPr>
          <w:color w:val="000000" w:themeColor="text1"/>
        </w:rPr>
      </w:pPr>
      <w:r w:rsidRPr="005667C2">
        <w:rPr>
          <w:color w:val="000000" w:themeColor="text1"/>
        </w:rPr>
        <w:t xml:space="preserve"> Fondation Face, Oldine Cadart – </w:t>
      </w:r>
      <w:hyperlink r:id="rId200" w:history="1">
        <w:r w:rsidRPr="005667C2">
          <w:rPr>
            <w:rStyle w:val="Hyperlink"/>
          </w:rPr>
          <w:t>o.cadart@fondationface.org</w:t>
        </w:r>
      </w:hyperlink>
      <w:r w:rsidRPr="005667C2">
        <w:rPr>
          <w:color w:val="000000" w:themeColor="text1"/>
        </w:rPr>
        <w:t xml:space="preserve"> </w:t>
      </w:r>
    </w:p>
    <w:p w14:paraId="48BC6C17" w14:textId="6631DFF7" w:rsidR="00E62B64" w:rsidRPr="005667C2" w:rsidRDefault="00E62B64" w:rsidP="00E62B64">
      <w:pPr>
        <w:pStyle w:val="ListParagraph"/>
        <w:numPr>
          <w:ilvl w:val="0"/>
          <w:numId w:val="2"/>
        </w:numPr>
        <w:rPr>
          <w:color w:val="000000" w:themeColor="text1"/>
        </w:rPr>
      </w:pPr>
      <w:r w:rsidRPr="005667C2">
        <w:rPr>
          <w:color w:val="000000" w:themeColor="text1"/>
        </w:rPr>
        <w:t xml:space="preserve">Ceps Projectes Socials, Lina Ruiz – </w:t>
      </w:r>
      <w:hyperlink r:id="rId201" w:history="1">
        <w:r w:rsidRPr="005667C2">
          <w:rPr>
            <w:rStyle w:val="Hyperlink"/>
          </w:rPr>
          <w:t>lina.ruiz2405@gmail.com</w:t>
        </w:r>
      </w:hyperlink>
      <w:r w:rsidRPr="005667C2">
        <w:rPr>
          <w:color w:val="000000" w:themeColor="text1"/>
        </w:rPr>
        <w:t xml:space="preserve"> </w:t>
      </w:r>
    </w:p>
    <w:p w14:paraId="1F62CE04" w14:textId="41AE6E5F" w:rsidR="00E62B64" w:rsidRPr="005667C2" w:rsidRDefault="00E62B64" w:rsidP="00E62B64">
      <w:pPr>
        <w:pStyle w:val="ListParagraph"/>
        <w:numPr>
          <w:ilvl w:val="0"/>
          <w:numId w:val="2"/>
        </w:numPr>
        <w:rPr>
          <w:color w:val="000000" w:themeColor="text1"/>
        </w:rPr>
      </w:pPr>
      <w:r w:rsidRPr="005667C2">
        <w:rPr>
          <w:color w:val="000000" w:themeColor="text1"/>
        </w:rPr>
        <w:t>Asociatia Touched Romania, Lidia Stoich</w:t>
      </w:r>
      <w:r w:rsidR="00521478" w:rsidRPr="005667C2">
        <w:rPr>
          <w:color w:val="000000" w:themeColor="text1"/>
        </w:rPr>
        <w:t xml:space="preserve">ici – </w:t>
      </w:r>
      <w:hyperlink r:id="rId202" w:history="1">
        <w:r w:rsidR="00521478" w:rsidRPr="005667C2">
          <w:rPr>
            <w:rStyle w:val="Hyperlink"/>
          </w:rPr>
          <w:t>touchedromania@aol.com</w:t>
        </w:r>
      </w:hyperlink>
      <w:r w:rsidR="00521478" w:rsidRPr="005667C2">
        <w:rPr>
          <w:color w:val="000000" w:themeColor="text1"/>
        </w:rPr>
        <w:t xml:space="preserve"> </w:t>
      </w:r>
    </w:p>
    <w:p w14:paraId="22F59361" w14:textId="77777777" w:rsidR="007C4958" w:rsidRPr="005667C2" w:rsidRDefault="007C4958" w:rsidP="007C4958">
      <w:pPr>
        <w:rPr>
          <w:b/>
          <w:bCs/>
          <w:color w:val="000000" w:themeColor="text1"/>
        </w:rPr>
      </w:pPr>
    </w:p>
    <w:p w14:paraId="4223B6BF" w14:textId="53A9E3C4" w:rsidR="007C4958" w:rsidRPr="005667C2" w:rsidRDefault="007C4958" w:rsidP="007C4958">
      <w:pPr>
        <w:rPr>
          <w:color w:val="000000" w:themeColor="text1"/>
        </w:rPr>
      </w:pPr>
      <w:r w:rsidRPr="005667C2">
        <w:rPr>
          <w:b/>
          <w:bCs/>
          <w:color w:val="000000" w:themeColor="text1"/>
        </w:rPr>
        <w:t>Years for the Project:</w:t>
      </w:r>
      <w:r w:rsidR="00AE4E28" w:rsidRPr="005667C2">
        <w:rPr>
          <w:b/>
          <w:bCs/>
          <w:color w:val="000000" w:themeColor="text1"/>
        </w:rPr>
        <w:t xml:space="preserve"> </w:t>
      </w:r>
      <w:r w:rsidR="00AE4E28" w:rsidRPr="005667C2">
        <w:rPr>
          <w:color w:val="000000" w:themeColor="text1"/>
        </w:rPr>
        <w:t>2020-2022</w:t>
      </w:r>
    </w:p>
    <w:p w14:paraId="6F26944D" w14:textId="77777777" w:rsidR="007C4958" w:rsidRPr="005667C2" w:rsidRDefault="007C4958" w:rsidP="007C4958">
      <w:pPr>
        <w:rPr>
          <w:b/>
          <w:bCs/>
          <w:color w:val="000000" w:themeColor="text1"/>
        </w:rPr>
      </w:pPr>
    </w:p>
    <w:p w14:paraId="361442C9" w14:textId="5E7940A5" w:rsidR="007C4958" w:rsidRPr="005667C2" w:rsidRDefault="007C4958" w:rsidP="007C4958">
      <w:pPr>
        <w:rPr>
          <w:color w:val="000000" w:themeColor="text1"/>
        </w:rPr>
      </w:pPr>
      <w:r w:rsidRPr="005667C2">
        <w:rPr>
          <w:b/>
          <w:bCs/>
          <w:color w:val="000000" w:themeColor="text1"/>
        </w:rPr>
        <w:t>Project Funding:</w:t>
      </w:r>
      <w:r w:rsidR="00AE4E28" w:rsidRPr="005667C2">
        <w:rPr>
          <w:b/>
          <w:bCs/>
          <w:color w:val="000000" w:themeColor="text1"/>
        </w:rPr>
        <w:t xml:space="preserve"> </w:t>
      </w:r>
      <w:r w:rsidR="00AE4E28" w:rsidRPr="005667C2">
        <w:rPr>
          <w:color w:val="000000" w:themeColor="text1"/>
        </w:rPr>
        <w:t xml:space="preserve">not listed </w:t>
      </w:r>
    </w:p>
    <w:p w14:paraId="4252F9C1" w14:textId="77777777" w:rsidR="007C4958" w:rsidRPr="005667C2" w:rsidRDefault="007C4958" w:rsidP="007C4958">
      <w:pPr>
        <w:rPr>
          <w:b/>
          <w:bCs/>
          <w:color w:val="000000" w:themeColor="text1"/>
        </w:rPr>
      </w:pPr>
    </w:p>
    <w:p w14:paraId="45B3B58D" w14:textId="0374636F" w:rsidR="007C4958" w:rsidRPr="005667C2" w:rsidRDefault="007C4958" w:rsidP="007C4958">
      <w:pPr>
        <w:rPr>
          <w:color w:val="000000" w:themeColor="text1"/>
        </w:rPr>
      </w:pPr>
      <w:r w:rsidRPr="005667C2">
        <w:rPr>
          <w:b/>
          <w:bCs/>
          <w:color w:val="000000" w:themeColor="text1"/>
        </w:rPr>
        <w:t>Publications:</w:t>
      </w:r>
      <w:r w:rsidR="00521478" w:rsidRPr="005667C2">
        <w:rPr>
          <w:b/>
          <w:bCs/>
          <w:color w:val="000000" w:themeColor="text1"/>
        </w:rPr>
        <w:t xml:space="preserve"> </w:t>
      </w:r>
      <w:hyperlink r:id="rId203" w:history="1">
        <w:r w:rsidR="00521478" w:rsidRPr="005667C2">
          <w:rPr>
            <w:rStyle w:val="Hyperlink"/>
          </w:rPr>
          <w:t>https://activproject.eu/resources/</w:t>
        </w:r>
      </w:hyperlink>
      <w:r w:rsidR="00521478" w:rsidRPr="005667C2">
        <w:rPr>
          <w:color w:val="000000" w:themeColor="text1"/>
        </w:rPr>
        <w:t xml:space="preserve"> They have a variety of deliverables, a guidebook, a learning toolkit, a white paper, and materials for an awareness campaign. </w:t>
      </w:r>
    </w:p>
    <w:p w14:paraId="3DE5AE35" w14:textId="7457243A" w:rsidR="00AE4E28" w:rsidRPr="005667C2" w:rsidRDefault="007C4958" w:rsidP="00AE4E28">
      <w:pPr>
        <w:pStyle w:val="NormalWeb"/>
        <w:shd w:val="clear" w:color="auto" w:fill="FFFFFF"/>
        <w:spacing w:before="300" w:beforeAutospacing="0" w:after="300" w:afterAutospacing="0"/>
        <w:textAlignment w:val="baseline"/>
        <w:rPr>
          <w:color w:val="000000"/>
        </w:rPr>
      </w:pPr>
      <w:r w:rsidRPr="005667C2">
        <w:rPr>
          <w:b/>
          <w:bCs/>
          <w:color w:val="000000" w:themeColor="text1"/>
        </w:rPr>
        <w:t>Summary of the Project:</w:t>
      </w:r>
      <w:r w:rsidR="00AE4E28" w:rsidRPr="005667C2">
        <w:rPr>
          <w:b/>
          <w:bCs/>
          <w:color w:val="000000" w:themeColor="text1"/>
        </w:rPr>
        <w:t xml:space="preserve"> </w:t>
      </w:r>
      <w:r w:rsidR="00AE4E28" w:rsidRPr="005667C2">
        <w:rPr>
          <w:color w:val="000000" w:themeColor="text1"/>
        </w:rPr>
        <w:t>The aim of the #ACTIVproject is to help employment organisations, NGOs and companies to work hand in hand when offering effective support to women faced with domestic violence. Based on past experiences, the partnership notes the lack of collaboration between these different actors involved in the socio-professional (re)integration of women confronted with such violence, who have to overcome a number of obstacles during their return back to work. The #ACTIVproject partners will gather various actors likely to intervene on the womens’ return-to-work path. They will involve them from the start in the design of  resources. With a collaborative methodology, those actors will participate in the construction of the tools dedicated to their own improvement regarding the support, orientation and integration they offer the women concerned.</w:t>
      </w:r>
    </w:p>
    <w:p w14:paraId="71107E41" w14:textId="77777777" w:rsidR="007C4958" w:rsidRPr="005667C2" w:rsidRDefault="007C4958" w:rsidP="007C4958">
      <w:pPr>
        <w:rPr>
          <w:b/>
          <w:bCs/>
          <w:color w:val="000000" w:themeColor="text1"/>
        </w:rPr>
      </w:pPr>
    </w:p>
    <w:p w14:paraId="20C86612" w14:textId="75B46ACE" w:rsidR="007C4958" w:rsidRPr="005667C2" w:rsidRDefault="007C4958" w:rsidP="007C4958">
      <w:pPr>
        <w:rPr>
          <w:color w:val="000000" w:themeColor="text1"/>
        </w:rPr>
      </w:pPr>
      <w:r w:rsidRPr="005667C2">
        <w:rPr>
          <w:b/>
          <w:bCs/>
          <w:color w:val="000000" w:themeColor="text1"/>
        </w:rPr>
        <w:t>Other Relevant information:</w:t>
      </w:r>
      <w:r w:rsidR="00AE4E28" w:rsidRPr="005667C2">
        <w:rPr>
          <w:b/>
          <w:bCs/>
          <w:color w:val="000000" w:themeColor="text1"/>
        </w:rPr>
        <w:t xml:space="preserve"> </w:t>
      </w:r>
      <w:r w:rsidR="00E62B64" w:rsidRPr="005667C2">
        <w:rPr>
          <w:color w:val="000000" w:themeColor="text1"/>
        </w:rPr>
        <w:t>Group/Consortium including: Pour La Solidarite, Mission Locale de Bruxelles Ville, Fondation Face, Ceps Projectes Socials, Asociatia Touched Romania</w:t>
      </w:r>
    </w:p>
    <w:p w14:paraId="43008E17" w14:textId="77777777" w:rsidR="007C4958" w:rsidRPr="005667C2" w:rsidRDefault="007C4958" w:rsidP="007C4958">
      <w:pPr>
        <w:rPr>
          <w:b/>
          <w:bCs/>
          <w:color w:val="000000" w:themeColor="text1"/>
        </w:rPr>
      </w:pPr>
    </w:p>
    <w:p w14:paraId="0757E220" w14:textId="77777777" w:rsidR="007C4958" w:rsidRPr="005667C2" w:rsidRDefault="007C4958" w:rsidP="007C4958">
      <w:pPr>
        <w:rPr>
          <w:b/>
          <w:bCs/>
          <w:color w:val="000000" w:themeColor="text1"/>
        </w:rPr>
      </w:pPr>
      <w:r w:rsidRPr="005667C2">
        <w:rPr>
          <w:b/>
          <w:bCs/>
          <w:color w:val="000000" w:themeColor="text1"/>
        </w:rPr>
        <w:t>Key Words Associated with the Project:</w:t>
      </w:r>
    </w:p>
    <w:p w14:paraId="518A89F7" w14:textId="77777777" w:rsidR="007C4958" w:rsidRPr="005667C2" w:rsidRDefault="007C4958" w:rsidP="007C4958">
      <w:pPr>
        <w:rPr>
          <w:b/>
          <w:bCs/>
          <w:color w:val="000000" w:themeColor="text1"/>
        </w:rPr>
      </w:pPr>
    </w:p>
    <w:p w14:paraId="3C5C6346" w14:textId="77777777" w:rsidR="00490C2D" w:rsidRPr="005667C2" w:rsidRDefault="007C4958" w:rsidP="00490C2D">
      <w:pPr>
        <w:rPr>
          <w:b/>
          <w:bCs/>
          <w:color w:val="000000" w:themeColor="text1"/>
        </w:rPr>
      </w:pPr>
      <w:r w:rsidRPr="005667C2">
        <w:rPr>
          <w:b/>
          <w:bCs/>
          <w:color w:val="000000" w:themeColor="text1"/>
        </w:rPr>
        <w:t xml:space="preserve">How the Project was found (search words, location, etc.): </w:t>
      </w:r>
      <w:r w:rsidR="00490C2D" w:rsidRPr="005667C2">
        <w:rPr>
          <w:color w:val="000000" w:themeColor="text1"/>
        </w:rPr>
        <w:t xml:space="preserve">found on the GenPort Website under projects, and selected type of project as EU </w:t>
      </w:r>
      <w:hyperlink r:id="rId204" w:history="1">
        <w:r w:rsidR="00490C2D" w:rsidRPr="005667C2">
          <w:rPr>
            <w:rStyle w:val="Hyperlink"/>
          </w:rPr>
          <w:t>https://www.genderportal.eu/projects?field_type_of_policy_or_practica_tid=All&amp;field_projects_gst_tid=All&amp;field_type_of_project_tid=1753</w:t>
        </w:r>
      </w:hyperlink>
      <w:r w:rsidR="00490C2D" w:rsidRPr="005667C2">
        <w:rPr>
          <w:color w:val="000000" w:themeColor="text1"/>
        </w:rPr>
        <w:t xml:space="preserve"> </w:t>
      </w:r>
    </w:p>
    <w:p w14:paraId="3F594940" w14:textId="77777777" w:rsidR="00490C2D" w:rsidRPr="005667C2" w:rsidRDefault="00490C2D" w:rsidP="00490C2D">
      <w:pPr>
        <w:rPr>
          <w:b/>
          <w:bCs/>
          <w:color w:val="000000" w:themeColor="text1"/>
        </w:rPr>
      </w:pPr>
    </w:p>
    <w:p w14:paraId="6785665F" w14:textId="77777777" w:rsidR="007C4958" w:rsidRPr="005667C2" w:rsidRDefault="007C4958" w:rsidP="007C4958">
      <w:pPr>
        <w:rPr>
          <w:b/>
          <w:bCs/>
          <w:color w:val="000000" w:themeColor="text1"/>
        </w:rPr>
      </w:pPr>
    </w:p>
    <w:p w14:paraId="2A7FC059" w14:textId="5EF2B35F" w:rsidR="00AE4E28" w:rsidRPr="005667C2" w:rsidRDefault="007C4958" w:rsidP="007C4958">
      <w:pPr>
        <w:rPr>
          <w:color w:val="000000" w:themeColor="text1"/>
        </w:rPr>
      </w:pPr>
      <w:r w:rsidRPr="005667C2">
        <w:rPr>
          <w:b/>
          <w:bCs/>
          <w:color w:val="000000" w:themeColor="text1"/>
        </w:rPr>
        <w:t>Source:</w:t>
      </w:r>
      <w:r w:rsidR="002F46D8" w:rsidRPr="005667C2">
        <w:rPr>
          <w:b/>
          <w:bCs/>
          <w:color w:val="000000" w:themeColor="text1"/>
        </w:rPr>
        <w:t xml:space="preserve"> </w:t>
      </w:r>
      <w:hyperlink r:id="rId205" w:history="1">
        <w:r w:rsidR="00AE4E28" w:rsidRPr="005667C2">
          <w:rPr>
            <w:rStyle w:val="Hyperlink"/>
          </w:rPr>
          <w:t>https://activproject.eu/</w:t>
        </w:r>
      </w:hyperlink>
      <w:r w:rsidR="00AE4E28" w:rsidRPr="005667C2">
        <w:rPr>
          <w:color w:val="000000" w:themeColor="text1"/>
        </w:rPr>
        <w:t xml:space="preserve"> </w:t>
      </w:r>
    </w:p>
    <w:p w14:paraId="03B54027" w14:textId="113A8560" w:rsidR="007C4958" w:rsidRPr="005667C2" w:rsidRDefault="00000000" w:rsidP="007C4958">
      <w:pPr>
        <w:rPr>
          <w:color w:val="000000" w:themeColor="text1"/>
        </w:rPr>
      </w:pPr>
      <w:hyperlink r:id="rId206" w:history="1">
        <w:r w:rsidR="00AE4E28" w:rsidRPr="005667C2">
          <w:rPr>
            <w:rStyle w:val="Hyperlink"/>
          </w:rPr>
          <w:t>https://www.genderportal.eu/projects/activproject-support-women-who-exit-situations-gbv</w:t>
        </w:r>
      </w:hyperlink>
      <w:r w:rsidR="002F46D8" w:rsidRPr="005667C2">
        <w:rPr>
          <w:color w:val="000000" w:themeColor="text1"/>
        </w:rPr>
        <w:t xml:space="preserve"> </w:t>
      </w:r>
    </w:p>
    <w:p w14:paraId="5B6AD263" w14:textId="77777777" w:rsidR="007C4958" w:rsidRPr="005667C2" w:rsidRDefault="007C4958" w:rsidP="007C4958">
      <w:pPr>
        <w:rPr>
          <w:b/>
          <w:bCs/>
          <w:color w:val="000000" w:themeColor="text1"/>
        </w:rPr>
      </w:pPr>
    </w:p>
    <w:p w14:paraId="718D9805" w14:textId="72C6D145" w:rsidR="007C4958" w:rsidRPr="005667C2" w:rsidRDefault="007C4958">
      <w:pPr>
        <w:rPr>
          <w:b/>
          <w:bCs/>
          <w:color w:val="000000" w:themeColor="text1"/>
        </w:rPr>
      </w:pPr>
      <w:r w:rsidRPr="005667C2">
        <w:rPr>
          <w:b/>
          <w:bCs/>
          <w:color w:val="000000" w:themeColor="text1"/>
        </w:rPr>
        <w:br w:type="page"/>
      </w:r>
    </w:p>
    <w:p w14:paraId="600DD926" w14:textId="3F197195" w:rsidR="007C4958" w:rsidRPr="005667C2" w:rsidRDefault="002F46D8" w:rsidP="002F46D8">
      <w:pPr>
        <w:pStyle w:val="Heading2"/>
      </w:pPr>
      <w:bookmarkStart w:id="45" w:name="_Toc169259794"/>
      <w:r w:rsidRPr="005667C2">
        <w:lastRenderedPageBreak/>
        <w:t>BIAS – Mitigating Diversity Biases of AI in the Labor Market</w:t>
      </w:r>
      <w:bookmarkEnd w:id="45"/>
    </w:p>
    <w:p w14:paraId="0E505ED9" w14:textId="77777777" w:rsidR="007C4958" w:rsidRPr="005667C2" w:rsidRDefault="007C4958" w:rsidP="007C4958">
      <w:pPr>
        <w:rPr>
          <w:b/>
          <w:bCs/>
          <w:color w:val="000000" w:themeColor="text1"/>
        </w:rPr>
      </w:pPr>
    </w:p>
    <w:p w14:paraId="3C536EB8" w14:textId="1523FC1E" w:rsidR="007C4958" w:rsidRPr="005667C2" w:rsidRDefault="007C4958" w:rsidP="007C4958">
      <w:pPr>
        <w:rPr>
          <w:b/>
          <w:bCs/>
          <w:color w:val="000000" w:themeColor="text1"/>
        </w:rPr>
      </w:pPr>
      <w:r w:rsidRPr="005667C2">
        <w:rPr>
          <w:b/>
          <w:bCs/>
          <w:color w:val="000000" w:themeColor="text1"/>
        </w:rPr>
        <w:t xml:space="preserve">Coordinated by: </w:t>
      </w:r>
      <w:r w:rsidR="00554874" w:rsidRPr="005667C2">
        <w:rPr>
          <w:color w:val="000000" w:themeColor="text1"/>
        </w:rPr>
        <w:t xml:space="preserve">Norges Teknisk-Naturvitenskapelige Universitet NTNU </w:t>
      </w:r>
    </w:p>
    <w:p w14:paraId="67CB520C" w14:textId="77777777" w:rsidR="007C4958" w:rsidRPr="005667C2" w:rsidRDefault="007C4958" w:rsidP="007C4958">
      <w:pPr>
        <w:rPr>
          <w:b/>
          <w:bCs/>
          <w:color w:val="000000" w:themeColor="text1"/>
        </w:rPr>
      </w:pPr>
    </w:p>
    <w:p w14:paraId="7E1781F4" w14:textId="39F16354" w:rsidR="007C4958" w:rsidRPr="005667C2" w:rsidRDefault="007C4958" w:rsidP="007C4958">
      <w:pPr>
        <w:rPr>
          <w:b/>
          <w:bCs/>
          <w:color w:val="000000" w:themeColor="text1"/>
        </w:rPr>
      </w:pPr>
      <w:r w:rsidRPr="005667C2">
        <w:rPr>
          <w:b/>
          <w:bCs/>
          <w:color w:val="000000" w:themeColor="text1"/>
        </w:rPr>
        <w:t>Project Leaders:</w:t>
      </w:r>
      <w:r w:rsidR="009A1532" w:rsidRPr="005667C2">
        <w:rPr>
          <w:b/>
          <w:bCs/>
          <w:color w:val="000000" w:themeColor="text1"/>
        </w:rPr>
        <w:t xml:space="preserve"> </w:t>
      </w:r>
      <w:r w:rsidR="009A1532" w:rsidRPr="005667C2">
        <w:rPr>
          <w:color w:val="000000" w:themeColor="text1"/>
        </w:rPr>
        <w:t>None listed</w:t>
      </w:r>
      <w:r w:rsidR="009A1532" w:rsidRPr="005667C2">
        <w:rPr>
          <w:b/>
          <w:bCs/>
          <w:color w:val="000000" w:themeColor="text1"/>
        </w:rPr>
        <w:t xml:space="preserve"> </w:t>
      </w:r>
    </w:p>
    <w:p w14:paraId="66E1678C" w14:textId="77777777" w:rsidR="007C4958" w:rsidRPr="005667C2" w:rsidRDefault="007C4958" w:rsidP="007C4958">
      <w:pPr>
        <w:rPr>
          <w:b/>
          <w:bCs/>
          <w:color w:val="000000" w:themeColor="text1"/>
        </w:rPr>
      </w:pPr>
    </w:p>
    <w:p w14:paraId="704E5414" w14:textId="299156C9" w:rsidR="007C4958" w:rsidRPr="005667C2" w:rsidRDefault="007C4958" w:rsidP="007C4958">
      <w:pPr>
        <w:rPr>
          <w:b/>
          <w:bCs/>
          <w:color w:val="000000" w:themeColor="text1"/>
        </w:rPr>
      </w:pPr>
      <w:r w:rsidRPr="005667C2">
        <w:rPr>
          <w:b/>
          <w:bCs/>
          <w:color w:val="000000" w:themeColor="text1"/>
        </w:rPr>
        <w:t>Years for the Project:</w:t>
      </w:r>
      <w:r w:rsidR="00554874" w:rsidRPr="005667C2">
        <w:rPr>
          <w:b/>
          <w:bCs/>
          <w:color w:val="000000" w:themeColor="text1"/>
        </w:rPr>
        <w:t xml:space="preserve"> </w:t>
      </w:r>
      <w:r w:rsidR="00554874" w:rsidRPr="005667C2">
        <w:rPr>
          <w:color w:val="000000" w:themeColor="text1"/>
        </w:rPr>
        <w:t>2022-2026</w:t>
      </w:r>
    </w:p>
    <w:p w14:paraId="07FC6487" w14:textId="77777777" w:rsidR="007C4958" w:rsidRPr="005667C2" w:rsidRDefault="007C4958" w:rsidP="007C4958">
      <w:pPr>
        <w:rPr>
          <w:b/>
          <w:bCs/>
          <w:color w:val="000000" w:themeColor="text1"/>
        </w:rPr>
      </w:pPr>
    </w:p>
    <w:p w14:paraId="78A939D3" w14:textId="3B26EE6C" w:rsidR="007C4958" w:rsidRPr="005667C2" w:rsidRDefault="007C4958" w:rsidP="007C4958">
      <w:pPr>
        <w:rPr>
          <w:b/>
          <w:bCs/>
          <w:color w:val="000000" w:themeColor="text1"/>
        </w:rPr>
      </w:pPr>
      <w:r w:rsidRPr="005667C2">
        <w:rPr>
          <w:b/>
          <w:bCs/>
          <w:color w:val="000000" w:themeColor="text1"/>
        </w:rPr>
        <w:t>Project Funding:</w:t>
      </w:r>
      <w:r w:rsidR="00554874" w:rsidRPr="005667C2">
        <w:rPr>
          <w:b/>
          <w:bCs/>
          <w:color w:val="000000" w:themeColor="text1"/>
        </w:rPr>
        <w:t xml:space="preserve"> </w:t>
      </w:r>
      <w:r w:rsidR="00554874" w:rsidRPr="005667C2">
        <w:rPr>
          <w:color w:val="000000" w:themeColor="text1"/>
          <w:shd w:val="clear" w:color="auto" w:fill="FAFAFA"/>
        </w:rPr>
        <w:t xml:space="preserve">€ 3 796 065,00 </w:t>
      </w:r>
    </w:p>
    <w:p w14:paraId="0F1C48FE" w14:textId="77777777" w:rsidR="007C4958" w:rsidRPr="005667C2" w:rsidRDefault="007C4958" w:rsidP="007C4958">
      <w:pPr>
        <w:rPr>
          <w:b/>
          <w:bCs/>
          <w:color w:val="000000" w:themeColor="text1"/>
        </w:rPr>
      </w:pPr>
    </w:p>
    <w:p w14:paraId="4B28FD22" w14:textId="7A03C216" w:rsidR="007C4958" w:rsidRPr="005667C2" w:rsidRDefault="007C4958" w:rsidP="007C4958">
      <w:pPr>
        <w:rPr>
          <w:b/>
          <w:bCs/>
          <w:color w:val="000000" w:themeColor="text1"/>
        </w:rPr>
      </w:pPr>
      <w:r w:rsidRPr="005667C2">
        <w:rPr>
          <w:b/>
          <w:bCs/>
          <w:color w:val="000000" w:themeColor="text1"/>
        </w:rPr>
        <w:t>Publications:</w:t>
      </w:r>
      <w:r w:rsidR="009A1532" w:rsidRPr="005667C2">
        <w:rPr>
          <w:b/>
          <w:bCs/>
          <w:color w:val="000000" w:themeColor="text1"/>
        </w:rPr>
        <w:t xml:space="preserve"> They have different links listed for results: Scientific Publications, Public Reports </w:t>
      </w:r>
      <w:hyperlink r:id="rId207" w:history="1">
        <w:r w:rsidR="009A1532" w:rsidRPr="005667C2">
          <w:rPr>
            <w:rStyle w:val="Hyperlink"/>
            <w:b/>
            <w:bCs/>
          </w:rPr>
          <w:t>https://www.biasproject.eu/public-reports/</w:t>
        </w:r>
      </w:hyperlink>
      <w:r w:rsidR="009A1532" w:rsidRPr="005667C2">
        <w:rPr>
          <w:b/>
          <w:bCs/>
          <w:color w:val="000000" w:themeColor="text1"/>
        </w:rPr>
        <w:t xml:space="preserve">, Reports in Brief </w:t>
      </w:r>
      <w:hyperlink r:id="rId208" w:history="1">
        <w:r w:rsidR="009A1532" w:rsidRPr="005667C2">
          <w:rPr>
            <w:rStyle w:val="Hyperlink"/>
            <w:b/>
            <w:bCs/>
          </w:rPr>
          <w:t>https://www.biasproject.eu/results-in-brief/</w:t>
        </w:r>
      </w:hyperlink>
      <w:r w:rsidR="009A1532" w:rsidRPr="005667C2">
        <w:rPr>
          <w:b/>
          <w:bCs/>
          <w:color w:val="000000" w:themeColor="text1"/>
        </w:rPr>
        <w:t xml:space="preserve"> , Surveys </w:t>
      </w:r>
      <w:hyperlink r:id="rId209" w:history="1">
        <w:r w:rsidR="009A1532" w:rsidRPr="005667C2">
          <w:rPr>
            <w:rStyle w:val="Hyperlink"/>
            <w:b/>
            <w:bCs/>
          </w:rPr>
          <w:t>https://www.biasproject.eu/surveys/</w:t>
        </w:r>
      </w:hyperlink>
      <w:r w:rsidR="009A1532" w:rsidRPr="005667C2">
        <w:rPr>
          <w:b/>
          <w:bCs/>
          <w:color w:val="000000" w:themeColor="text1"/>
        </w:rPr>
        <w:t xml:space="preserve"> , Trusty AI Helix </w:t>
      </w:r>
      <w:hyperlink r:id="rId210" w:history="1">
        <w:r w:rsidR="009A1532" w:rsidRPr="005667C2">
          <w:rPr>
            <w:rStyle w:val="Hyperlink"/>
            <w:b/>
            <w:bCs/>
          </w:rPr>
          <w:t>https://www.biasproject.eu/trustworthy-ai-helix/</w:t>
        </w:r>
      </w:hyperlink>
      <w:r w:rsidR="009A1532" w:rsidRPr="005667C2">
        <w:rPr>
          <w:b/>
          <w:bCs/>
          <w:color w:val="000000" w:themeColor="text1"/>
        </w:rPr>
        <w:t xml:space="preserve"> </w:t>
      </w:r>
    </w:p>
    <w:p w14:paraId="7E83D86A" w14:textId="77777777" w:rsidR="007C4958" w:rsidRPr="005667C2" w:rsidRDefault="007C4958" w:rsidP="007C4958">
      <w:pPr>
        <w:rPr>
          <w:b/>
          <w:bCs/>
          <w:color w:val="000000" w:themeColor="text1"/>
        </w:rPr>
      </w:pPr>
    </w:p>
    <w:p w14:paraId="23125D43" w14:textId="34FD465E" w:rsidR="007C4958" w:rsidRPr="005667C2" w:rsidRDefault="007C4958" w:rsidP="007C4958">
      <w:pPr>
        <w:rPr>
          <w:b/>
          <w:bCs/>
          <w:color w:val="000000" w:themeColor="text1"/>
        </w:rPr>
      </w:pPr>
      <w:r w:rsidRPr="005667C2">
        <w:rPr>
          <w:b/>
          <w:bCs/>
          <w:color w:val="000000" w:themeColor="text1"/>
        </w:rPr>
        <w:t>Summary of the Project:</w:t>
      </w:r>
      <w:r w:rsidR="00554874" w:rsidRPr="005667C2">
        <w:rPr>
          <w:b/>
          <w:bCs/>
          <w:color w:val="000000" w:themeColor="text1"/>
        </w:rPr>
        <w:t xml:space="preserve"> </w:t>
      </w:r>
      <w:r w:rsidR="00554874" w:rsidRPr="005667C2">
        <w:rPr>
          <w:color w:val="000000" w:themeColor="text1"/>
          <w:shd w:val="clear" w:color="auto" w:fill="FFFFFF"/>
        </w:rPr>
        <w:t>A recent Sage study suggests that 24 % of companies used Natural Language Processing (NLP) in applications applied by Human Resources Management (HRM). However, NLP relies on biased models. In an employment context, this could lead to biased decisions that run contrary to the goals of the European Pillar of Social Rights and the United Nations (UN) Sustainable Development Goals (SDGs). The EU-funded BIAS project will investigate and mitigate the diversity biases of AI in the labour market. The project will develop a proof-of-concept for an innovative technology based on Natural Language Processing (NLP) and Case Based Reasoning (CBR) for use in an HR recruitment use case.</w:t>
      </w:r>
    </w:p>
    <w:p w14:paraId="12908578" w14:textId="77777777" w:rsidR="007C4958" w:rsidRPr="005667C2" w:rsidRDefault="007C4958" w:rsidP="007C4958">
      <w:pPr>
        <w:rPr>
          <w:b/>
          <w:bCs/>
          <w:color w:val="000000" w:themeColor="text1"/>
        </w:rPr>
      </w:pPr>
    </w:p>
    <w:p w14:paraId="4D5D13ED" w14:textId="1BE875F7" w:rsidR="007C4958" w:rsidRPr="005667C2" w:rsidRDefault="007C4958" w:rsidP="007C4958">
      <w:pPr>
        <w:rPr>
          <w:color w:val="000000" w:themeColor="text1"/>
        </w:rPr>
      </w:pPr>
      <w:r w:rsidRPr="005667C2">
        <w:rPr>
          <w:b/>
          <w:bCs/>
          <w:color w:val="000000" w:themeColor="text1"/>
        </w:rPr>
        <w:t>Other Relevant information:</w:t>
      </w:r>
      <w:r w:rsidR="009A1532" w:rsidRPr="005667C2">
        <w:rPr>
          <w:b/>
          <w:bCs/>
          <w:color w:val="000000" w:themeColor="text1"/>
        </w:rPr>
        <w:t xml:space="preserve"> </w:t>
      </w:r>
      <w:r w:rsidR="009A1532" w:rsidRPr="005667C2">
        <w:rPr>
          <w:color w:val="000000" w:themeColor="text1"/>
        </w:rPr>
        <w:t xml:space="preserve">They seem to still be in the first phase of their work – Co-creation workshop phase. </w:t>
      </w:r>
      <w:hyperlink r:id="rId211" w:history="1">
        <w:r w:rsidR="009A1532" w:rsidRPr="005667C2">
          <w:rPr>
            <w:rStyle w:val="Hyperlink"/>
          </w:rPr>
          <w:t>https://www.biasproject.eu/activities/</w:t>
        </w:r>
      </w:hyperlink>
      <w:r w:rsidR="009A1532" w:rsidRPr="005667C2">
        <w:rPr>
          <w:color w:val="000000" w:themeColor="text1"/>
        </w:rPr>
        <w:t xml:space="preserve"> </w:t>
      </w:r>
    </w:p>
    <w:p w14:paraId="06D241F2" w14:textId="77777777" w:rsidR="007C4958" w:rsidRPr="005667C2" w:rsidRDefault="007C4958" w:rsidP="007C4958">
      <w:pPr>
        <w:rPr>
          <w:b/>
          <w:bCs/>
          <w:color w:val="000000" w:themeColor="text1"/>
        </w:rPr>
      </w:pPr>
    </w:p>
    <w:p w14:paraId="4B388208" w14:textId="50FD6247" w:rsidR="007C4958" w:rsidRPr="005667C2" w:rsidRDefault="007C4958" w:rsidP="007C4958">
      <w:pPr>
        <w:rPr>
          <w:color w:val="000000" w:themeColor="text1"/>
        </w:rPr>
      </w:pPr>
      <w:r w:rsidRPr="005667C2">
        <w:rPr>
          <w:b/>
          <w:bCs/>
          <w:color w:val="000000" w:themeColor="text1"/>
        </w:rPr>
        <w:t>Key Words Associated with the Project:</w:t>
      </w:r>
      <w:r w:rsidR="009A1532" w:rsidRPr="005667C2">
        <w:rPr>
          <w:b/>
          <w:bCs/>
          <w:color w:val="000000" w:themeColor="text1"/>
        </w:rPr>
        <w:t xml:space="preserve"> </w:t>
      </w:r>
      <w:r w:rsidR="009A1532" w:rsidRPr="005667C2">
        <w:rPr>
          <w:color w:val="000000" w:themeColor="text1"/>
        </w:rPr>
        <w:t xml:space="preserve"> Research content and knowledge production, Ai, machine learning, Artificial intelligence, gender bias</w:t>
      </w:r>
    </w:p>
    <w:p w14:paraId="51E151AF" w14:textId="77777777" w:rsidR="007C4958" w:rsidRPr="005667C2" w:rsidRDefault="007C4958" w:rsidP="007C4958">
      <w:pPr>
        <w:rPr>
          <w:b/>
          <w:bCs/>
          <w:color w:val="000000" w:themeColor="text1"/>
        </w:rPr>
      </w:pPr>
    </w:p>
    <w:p w14:paraId="63C93B60" w14:textId="77777777" w:rsidR="00490C2D" w:rsidRPr="005667C2" w:rsidRDefault="007C4958" w:rsidP="00490C2D">
      <w:pPr>
        <w:rPr>
          <w:b/>
          <w:bCs/>
          <w:color w:val="000000" w:themeColor="text1"/>
        </w:rPr>
      </w:pPr>
      <w:r w:rsidRPr="005667C2">
        <w:rPr>
          <w:b/>
          <w:bCs/>
          <w:color w:val="000000" w:themeColor="text1"/>
        </w:rPr>
        <w:t xml:space="preserve">How the Project was found (search words, location, etc.): </w:t>
      </w:r>
      <w:r w:rsidR="00490C2D" w:rsidRPr="005667C2">
        <w:rPr>
          <w:color w:val="000000" w:themeColor="text1"/>
        </w:rPr>
        <w:t xml:space="preserve">found on the GenPort Website under projects, and selected type of project as EU </w:t>
      </w:r>
      <w:hyperlink r:id="rId212" w:history="1">
        <w:r w:rsidR="00490C2D" w:rsidRPr="005667C2">
          <w:rPr>
            <w:rStyle w:val="Hyperlink"/>
          </w:rPr>
          <w:t>https://www.genderportal.eu/projects?field_type_of_policy_or_practica_tid=All&amp;field_projects_gst_tid=All&amp;field_type_of_project_tid=1753</w:t>
        </w:r>
      </w:hyperlink>
      <w:r w:rsidR="00490C2D" w:rsidRPr="005667C2">
        <w:rPr>
          <w:color w:val="000000" w:themeColor="text1"/>
        </w:rPr>
        <w:t xml:space="preserve"> </w:t>
      </w:r>
    </w:p>
    <w:p w14:paraId="4C078C2D" w14:textId="6DC29A4E" w:rsidR="007C4958" w:rsidRPr="005667C2" w:rsidRDefault="007C4958" w:rsidP="007C4958">
      <w:pPr>
        <w:rPr>
          <w:b/>
          <w:bCs/>
          <w:color w:val="000000" w:themeColor="text1"/>
        </w:rPr>
      </w:pPr>
    </w:p>
    <w:p w14:paraId="58997FE0" w14:textId="77777777" w:rsidR="007C4958" w:rsidRPr="005667C2" w:rsidRDefault="007C4958" w:rsidP="007C4958">
      <w:pPr>
        <w:rPr>
          <w:b/>
          <w:bCs/>
          <w:color w:val="000000" w:themeColor="text1"/>
        </w:rPr>
      </w:pPr>
    </w:p>
    <w:p w14:paraId="4FADCF94" w14:textId="0EBB8612" w:rsidR="00554874" w:rsidRPr="005667C2" w:rsidRDefault="007C4958" w:rsidP="007C4958">
      <w:pPr>
        <w:rPr>
          <w:b/>
          <w:bCs/>
          <w:color w:val="000000" w:themeColor="text1"/>
        </w:rPr>
      </w:pPr>
      <w:r w:rsidRPr="005667C2">
        <w:rPr>
          <w:b/>
          <w:bCs/>
          <w:color w:val="000000" w:themeColor="text1"/>
        </w:rPr>
        <w:t>Source:</w:t>
      </w:r>
      <w:r w:rsidR="00554874" w:rsidRPr="005667C2">
        <w:t xml:space="preserve"> </w:t>
      </w:r>
      <w:hyperlink r:id="rId213" w:history="1">
        <w:r w:rsidR="00554874" w:rsidRPr="005667C2">
          <w:rPr>
            <w:rStyle w:val="Hyperlink"/>
            <w:b/>
            <w:bCs/>
          </w:rPr>
          <w:t>https://www.biasproject.eu/</w:t>
        </w:r>
      </w:hyperlink>
    </w:p>
    <w:p w14:paraId="13CB92F0" w14:textId="6FB00B49" w:rsidR="007C4958" w:rsidRPr="005667C2" w:rsidRDefault="002F46D8" w:rsidP="007C4958">
      <w:pPr>
        <w:rPr>
          <w:b/>
          <w:bCs/>
          <w:color w:val="000000" w:themeColor="text1"/>
        </w:rPr>
      </w:pPr>
      <w:r w:rsidRPr="005667C2">
        <w:rPr>
          <w:b/>
          <w:bCs/>
          <w:color w:val="000000" w:themeColor="text1"/>
        </w:rPr>
        <w:t xml:space="preserve"> </w:t>
      </w:r>
      <w:hyperlink r:id="rId214" w:history="1">
        <w:r w:rsidRPr="005667C2">
          <w:rPr>
            <w:rStyle w:val="Hyperlink"/>
            <w:b/>
            <w:bCs/>
          </w:rPr>
          <w:t>https://www.genderportal.eu/projects/mitigating-diversity-biases-ai-labor-market</w:t>
        </w:r>
      </w:hyperlink>
      <w:r w:rsidRPr="005667C2">
        <w:rPr>
          <w:b/>
          <w:bCs/>
          <w:color w:val="000000" w:themeColor="text1"/>
        </w:rPr>
        <w:t xml:space="preserve"> </w:t>
      </w:r>
    </w:p>
    <w:p w14:paraId="7096FFEB" w14:textId="1C099B87" w:rsidR="00554874" w:rsidRPr="005667C2" w:rsidRDefault="00000000" w:rsidP="007C4958">
      <w:pPr>
        <w:rPr>
          <w:b/>
          <w:bCs/>
          <w:color w:val="000000" w:themeColor="text1"/>
        </w:rPr>
      </w:pPr>
      <w:hyperlink r:id="rId215" w:history="1">
        <w:r w:rsidR="00554874" w:rsidRPr="005667C2">
          <w:rPr>
            <w:rStyle w:val="Hyperlink"/>
            <w:b/>
            <w:bCs/>
          </w:rPr>
          <w:t>https://cordis.europa.eu/project/id/101070468</w:t>
        </w:r>
      </w:hyperlink>
      <w:r w:rsidR="00554874" w:rsidRPr="005667C2">
        <w:rPr>
          <w:b/>
          <w:bCs/>
          <w:color w:val="000000" w:themeColor="text1"/>
        </w:rPr>
        <w:t xml:space="preserve"> </w:t>
      </w:r>
    </w:p>
    <w:p w14:paraId="03D0BD82" w14:textId="77777777" w:rsidR="007C4958" w:rsidRPr="005667C2" w:rsidRDefault="007C4958" w:rsidP="007C4958">
      <w:pPr>
        <w:rPr>
          <w:b/>
          <w:bCs/>
          <w:color w:val="000000" w:themeColor="text1"/>
        </w:rPr>
      </w:pPr>
    </w:p>
    <w:p w14:paraId="6D354F3C" w14:textId="03D6E688" w:rsidR="007C4958" w:rsidRPr="005667C2" w:rsidRDefault="007C4958" w:rsidP="007C4958">
      <w:pPr>
        <w:rPr>
          <w:b/>
          <w:bCs/>
          <w:color w:val="000000" w:themeColor="text1"/>
        </w:rPr>
      </w:pPr>
      <w:r w:rsidRPr="005667C2">
        <w:rPr>
          <w:b/>
          <w:bCs/>
          <w:color w:val="000000" w:themeColor="text1"/>
        </w:rPr>
        <w:t xml:space="preserve">DOI: </w:t>
      </w:r>
      <w:hyperlink r:id="rId216" w:tgtFrame="_blank" w:history="1">
        <w:r w:rsidR="00554874" w:rsidRPr="005667C2">
          <w:rPr>
            <w:color w:val="004494"/>
            <w:u w:val="single"/>
            <w:bdr w:val="none" w:sz="0" w:space="0" w:color="auto" w:frame="1"/>
            <w:shd w:val="clear" w:color="auto" w:fill="FAFAFA"/>
          </w:rPr>
          <w:t>10.3030/101070468</w:t>
        </w:r>
      </w:hyperlink>
      <w:r w:rsidR="00554874" w:rsidRPr="005667C2">
        <w:t xml:space="preserve"> </w:t>
      </w:r>
    </w:p>
    <w:p w14:paraId="40AA01A6" w14:textId="77777777" w:rsidR="007C4958" w:rsidRPr="005667C2" w:rsidRDefault="007C4958">
      <w:pPr>
        <w:rPr>
          <w:b/>
          <w:bCs/>
          <w:color w:val="000000" w:themeColor="text1"/>
        </w:rPr>
      </w:pPr>
      <w:r w:rsidRPr="005667C2">
        <w:rPr>
          <w:b/>
          <w:bCs/>
          <w:color w:val="000000" w:themeColor="text1"/>
        </w:rPr>
        <w:br w:type="page"/>
      </w:r>
    </w:p>
    <w:p w14:paraId="550E0263" w14:textId="07AECBF5" w:rsidR="007C4958" w:rsidRPr="005667C2" w:rsidRDefault="002F46D8" w:rsidP="002F46D8">
      <w:pPr>
        <w:pStyle w:val="Heading2"/>
      </w:pPr>
      <w:bookmarkStart w:id="46" w:name="_Toc169259795"/>
      <w:r w:rsidRPr="005667C2">
        <w:lastRenderedPageBreak/>
        <w:t>GILL – Gendered Innovation Living Labs</w:t>
      </w:r>
      <w:bookmarkEnd w:id="46"/>
    </w:p>
    <w:p w14:paraId="157E7BF0" w14:textId="77777777" w:rsidR="007C4958" w:rsidRPr="005667C2" w:rsidRDefault="007C4958" w:rsidP="007C4958">
      <w:pPr>
        <w:rPr>
          <w:b/>
          <w:bCs/>
          <w:color w:val="000000" w:themeColor="text1"/>
        </w:rPr>
      </w:pPr>
    </w:p>
    <w:p w14:paraId="30657636" w14:textId="056CDCC4" w:rsidR="007C4958" w:rsidRPr="005667C2" w:rsidRDefault="007C4958" w:rsidP="007C4958">
      <w:pPr>
        <w:rPr>
          <w:b/>
          <w:bCs/>
          <w:color w:val="000000" w:themeColor="text1"/>
        </w:rPr>
      </w:pPr>
      <w:r w:rsidRPr="005667C2">
        <w:rPr>
          <w:b/>
          <w:bCs/>
          <w:color w:val="000000" w:themeColor="text1"/>
        </w:rPr>
        <w:t xml:space="preserve">Coordinated by: </w:t>
      </w:r>
      <w:r w:rsidR="001F468A" w:rsidRPr="005667C2">
        <w:rPr>
          <w:color w:val="000000" w:themeColor="text1"/>
        </w:rPr>
        <w:t>European Network of Living Labs IVZW</w:t>
      </w:r>
    </w:p>
    <w:p w14:paraId="3F74CF28" w14:textId="77777777" w:rsidR="007C4958" w:rsidRPr="005667C2" w:rsidRDefault="007C4958" w:rsidP="007C4958">
      <w:pPr>
        <w:rPr>
          <w:b/>
          <w:bCs/>
          <w:color w:val="000000" w:themeColor="text1"/>
        </w:rPr>
      </w:pPr>
    </w:p>
    <w:p w14:paraId="0E4B3E49" w14:textId="76985CB5" w:rsidR="00F8308A" w:rsidRPr="005667C2" w:rsidRDefault="00F8308A" w:rsidP="007C4958">
      <w:pPr>
        <w:rPr>
          <w:color w:val="000000" w:themeColor="text1"/>
        </w:rPr>
      </w:pPr>
      <w:r w:rsidRPr="005667C2">
        <w:rPr>
          <w:b/>
          <w:bCs/>
          <w:color w:val="000000" w:themeColor="text1"/>
        </w:rPr>
        <w:t xml:space="preserve">Project Coordintion: </w:t>
      </w:r>
      <w:r w:rsidRPr="005667C2">
        <w:rPr>
          <w:color w:val="000000" w:themeColor="text1"/>
        </w:rPr>
        <w:t xml:space="preserve">ENoLL – </w:t>
      </w:r>
      <w:hyperlink r:id="rId217" w:history="1">
        <w:r w:rsidRPr="005667C2">
          <w:rPr>
            <w:rStyle w:val="Hyperlink"/>
          </w:rPr>
          <w:t>gill.coordination@enoll.org</w:t>
        </w:r>
      </w:hyperlink>
      <w:r w:rsidRPr="005667C2">
        <w:rPr>
          <w:color w:val="000000" w:themeColor="text1"/>
        </w:rPr>
        <w:t xml:space="preserve">  </w:t>
      </w:r>
    </w:p>
    <w:p w14:paraId="2B4423D1" w14:textId="77777777" w:rsidR="00F8308A" w:rsidRPr="005667C2" w:rsidRDefault="00F8308A" w:rsidP="007C4958">
      <w:pPr>
        <w:rPr>
          <w:b/>
          <w:bCs/>
          <w:color w:val="000000" w:themeColor="text1"/>
        </w:rPr>
      </w:pPr>
    </w:p>
    <w:p w14:paraId="6C0DE973" w14:textId="65C97F09" w:rsidR="00F8308A" w:rsidRPr="005667C2" w:rsidRDefault="00F8308A" w:rsidP="007C4958">
      <w:pPr>
        <w:rPr>
          <w:color w:val="000000" w:themeColor="text1"/>
        </w:rPr>
      </w:pPr>
      <w:r w:rsidRPr="005667C2">
        <w:rPr>
          <w:b/>
          <w:bCs/>
          <w:color w:val="000000" w:themeColor="text1"/>
        </w:rPr>
        <w:t xml:space="preserve">Contact: </w:t>
      </w:r>
      <w:hyperlink r:id="rId218" w:history="1">
        <w:r w:rsidRPr="005667C2">
          <w:rPr>
            <w:rStyle w:val="Hyperlink"/>
          </w:rPr>
          <w:t>infor@gi-il.eu</w:t>
        </w:r>
      </w:hyperlink>
      <w:r w:rsidRPr="005667C2">
        <w:rPr>
          <w:color w:val="000000" w:themeColor="text1"/>
        </w:rPr>
        <w:t xml:space="preserve"> </w:t>
      </w:r>
    </w:p>
    <w:p w14:paraId="008A22A6" w14:textId="77777777" w:rsidR="00F8308A" w:rsidRPr="005667C2" w:rsidRDefault="00F8308A" w:rsidP="007C4958">
      <w:pPr>
        <w:rPr>
          <w:b/>
          <w:bCs/>
          <w:color w:val="000000" w:themeColor="text1"/>
        </w:rPr>
      </w:pPr>
    </w:p>
    <w:p w14:paraId="7F3C0DB1" w14:textId="5BBD6087" w:rsidR="007C4958" w:rsidRPr="005667C2" w:rsidRDefault="007C4958" w:rsidP="007C4958">
      <w:pPr>
        <w:rPr>
          <w:b/>
          <w:bCs/>
          <w:color w:val="000000" w:themeColor="text1"/>
        </w:rPr>
      </w:pPr>
      <w:r w:rsidRPr="005667C2">
        <w:rPr>
          <w:b/>
          <w:bCs/>
          <w:color w:val="000000" w:themeColor="text1"/>
        </w:rPr>
        <w:t>Project Leaders:</w:t>
      </w:r>
      <w:r w:rsidR="00F8308A" w:rsidRPr="005667C2">
        <w:rPr>
          <w:b/>
          <w:bCs/>
          <w:color w:val="000000" w:themeColor="text1"/>
        </w:rPr>
        <w:t xml:space="preserve"> </w:t>
      </w:r>
      <w:r w:rsidR="00F8308A" w:rsidRPr="005667C2">
        <w:rPr>
          <w:color w:val="000000" w:themeColor="text1"/>
        </w:rPr>
        <w:t>none listed</w:t>
      </w:r>
      <w:r w:rsidR="00F8308A" w:rsidRPr="005667C2">
        <w:rPr>
          <w:b/>
          <w:bCs/>
          <w:color w:val="000000" w:themeColor="text1"/>
        </w:rPr>
        <w:t xml:space="preserve"> </w:t>
      </w:r>
      <w:r w:rsidR="00F8308A" w:rsidRPr="005667C2">
        <w:rPr>
          <w:color w:val="000000" w:themeColor="text1"/>
        </w:rPr>
        <w:t>at the time</w:t>
      </w:r>
    </w:p>
    <w:p w14:paraId="3DE6292D" w14:textId="77777777" w:rsidR="007C4958" w:rsidRPr="005667C2" w:rsidRDefault="007C4958" w:rsidP="007C4958">
      <w:pPr>
        <w:rPr>
          <w:b/>
          <w:bCs/>
          <w:color w:val="000000" w:themeColor="text1"/>
        </w:rPr>
      </w:pPr>
    </w:p>
    <w:p w14:paraId="41C67026" w14:textId="67EC9161" w:rsidR="007C4958" w:rsidRPr="005667C2" w:rsidRDefault="007C4958" w:rsidP="007C4958">
      <w:pPr>
        <w:rPr>
          <w:color w:val="000000" w:themeColor="text1"/>
        </w:rPr>
      </w:pPr>
      <w:r w:rsidRPr="005667C2">
        <w:rPr>
          <w:b/>
          <w:bCs/>
          <w:color w:val="000000" w:themeColor="text1"/>
        </w:rPr>
        <w:t>Years for the Project:</w:t>
      </w:r>
      <w:r w:rsidR="001F468A" w:rsidRPr="005667C2">
        <w:rPr>
          <w:b/>
          <w:bCs/>
          <w:color w:val="000000" w:themeColor="text1"/>
        </w:rPr>
        <w:t xml:space="preserve"> </w:t>
      </w:r>
      <w:r w:rsidR="001F468A" w:rsidRPr="005667C2">
        <w:rPr>
          <w:color w:val="000000" w:themeColor="text1"/>
        </w:rPr>
        <w:t xml:space="preserve">2023-2025 </w:t>
      </w:r>
    </w:p>
    <w:p w14:paraId="74C9429C" w14:textId="77777777" w:rsidR="007C4958" w:rsidRPr="005667C2" w:rsidRDefault="007C4958" w:rsidP="007C4958">
      <w:pPr>
        <w:rPr>
          <w:b/>
          <w:bCs/>
          <w:color w:val="000000" w:themeColor="text1"/>
        </w:rPr>
      </w:pPr>
    </w:p>
    <w:p w14:paraId="618CAA54" w14:textId="7747A429" w:rsidR="007C4958" w:rsidRPr="005667C2" w:rsidRDefault="007C4958" w:rsidP="00F8308A">
      <w:pPr>
        <w:shd w:val="clear" w:color="auto" w:fill="FAFAFA"/>
        <w:textAlignment w:val="baseline"/>
        <w:rPr>
          <w:color w:val="000000" w:themeColor="text1"/>
        </w:rPr>
      </w:pPr>
      <w:r w:rsidRPr="005667C2">
        <w:rPr>
          <w:b/>
          <w:bCs/>
          <w:color w:val="000000" w:themeColor="text1"/>
        </w:rPr>
        <w:t>Project Funding:</w:t>
      </w:r>
      <w:r w:rsidR="001F468A" w:rsidRPr="005667C2">
        <w:rPr>
          <w:b/>
          <w:bCs/>
          <w:color w:val="000000" w:themeColor="text1"/>
        </w:rPr>
        <w:t xml:space="preserve"> </w:t>
      </w:r>
      <w:r w:rsidR="001F468A" w:rsidRPr="005667C2">
        <w:rPr>
          <w:color w:val="000000" w:themeColor="text1"/>
        </w:rPr>
        <w:t xml:space="preserve">€ 2 589 225,00 </w:t>
      </w:r>
    </w:p>
    <w:p w14:paraId="2EA053CC" w14:textId="77777777" w:rsidR="00F8308A" w:rsidRPr="005667C2" w:rsidRDefault="00F8308A" w:rsidP="00F8308A">
      <w:pPr>
        <w:shd w:val="clear" w:color="auto" w:fill="FAFAFA"/>
        <w:textAlignment w:val="baseline"/>
        <w:rPr>
          <w:color w:val="000000" w:themeColor="text1"/>
        </w:rPr>
      </w:pPr>
    </w:p>
    <w:p w14:paraId="6C6F508C" w14:textId="1DC72384" w:rsidR="007C4958" w:rsidRPr="005667C2" w:rsidRDefault="007C4958" w:rsidP="007C4958">
      <w:pPr>
        <w:rPr>
          <w:color w:val="000000" w:themeColor="text1"/>
        </w:rPr>
      </w:pPr>
      <w:r w:rsidRPr="005667C2">
        <w:rPr>
          <w:b/>
          <w:bCs/>
          <w:color w:val="000000" w:themeColor="text1"/>
        </w:rPr>
        <w:t>Publications:</w:t>
      </w:r>
      <w:r w:rsidR="00F8308A" w:rsidRPr="005667C2">
        <w:rPr>
          <w:b/>
          <w:bCs/>
          <w:color w:val="000000" w:themeColor="text1"/>
        </w:rPr>
        <w:t xml:space="preserve"> </w:t>
      </w:r>
      <w:r w:rsidR="00F8308A" w:rsidRPr="005667C2">
        <w:rPr>
          <w:color w:val="000000" w:themeColor="text1"/>
        </w:rPr>
        <w:t xml:space="preserve">none listed </w:t>
      </w:r>
    </w:p>
    <w:p w14:paraId="05720A9E" w14:textId="77777777" w:rsidR="007C4958" w:rsidRPr="005667C2" w:rsidRDefault="007C4958" w:rsidP="007C4958">
      <w:pPr>
        <w:rPr>
          <w:b/>
          <w:bCs/>
          <w:color w:val="000000" w:themeColor="text1"/>
        </w:rPr>
      </w:pPr>
    </w:p>
    <w:p w14:paraId="030DF757" w14:textId="586B3132" w:rsidR="007C4958" w:rsidRPr="005667C2" w:rsidRDefault="007C4958" w:rsidP="007C4958">
      <w:pPr>
        <w:rPr>
          <w:b/>
          <w:bCs/>
          <w:color w:val="000000" w:themeColor="text1"/>
        </w:rPr>
      </w:pPr>
      <w:r w:rsidRPr="005667C2">
        <w:rPr>
          <w:b/>
          <w:bCs/>
          <w:color w:val="000000" w:themeColor="text1"/>
        </w:rPr>
        <w:t>Summary of the Project:</w:t>
      </w:r>
      <w:r w:rsidR="001F468A" w:rsidRPr="005667C2">
        <w:rPr>
          <w:b/>
          <w:bCs/>
          <w:color w:val="000000" w:themeColor="text1"/>
        </w:rPr>
        <w:t xml:space="preserve">  </w:t>
      </w:r>
      <w:r w:rsidR="001F468A" w:rsidRPr="005667C2">
        <w:rPr>
          <w:color w:val="000000" w:themeColor="text1"/>
          <w:shd w:val="clear" w:color="auto" w:fill="FFFFFF"/>
        </w:rPr>
        <w:t>Living Labs (LLs) are rigorous campus-based open-innovation ecosystems in real-life environments. The EU-funded GILL project will develop a pan-European collaboration and learning hub based on the LL principles as the framework for all European actors for open-gendered innovation. The project will co-create sustainable mechanisms to increase gender-responsive smart innovation and entrepreneurship. GILL will focus on organisational and cultural changes, professional development, gender and diversity integration into product design, technologies and innovation while empowering gendered educational practices. The project will encourage co-creation practices based on open innovation among the main actors of the quadruple helix model (citizens, government, industry and academia).</w:t>
      </w:r>
    </w:p>
    <w:p w14:paraId="49D670F6" w14:textId="77777777" w:rsidR="007C4958" w:rsidRPr="005667C2" w:rsidRDefault="007C4958" w:rsidP="007C4958">
      <w:pPr>
        <w:rPr>
          <w:b/>
          <w:bCs/>
          <w:color w:val="000000" w:themeColor="text1"/>
        </w:rPr>
      </w:pPr>
    </w:p>
    <w:p w14:paraId="42B87B97" w14:textId="77777777" w:rsidR="007C4958" w:rsidRPr="005667C2" w:rsidRDefault="007C4958" w:rsidP="007C4958">
      <w:pPr>
        <w:rPr>
          <w:b/>
          <w:bCs/>
          <w:color w:val="000000" w:themeColor="text1"/>
        </w:rPr>
      </w:pPr>
      <w:r w:rsidRPr="005667C2">
        <w:rPr>
          <w:b/>
          <w:bCs/>
          <w:color w:val="000000" w:themeColor="text1"/>
        </w:rPr>
        <w:t>Other Relevant information:</w:t>
      </w:r>
    </w:p>
    <w:p w14:paraId="3A6A21C1" w14:textId="77777777" w:rsidR="007C4958" w:rsidRPr="005667C2" w:rsidRDefault="007C4958" w:rsidP="007C4958">
      <w:pPr>
        <w:rPr>
          <w:b/>
          <w:bCs/>
          <w:color w:val="000000" w:themeColor="text1"/>
        </w:rPr>
      </w:pPr>
    </w:p>
    <w:p w14:paraId="149DB10C" w14:textId="093458BB" w:rsidR="007C4958" w:rsidRPr="005667C2" w:rsidRDefault="007C4958" w:rsidP="007C4958">
      <w:pPr>
        <w:rPr>
          <w:color w:val="000000" w:themeColor="text1"/>
        </w:rPr>
      </w:pPr>
      <w:r w:rsidRPr="005667C2">
        <w:rPr>
          <w:b/>
          <w:bCs/>
          <w:color w:val="000000" w:themeColor="text1"/>
        </w:rPr>
        <w:t>Key Words Associated with the Project:</w:t>
      </w:r>
      <w:r w:rsidR="001F468A" w:rsidRPr="005667C2">
        <w:rPr>
          <w:b/>
          <w:bCs/>
          <w:color w:val="000000" w:themeColor="text1"/>
        </w:rPr>
        <w:t xml:space="preserve"> </w:t>
      </w:r>
      <w:r w:rsidR="001F468A" w:rsidRPr="005667C2">
        <w:rPr>
          <w:color w:val="000000" w:themeColor="text1"/>
        </w:rPr>
        <w:t>gendered innovation, innovation, living labs, gender equality in STEM</w:t>
      </w:r>
    </w:p>
    <w:p w14:paraId="009DDB3A" w14:textId="77777777" w:rsidR="007C4958" w:rsidRPr="005667C2" w:rsidRDefault="007C4958" w:rsidP="007C4958">
      <w:pPr>
        <w:rPr>
          <w:b/>
          <w:bCs/>
          <w:color w:val="000000" w:themeColor="text1"/>
        </w:rPr>
      </w:pPr>
    </w:p>
    <w:p w14:paraId="5DA69427" w14:textId="77777777" w:rsidR="00490C2D" w:rsidRPr="005667C2" w:rsidRDefault="007C4958" w:rsidP="00490C2D">
      <w:pPr>
        <w:rPr>
          <w:b/>
          <w:bCs/>
          <w:color w:val="000000" w:themeColor="text1"/>
        </w:rPr>
      </w:pPr>
      <w:r w:rsidRPr="005667C2">
        <w:rPr>
          <w:b/>
          <w:bCs/>
          <w:color w:val="000000" w:themeColor="text1"/>
        </w:rPr>
        <w:t xml:space="preserve">How the Project was found (search words, location, etc.): </w:t>
      </w:r>
      <w:r w:rsidR="00490C2D" w:rsidRPr="005667C2">
        <w:rPr>
          <w:color w:val="000000" w:themeColor="text1"/>
        </w:rPr>
        <w:t xml:space="preserve">found on the GenPort Website under projects, and selected type of project as EU </w:t>
      </w:r>
      <w:hyperlink r:id="rId219" w:history="1">
        <w:r w:rsidR="00490C2D" w:rsidRPr="005667C2">
          <w:rPr>
            <w:rStyle w:val="Hyperlink"/>
          </w:rPr>
          <w:t>https://www.genderportal.eu/projects?field_type_of_policy_or_practica_tid=All&amp;field_projects_gst_tid=All&amp;field_type_of_project_tid=1753</w:t>
        </w:r>
      </w:hyperlink>
      <w:r w:rsidR="00490C2D" w:rsidRPr="005667C2">
        <w:rPr>
          <w:color w:val="000000" w:themeColor="text1"/>
        </w:rPr>
        <w:t xml:space="preserve"> </w:t>
      </w:r>
    </w:p>
    <w:p w14:paraId="5A8E72B5" w14:textId="77777777" w:rsidR="00490C2D" w:rsidRPr="005667C2" w:rsidRDefault="00490C2D" w:rsidP="00490C2D">
      <w:pPr>
        <w:rPr>
          <w:b/>
          <w:bCs/>
          <w:color w:val="000000" w:themeColor="text1"/>
        </w:rPr>
      </w:pPr>
    </w:p>
    <w:p w14:paraId="086DC9E9" w14:textId="77777777" w:rsidR="007C4958" w:rsidRPr="005667C2" w:rsidRDefault="007C4958" w:rsidP="007C4958">
      <w:pPr>
        <w:rPr>
          <w:b/>
          <w:bCs/>
          <w:color w:val="000000" w:themeColor="text1"/>
        </w:rPr>
      </w:pPr>
    </w:p>
    <w:p w14:paraId="66EE3A10" w14:textId="32CE4501" w:rsidR="001F468A" w:rsidRPr="005667C2" w:rsidRDefault="007C4958" w:rsidP="007C4958">
      <w:pPr>
        <w:rPr>
          <w:b/>
          <w:bCs/>
          <w:color w:val="000000" w:themeColor="text1"/>
        </w:rPr>
      </w:pPr>
      <w:r w:rsidRPr="005667C2">
        <w:rPr>
          <w:b/>
          <w:bCs/>
          <w:color w:val="000000" w:themeColor="text1"/>
        </w:rPr>
        <w:t>Source:</w:t>
      </w:r>
      <w:r w:rsidR="001F468A" w:rsidRPr="005667C2">
        <w:t xml:space="preserve"> </w:t>
      </w:r>
      <w:hyperlink r:id="rId220" w:history="1">
        <w:r w:rsidR="001F468A" w:rsidRPr="005667C2">
          <w:rPr>
            <w:rStyle w:val="Hyperlink"/>
            <w:b/>
            <w:bCs/>
          </w:rPr>
          <w:t>https://gi-ll.eu/about/</w:t>
        </w:r>
      </w:hyperlink>
      <w:r w:rsidR="001F468A" w:rsidRPr="005667C2">
        <w:rPr>
          <w:b/>
          <w:bCs/>
          <w:color w:val="000000" w:themeColor="text1"/>
        </w:rPr>
        <w:t xml:space="preserve"> </w:t>
      </w:r>
    </w:p>
    <w:p w14:paraId="76E79E2C" w14:textId="6FA6A3FE" w:rsidR="007C4958" w:rsidRPr="005667C2" w:rsidRDefault="002F46D8" w:rsidP="007C4958">
      <w:pPr>
        <w:rPr>
          <w:b/>
          <w:bCs/>
          <w:color w:val="000000" w:themeColor="text1"/>
        </w:rPr>
      </w:pPr>
      <w:r w:rsidRPr="005667C2">
        <w:rPr>
          <w:b/>
          <w:bCs/>
          <w:color w:val="000000" w:themeColor="text1"/>
        </w:rPr>
        <w:t xml:space="preserve"> </w:t>
      </w:r>
      <w:hyperlink r:id="rId221" w:history="1">
        <w:r w:rsidRPr="005667C2">
          <w:rPr>
            <w:rStyle w:val="Hyperlink"/>
            <w:b/>
            <w:bCs/>
          </w:rPr>
          <w:t>https://www.genderportal.eu/projects/gendered-innovation-living-labs</w:t>
        </w:r>
      </w:hyperlink>
      <w:r w:rsidRPr="005667C2">
        <w:rPr>
          <w:b/>
          <w:bCs/>
          <w:color w:val="000000" w:themeColor="text1"/>
        </w:rPr>
        <w:t xml:space="preserve"> </w:t>
      </w:r>
    </w:p>
    <w:p w14:paraId="48C6D3EB" w14:textId="0808BDF9" w:rsidR="001F468A" w:rsidRPr="005667C2" w:rsidRDefault="00000000" w:rsidP="007C4958">
      <w:pPr>
        <w:rPr>
          <w:b/>
          <w:bCs/>
          <w:color w:val="000000" w:themeColor="text1"/>
        </w:rPr>
      </w:pPr>
      <w:hyperlink r:id="rId222" w:history="1">
        <w:r w:rsidR="001F468A" w:rsidRPr="005667C2">
          <w:rPr>
            <w:rStyle w:val="Hyperlink"/>
            <w:b/>
            <w:bCs/>
          </w:rPr>
          <w:t>https://cordis.europa.eu/project/id/101094812</w:t>
        </w:r>
      </w:hyperlink>
      <w:r w:rsidR="001F468A" w:rsidRPr="005667C2">
        <w:rPr>
          <w:b/>
          <w:bCs/>
          <w:color w:val="000000" w:themeColor="text1"/>
        </w:rPr>
        <w:t xml:space="preserve"> </w:t>
      </w:r>
    </w:p>
    <w:p w14:paraId="2EABF678" w14:textId="77777777" w:rsidR="007C4958" w:rsidRPr="005667C2" w:rsidRDefault="007C4958" w:rsidP="007C4958">
      <w:pPr>
        <w:rPr>
          <w:b/>
          <w:bCs/>
          <w:color w:val="000000" w:themeColor="text1"/>
        </w:rPr>
      </w:pPr>
    </w:p>
    <w:p w14:paraId="34BC9C14" w14:textId="421C4CEE" w:rsidR="007C4958" w:rsidRPr="005667C2" w:rsidRDefault="007C4958" w:rsidP="007C4958">
      <w:pPr>
        <w:rPr>
          <w:b/>
          <w:bCs/>
          <w:color w:val="000000" w:themeColor="text1"/>
        </w:rPr>
      </w:pPr>
      <w:r w:rsidRPr="005667C2">
        <w:rPr>
          <w:b/>
          <w:bCs/>
          <w:color w:val="000000" w:themeColor="text1"/>
        </w:rPr>
        <w:t xml:space="preserve">DOI: </w:t>
      </w:r>
      <w:hyperlink r:id="rId223" w:tgtFrame="_blank" w:history="1">
        <w:r w:rsidR="001F468A" w:rsidRPr="005667C2">
          <w:rPr>
            <w:rStyle w:val="Hyperlink"/>
            <w:color w:val="00387B"/>
            <w:bdr w:val="none" w:sz="0" w:space="0" w:color="auto" w:frame="1"/>
            <w:shd w:val="clear" w:color="auto" w:fill="FAFAFA"/>
          </w:rPr>
          <w:t>10.3030/101094812</w:t>
        </w:r>
      </w:hyperlink>
      <w:r w:rsidR="001F468A" w:rsidRPr="005667C2">
        <w:t xml:space="preserve"> </w:t>
      </w:r>
    </w:p>
    <w:p w14:paraId="45457266" w14:textId="791ABC56" w:rsidR="007C4958" w:rsidRPr="005667C2" w:rsidRDefault="007C4958">
      <w:pPr>
        <w:rPr>
          <w:b/>
          <w:bCs/>
          <w:color w:val="000000" w:themeColor="text1"/>
        </w:rPr>
      </w:pPr>
      <w:r w:rsidRPr="005667C2">
        <w:rPr>
          <w:b/>
          <w:bCs/>
          <w:color w:val="000000" w:themeColor="text1"/>
        </w:rPr>
        <w:br w:type="page"/>
      </w:r>
    </w:p>
    <w:p w14:paraId="14429FEE" w14:textId="678ADF4D" w:rsidR="007C4958" w:rsidRPr="005667C2" w:rsidRDefault="002F46D8" w:rsidP="002F46D8">
      <w:pPr>
        <w:pStyle w:val="Heading2"/>
      </w:pPr>
      <w:bookmarkStart w:id="47" w:name="_Toc169259796"/>
      <w:r w:rsidRPr="005667C2">
        <w:lastRenderedPageBreak/>
        <w:t>BUDGET IT – Building Gender Equality through gender budgeting for Institutional Transformation</w:t>
      </w:r>
      <w:bookmarkEnd w:id="47"/>
      <w:r w:rsidRPr="005667C2">
        <w:t xml:space="preserve"> </w:t>
      </w:r>
    </w:p>
    <w:p w14:paraId="5AFE1E03" w14:textId="77777777" w:rsidR="007C4958" w:rsidRPr="005667C2" w:rsidRDefault="007C4958" w:rsidP="007C4958">
      <w:pPr>
        <w:rPr>
          <w:b/>
          <w:bCs/>
          <w:color w:val="000000" w:themeColor="text1"/>
        </w:rPr>
      </w:pPr>
    </w:p>
    <w:p w14:paraId="61D24DE7" w14:textId="55B5B60C" w:rsidR="007C4958" w:rsidRPr="005667C2" w:rsidRDefault="007C4958" w:rsidP="007C4958">
      <w:pPr>
        <w:rPr>
          <w:b/>
          <w:bCs/>
          <w:color w:val="000000" w:themeColor="text1"/>
        </w:rPr>
      </w:pPr>
      <w:r w:rsidRPr="005667C2">
        <w:rPr>
          <w:b/>
          <w:bCs/>
          <w:color w:val="000000" w:themeColor="text1"/>
        </w:rPr>
        <w:t xml:space="preserve">Coordinated by: </w:t>
      </w:r>
      <w:r w:rsidR="009407D6" w:rsidRPr="005667C2">
        <w:rPr>
          <w:color w:val="000000" w:themeColor="text1"/>
        </w:rPr>
        <w:t>Kadir Has Universitesi</w:t>
      </w:r>
      <w:r w:rsidR="009407D6" w:rsidRPr="005667C2">
        <w:rPr>
          <w:b/>
          <w:bCs/>
          <w:color w:val="000000" w:themeColor="text1"/>
        </w:rPr>
        <w:t xml:space="preserve"> </w:t>
      </w:r>
    </w:p>
    <w:p w14:paraId="5C037793" w14:textId="77777777" w:rsidR="007C4958" w:rsidRPr="005667C2" w:rsidRDefault="007C4958" w:rsidP="007C4958">
      <w:pPr>
        <w:rPr>
          <w:b/>
          <w:bCs/>
          <w:color w:val="000000" w:themeColor="text1"/>
        </w:rPr>
      </w:pPr>
    </w:p>
    <w:p w14:paraId="0C0F2862" w14:textId="77777777" w:rsidR="007C4958" w:rsidRPr="005667C2" w:rsidRDefault="007C4958" w:rsidP="007C4958">
      <w:pPr>
        <w:rPr>
          <w:b/>
          <w:bCs/>
          <w:color w:val="000000" w:themeColor="text1"/>
        </w:rPr>
      </w:pPr>
      <w:r w:rsidRPr="005667C2">
        <w:rPr>
          <w:b/>
          <w:bCs/>
          <w:color w:val="000000" w:themeColor="text1"/>
        </w:rPr>
        <w:t>Project Leaders:</w:t>
      </w:r>
    </w:p>
    <w:p w14:paraId="40B22E64" w14:textId="0BC55043" w:rsidR="00EA6C7F" w:rsidRPr="005667C2" w:rsidRDefault="00EA6C7F" w:rsidP="00EA6C7F">
      <w:pPr>
        <w:pStyle w:val="ListParagraph"/>
        <w:numPr>
          <w:ilvl w:val="0"/>
          <w:numId w:val="2"/>
        </w:numPr>
        <w:rPr>
          <w:b/>
          <w:bCs/>
          <w:color w:val="000000" w:themeColor="text1"/>
        </w:rPr>
      </w:pPr>
      <w:r w:rsidRPr="005667C2">
        <w:rPr>
          <w:color w:val="000000" w:themeColor="text1"/>
        </w:rPr>
        <w:t xml:space="preserve">Mary Lou O’Neil – </w:t>
      </w:r>
      <w:hyperlink r:id="rId224" w:history="1">
        <w:r w:rsidRPr="005667C2">
          <w:rPr>
            <w:rStyle w:val="Hyperlink"/>
          </w:rPr>
          <w:t>mloneil@khas.edu.tr</w:t>
        </w:r>
      </w:hyperlink>
      <w:r w:rsidRPr="005667C2">
        <w:rPr>
          <w:color w:val="000000" w:themeColor="text1"/>
        </w:rPr>
        <w:t xml:space="preserve"> </w:t>
      </w:r>
    </w:p>
    <w:p w14:paraId="42F1074F" w14:textId="6478E908" w:rsidR="00EA6C7F" w:rsidRPr="005667C2" w:rsidRDefault="00EA6C7F" w:rsidP="00EA6C7F">
      <w:pPr>
        <w:pStyle w:val="ListParagraph"/>
        <w:numPr>
          <w:ilvl w:val="0"/>
          <w:numId w:val="2"/>
        </w:numPr>
        <w:rPr>
          <w:b/>
          <w:bCs/>
          <w:color w:val="000000" w:themeColor="text1"/>
        </w:rPr>
      </w:pPr>
      <w:r w:rsidRPr="005667C2">
        <w:rPr>
          <w:color w:val="000000" w:themeColor="text1"/>
        </w:rPr>
        <w:t xml:space="preserve">Selma Degirmenci – </w:t>
      </w:r>
      <w:hyperlink r:id="rId225" w:history="1">
        <w:r w:rsidRPr="005667C2">
          <w:rPr>
            <w:rStyle w:val="Hyperlink"/>
          </w:rPr>
          <w:t>Selma.degirmenci@khas.edu.tr</w:t>
        </w:r>
      </w:hyperlink>
      <w:r w:rsidRPr="005667C2">
        <w:rPr>
          <w:color w:val="000000" w:themeColor="text1"/>
        </w:rPr>
        <w:t xml:space="preserve"> </w:t>
      </w:r>
    </w:p>
    <w:p w14:paraId="4DBD8AD9" w14:textId="6BC56D04" w:rsidR="00EA6C7F" w:rsidRPr="005667C2" w:rsidRDefault="00EA6C7F" w:rsidP="00EA6C7F">
      <w:pPr>
        <w:pStyle w:val="ListParagraph"/>
        <w:numPr>
          <w:ilvl w:val="0"/>
          <w:numId w:val="2"/>
        </w:numPr>
        <w:rPr>
          <w:b/>
          <w:bCs/>
          <w:color w:val="000000" w:themeColor="text1"/>
        </w:rPr>
      </w:pPr>
      <w:r w:rsidRPr="005667C2">
        <w:rPr>
          <w:color w:val="000000" w:themeColor="text1"/>
        </w:rPr>
        <w:t xml:space="preserve">Yesim Sunbouglu – </w:t>
      </w:r>
      <w:hyperlink r:id="rId226" w:history="1">
        <w:r w:rsidRPr="005667C2">
          <w:rPr>
            <w:rStyle w:val="Hyperlink"/>
          </w:rPr>
          <w:t>Yesim.sunbuloglu@khas.edu.tr</w:t>
        </w:r>
      </w:hyperlink>
      <w:r w:rsidRPr="005667C2">
        <w:rPr>
          <w:color w:val="000000" w:themeColor="text1"/>
        </w:rPr>
        <w:t xml:space="preserve"> </w:t>
      </w:r>
    </w:p>
    <w:p w14:paraId="4CFBA0BB" w14:textId="77777777" w:rsidR="00EA6C7F" w:rsidRPr="005667C2" w:rsidRDefault="00EA6C7F" w:rsidP="007C4958">
      <w:pPr>
        <w:rPr>
          <w:b/>
          <w:bCs/>
          <w:color w:val="000000" w:themeColor="text1"/>
        </w:rPr>
      </w:pPr>
    </w:p>
    <w:p w14:paraId="238E60EB" w14:textId="3DEC35D6" w:rsidR="00EA6C7F" w:rsidRPr="005667C2" w:rsidRDefault="00EA6C7F" w:rsidP="007C4958">
      <w:pPr>
        <w:rPr>
          <w:b/>
          <w:bCs/>
          <w:color w:val="000000" w:themeColor="text1"/>
        </w:rPr>
      </w:pPr>
      <w:r w:rsidRPr="005667C2">
        <w:rPr>
          <w:b/>
          <w:bCs/>
          <w:color w:val="000000" w:themeColor="text1"/>
        </w:rPr>
        <w:t xml:space="preserve">Contact email: </w:t>
      </w:r>
      <w:hyperlink r:id="rId227" w:history="1">
        <w:r w:rsidRPr="005667C2">
          <w:rPr>
            <w:rStyle w:val="Hyperlink"/>
            <w:b/>
            <w:bCs/>
          </w:rPr>
          <w:t>budget-it@khas.edu.tr</w:t>
        </w:r>
      </w:hyperlink>
      <w:r w:rsidRPr="005667C2">
        <w:rPr>
          <w:b/>
          <w:bCs/>
          <w:color w:val="000000" w:themeColor="text1"/>
        </w:rPr>
        <w:t xml:space="preserve"> </w:t>
      </w:r>
    </w:p>
    <w:p w14:paraId="3C8CF33F" w14:textId="77777777" w:rsidR="007C4958" w:rsidRPr="005667C2" w:rsidRDefault="007C4958" w:rsidP="007C4958">
      <w:pPr>
        <w:rPr>
          <w:b/>
          <w:bCs/>
          <w:color w:val="000000" w:themeColor="text1"/>
        </w:rPr>
      </w:pPr>
    </w:p>
    <w:p w14:paraId="065C81D8" w14:textId="61FF2D57" w:rsidR="007C4958" w:rsidRPr="005667C2" w:rsidRDefault="007C4958" w:rsidP="007C4958">
      <w:pPr>
        <w:rPr>
          <w:color w:val="000000" w:themeColor="text1"/>
        </w:rPr>
      </w:pPr>
      <w:r w:rsidRPr="005667C2">
        <w:rPr>
          <w:b/>
          <w:bCs/>
          <w:color w:val="000000" w:themeColor="text1"/>
        </w:rPr>
        <w:t>Years for the Project:</w:t>
      </w:r>
      <w:r w:rsidR="009407D6" w:rsidRPr="005667C2">
        <w:rPr>
          <w:b/>
          <w:bCs/>
          <w:color w:val="000000" w:themeColor="text1"/>
        </w:rPr>
        <w:t xml:space="preserve"> </w:t>
      </w:r>
      <w:r w:rsidR="009407D6" w:rsidRPr="005667C2">
        <w:rPr>
          <w:color w:val="000000" w:themeColor="text1"/>
        </w:rPr>
        <w:t xml:space="preserve">2023-2025 </w:t>
      </w:r>
    </w:p>
    <w:p w14:paraId="25EDF9A9" w14:textId="77777777" w:rsidR="007C4958" w:rsidRPr="005667C2" w:rsidRDefault="007C4958" w:rsidP="007C4958">
      <w:pPr>
        <w:rPr>
          <w:b/>
          <w:bCs/>
          <w:color w:val="000000" w:themeColor="text1"/>
        </w:rPr>
      </w:pPr>
    </w:p>
    <w:p w14:paraId="358F9918" w14:textId="77558EE9" w:rsidR="007C4958" w:rsidRPr="005667C2" w:rsidRDefault="007C4958" w:rsidP="007C4958">
      <w:pPr>
        <w:rPr>
          <w:b/>
          <w:bCs/>
          <w:color w:val="000000" w:themeColor="text1"/>
        </w:rPr>
      </w:pPr>
      <w:r w:rsidRPr="005667C2">
        <w:rPr>
          <w:b/>
          <w:bCs/>
          <w:color w:val="000000" w:themeColor="text1"/>
        </w:rPr>
        <w:t>Project Funding:</w:t>
      </w:r>
      <w:r w:rsidR="009407D6" w:rsidRPr="005667C2">
        <w:rPr>
          <w:b/>
          <w:bCs/>
          <w:color w:val="000000" w:themeColor="text1"/>
        </w:rPr>
        <w:t xml:space="preserve"> </w:t>
      </w:r>
      <w:r w:rsidR="009407D6" w:rsidRPr="005667C2">
        <w:rPr>
          <w:color w:val="000000" w:themeColor="text1"/>
          <w:shd w:val="clear" w:color="auto" w:fill="FAFAFA"/>
        </w:rPr>
        <w:t>€ 999 235,00</w:t>
      </w:r>
    </w:p>
    <w:p w14:paraId="60F0F93F" w14:textId="77777777" w:rsidR="007C4958" w:rsidRPr="005667C2" w:rsidRDefault="007C4958" w:rsidP="007C4958">
      <w:pPr>
        <w:rPr>
          <w:color w:val="000000" w:themeColor="text1"/>
        </w:rPr>
      </w:pPr>
    </w:p>
    <w:p w14:paraId="1796C353" w14:textId="6750BE5B" w:rsidR="007C4958" w:rsidRPr="005667C2" w:rsidRDefault="007C4958" w:rsidP="007C4958">
      <w:pPr>
        <w:rPr>
          <w:color w:val="000000" w:themeColor="text1"/>
        </w:rPr>
      </w:pPr>
      <w:r w:rsidRPr="005667C2">
        <w:rPr>
          <w:color w:val="000000" w:themeColor="text1"/>
        </w:rPr>
        <w:t>Publications:</w:t>
      </w:r>
      <w:r w:rsidR="00EA6C7F" w:rsidRPr="005667C2">
        <w:rPr>
          <w:color w:val="000000" w:themeColor="text1"/>
        </w:rPr>
        <w:t xml:space="preserve"> </w:t>
      </w:r>
      <w:hyperlink r:id="rId228" w:history="1">
        <w:r w:rsidR="00EA6C7F" w:rsidRPr="005667C2">
          <w:rPr>
            <w:rStyle w:val="Hyperlink"/>
          </w:rPr>
          <w:t>https://budget-it.eu/deliverable/</w:t>
        </w:r>
      </w:hyperlink>
      <w:r w:rsidR="00EA6C7F" w:rsidRPr="005667C2">
        <w:rPr>
          <w:color w:val="000000" w:themeColor="text1"/>
        </w:rPr>
        <w:t xml:space="preserve"> At this time, the only deliverable is the project handbook which is available on their webpage. </w:t>
      </w:r>
    </w:p>
    <w:p w14:paraId="0DD00E0A" w14:textId="77777777" w:rsidR="007C4958" w:rsidRPr="005667C2" w:rsidRDefault="007C4958" w:rsidP="007C4958">
      <w:pPr>
        <w:rPr>
          <w:b/>
          <w:bCs/>
          <w:color w:val="000000" w:themeColor="text1"/>
        </w:rPr>
      </w:pPr>
    </w:p>
    <w:p w14:paraId="01B742AB" w14:textId="27E01915" w:rsidR="007C4958" w:rsidRPr="005667C2" w:rsidRDefault="007C4958" w:rsidP="007C4958">
      <w:pPr>
        <w:rPr>
          <w:b/>
          <w:bCs/>
          <w:color w:val="000000" w:themeColor="text1"/>
        </w:rPr>
      </w:pPr>
      <w:r w:rsidRPr="005667C2">
        <w:rPr>
          <w:b/>
          <w:bCs/>
          <w:color w:val="000000" w:themeColor="text1"/>
        </w:rPr>
        <w:t>Summary of the Project:</w:t>
      </w:r>
      <w:r w:rsidR="00EA6C7F" w:rsidRPr="005667C2">
        <w:rPr>
          <w:b/>
          <w:bCs/>
          <w:color w:val="000000" w:themeColor="text1"/>
        </w:rPr>
        <w:t xml:space="preserve"> </w:t>
      </w:r>
      <w:r w:rsidR="00EA6C7F" w:rsidRPr="005667C2">
        <w:rPr>
          <w:color w:val="000000" w:themeColor="text1"/>
          <w:shd w:val="clear" w:color="auto" w:fill="FFFFFF"/>
        </w:rPr>
        <w:t>Increasing women’s representation in leadership and decision-making is a priority in many sectors. Achieving a gender balance in research institutions in Bosnia, Serbia and Turkey is a priority for the EU-funded BUDGET IT project. Assisted by leading universities in Spain and Italy, the project will use gender+ budgeting as a tool to advance gender equality plans, which are often implemented without the necessary commitment of resources. In this context, the project will integrate gender+ budgeting into the gender equality plans. It will also develop planning that is tailored and inclusive. By the end of the project, partner institutions will have produced an integrated, inclusive gender+ equality plan and gender+ budget.</w:t>
      </w:r>
    </w:p>
    <w:p w14:paraId="6E8553F7" w14:textId="77777777" w:rsidR="007C4958" w:rsidRPr="005667C2" w:rsidRDefault="007C4958" w:rsidP="007C4958">
      <w:pPr>
        <w:rPr>
          <w:b/>
          <w:bCs/>
          <w:color w:val="000000" w:themeColor="text1"/>
        </w:rPr>
      </w:pPr>
    </w:p>
    <w:p w14:paraId="0BF30D44" w14:textId="4671B969" w:rsidR="007C4958" w:rsidRPr="005667C2" w:rsidRDefault="007C4958" w:rsidP="007C4958">
      <w:pPr>
        <w:rPr>
          <w:b/>
          <w:bCs/>
          <w:color w:val="000000" w:themeColor="text1"/>
        </w:rPr>
      </w:pPr>
      <w:r w:rsidRPr="005667C2">
        <w:rPr>
          <w:b/>
          <w:bCs/>
          <w:color w:val="000000" w:themeColor="text1"/>
        </w:rPr>
        <w:t>Other Relevant information:</w:t>
      </w:r>
      <w:r w:rsidR="00EA6C7F" w:rsidRPr="005667C2">
        <w:rPr>
          <w:b/>
          <w:bCs/>
          <w:color w:val="000000" w:themeColor="text1"/>
        </w:rPr>
        <w:t xml:space="preserve"> </w:t>
      </w:r>
      <w:r w:rsidR="00EA6C7F" w:rsidRPr="005667C2">
        <w:rPr>
          <w:color w:val="000000" w:themeColor="text1"/>
        </w:rPr>
        <w:t>Still in the first year of their project. Deliverables will follow with time. At this time they only have one newsletter as well</w:t>
      </w:r>
      <w:r w:rsidR="00EA6C7F" w:rsidRPr="005667C2">
        <w:rPr>
          <w:b/>
          <w:bCs/>
          <w:color w:val="000000" w:themeColor="text1"/>
        </w:rPr>
        <w:t xml:space="preserve">. </w:t>
      </w:r>
    </w:p>
    <w:p w14:paraId="0650AEB7" w14:textId="77777777" w:rsidR="007C4958" w:rsidRPr="005667C2" w:rsidRDefault="007C4958" w:rsidP="007C4958">
      <w:pPr>
        <w:rPr>
          <w:b/>
          <w:bCs/>
          <w:color w:val="000000" w:themeColor="text1"/>
        </w:rPr>
      </w:pPr>
    </w:p>
    <w:p w14:paraId="604B611E" w14:textId="34914F42" w:rsidR="007C4958" w:rsidRPr="005667C2" w:rsidRDefault="007C4958" w:rsidP="007C4958">
      <w:pPr>
        <w:rPr>
          <w:color w:val="000000" w:themeColor="text1"/>
        </w:rPr>
      </w:pPr>
      <w:r w:rsidRPr="005667C2">
        <w:rPr>
          <w:b/>
          <w:bCs/>
          <w:color w:val="000000" w:themeColor="text1"/>
        </w:rPr>
        <w:t>Key Words Associated with the Project:</w:t>
      </w:r>
      <w:r w:rsidR="00EA6C7F" w:rsidRPr="005667C2">
        <w:rPr>
          <w:b/>
          <w:bCs/>
          <w:color w:val="000000" w:themeColor="text1"/>
        </w:rPr>
        <w:t xml:space="preserve"> </w:t>
      </w:r>
      <w:r w:rsidR="00EA6C7F" w:rsidRPr="005667C2">
        <w:rPr>
          <w:color w:val="000000" w:themeColor="text1"/>
        </w:rPr>
        <w:t>gender budgeting, gender equality, institutional change</w:t>
      </w:r>
    </w:p>
    <w:p w14:paraId="46D9B668" w14:textId="77777777" w:rsidR="007C4958" w:rsidRPr="005667C2" w:rsidRDefault="007C4958" w:rsidP="007C4958">
      <w:pPr>
        <w:rPr>
          <w:b/>
          <w:bCs/>
          <w:color w:val="000000" w:themeColor="text1"/>
        </w:rPr>
      </w:pPr>
    </w:p>
    <w:p w14:paraId="29378CF3" w14:textId="55A57280" w:rsidR="007C4958" w:rsidRPr="005667C2" w:rsidRDefault="007C4958" w:rsidP="007C4958">
      <w:pPr>
        <w:rPr>
          <w:b/>
          <w:bCs/>
          <w:color w:val="000000" w:themeColor="text1"/>
        </w:rPr>
      </w:pPr>
      <w:r w:rsidRPr="005667C2">
        <w:rPr>
          <w:b/>
          <w:bCs/>
          <w:color w:val="000000" w:themeColor="text1"/>
        </w:rPr>
        <w:t xml:space="preserve">How the Project was found (search words, location, etc.): </w:t>
      </w:r>
      <w:r w:rsidR="00490C2D" w:rsidRPr="005667C2">
        <w:rPr>
          <w:color w:val="000000" w:themeColor="text1"/>
        </w:rPr>
        <w:t xml:space="preserve">found on the GenPort Website under projects, and selected type of project as EU </w:t>
      </w:r>
      <w:hyperlink r:id="rId229" w:history="1">
        <w:r w:rsidR="00490C2D" w:rsidRPr="005667C2">
          <w:rPr>
            <w:rStyle w:val="Hyperlink"/>
          </w:rPr>
          <w:t>https://www.genderportal.eu/projects?field_type_of_policy_or_practica_tid=All&amp;field_projects_gst_tid=All&amp;field_type_of_project_tid=1753</w:t>
        </w:r>
      </w:hyperlink>
      <w:r w:rsidR="00490C2D" w:rsidRPr="005667C2">
        <w:rPr>
          <w:color w:val="000000" w:themeColor="text1"/>
        </w:rPr>
        <w:t xml:space="preserve"> </w:t>
      </w:r>
    </w:p>
    <w:p w14:paraId="5326FF99" w14:textId="77777777" w:rsidR="007C4958" w:rsidRPr="005667C2" w:rsidRDefault="007C4958" w:rsidP="007C4958">
      <w:pPr>
        <w:rPr>
          <w:b/>
          <w:bCs/>
          <w:color w:val="000000" w:themeColor="text1"/>
        </w:rPr>
      </w:pPr>
    </w:p>
    <w:p w14:paraId="694E3A0E" w14:textId="61AA2086" w:rsidR="009407D6" w:rsidRPr="005667C2" w:rsidRDefault="007C4958" w:rsidP="007C4958">
      <w:pPr>
        <w:rPr>
          <w:color w:val="000000" w:themeColor="text1"/>
        </w:rPr>
      </w:pPr>
      <w:r w:rsidRPr="005667C2">
        <w:rPr>
          <w:b/>
          <w:bCs/>
          <w:color w:val="000000" w:themeColor="text1"/>
        </w:rPr>
        <w:t>Source:</w:t>
      </w:r>
      <w:r w:rsidR="009407D6" w:rsidRPr="005667C2">
        <w:rPr>
          <w:b/>
          <w:bCs/>
          <w:color w:val="000000" w:themeColor="text1"/>
        </w:rPr>
        <w:t xml:space="preserve"> </w:t>
      </w:r>
      <w:hyperlink r:id="rId230" w:history="1">
        <w:r w:rsidR="009407D6" w:rsidRPr="005667C2">
          <w:rPr>
            <w:rStyle w:val="Hyperlink"/>
          </w:rPr>
          <w:t>https://budget-it.eu/</w:t>
        </w:r>
      </w:hyperlink>
      <w:r w:rsidR="009407D6" w:rsidRPr="005667C2">
        <w:rPr>
          <w:color w:val="000000" w:themeColor="text1"/>
        </w:rPr>
        <w:t xml:space="preserve"> </w:t>
      </w:r>
    </w:p>
    <w:p w14:paraId="1A2868B3" w14:textId="59A30FCD" w:rsidR="007C4958" w:rsidRPr="005667C2" w:rsidRDefault="00000000" w:rsidP="007C4958">
      <w:pPr>
        <w:rPr>
          <w:color w:val="000000" w:themeColor="text1"/>
        </w:rPr>
      </w:pPr>
      <w:hyperlink r:id="rId231" w:history="1">
        <w:r w:rsidR="009407D6" w:rsidRPr="005667C2">
          <w:rPr>
            <w:rStyle w:val="Hyperlink"/>
          </w:rPr>
          <w:t>https://www.genderportal.eu/projects/building-gender-equality-through-gender-budgeting-institutional-transformation</w:t>
        </w:r>
      </w:hyperlink>
      <w:r w:rsidR="002F46D8" w:rsidRPr="005667C2">
        <w:rPr>
          <w:color w:val="000000" w:themeColor="text1"/>
        </w:rPr>
        <w:t xml:space="preserve"> </w:t>
      </w:r>
    </w:p>
    <w:p w14:paraId="1B4565E2" w14:textId="325284E0" w:rsidR="007C4958" w:rsidRPr="005667C2" w:rsidRDefault="00000000" w:rsidP="007C4958">
      <w:pPr>
        <w:rPr>
          <w:color w:val="000000" w:themeColor="text1"/>
        </w:rPr>
      </w:pPr>
      <w:hyperlink r:id="rId232" w:history="1">
        <w:r w:rsidR="009407D6" w:rsidRPr="005667C2">
          <w:rPr>
            <w:rStyle w:val="Hyperlink"/>
          </w:rPr>
          <w:t>https://cordis.europa.eu/project/id/101094391</w:t>
        </w:r>
      </w:hyperlink>
      <w:r w:rsidR="009407D6" w:rsidRPr="005667C2">
        <w:rPr>
          <w:color w:val="000000" w:themeColor="text1"/>
        </w:rPr>
        <w:t xml:space="preserve"> </w:t>
      </w:r>
    </w:p>
    <w:p w14:paraId="3EB2CB27" w14:textId="77777777" w:rsidR="009407D6" w:rsidRPr="005667C2" w:rsidRDefault="009407D6" w:rsidP="007C4958">
      <w:pPr>
        <w:rPr>
          <w:b/>
          <w:bCs/>
          <w:color w:val="000000" w:themeColor="text1"/>
        </w:rPr>
      </w:pPr>
    </w:p>
    <w:p w14:paraId="5B7BE93D" w14:textId="5F9F121B" w:rsidR="007C4958" w:rsidRPr="005667C2" w:rsidRDefault="007C4958" w:rsidP="007C4958">
      <w:pPr>
        <w:rPr>
          <w:b/>
          <w:bCs/>
          <w:color w:val="000000" w:themeColor="text1"/>
        </w:rPr>
      </w:pPr>
      <w:r w:rsidRPr="005667C2">
        <w:rPr>
          <w:b/>
          <w:bCs/>
          <w:color w:val="000000" w:themeColor="text1"/>
        </w:rPr>
        <w:t xml:space="preserve">DOI: </w:t>
      </w:r>
      <w:hyperlink r:id="rId233" w:tgtFrame="_blank" w:history="1">
        <w:r w:rsidR="009407D6" w:rsidRPr="005667C2">
          <w:rPr>
            <w:rStyle w:val="Hyperlink"/>
            <w:color w:val="004494"/>
            <w:bdr w:val="none" w:sz="0" w:space="0" w:color="auto" w:frame="1"/>
            <w:shd w:val="clear" w:color="auto" w:fill="FAFAFA"/>
          </w:rPr>
          <w:t>10.3030/101094391</w:t>
        </w:r>
      </w:hyperlink>
      <w:r w:rsidR="009407D6" w:rsidRPr="005667C2">
        <w:t xml:space="preserve"> </w:t>
      </w:r>
    </w:p>
    <w:p w14:paraId="5E7443FF" w14:textId="77777777" w:rsidR="007C4958" w:rsidRPr="005667C2" w:rsidRDefault="007C4958">
      <w:pPr>
        <w:rPr>
          <w:b/>
          <w:bCs/>
          <w:color w:val="000000" w:themeColor="text1"/>
        </w:rPr>
      </w:pPr>
      <w:r w:rsidRPr="005667C2">
        <w:rPr>
          <w:b/>
          <w:bCs/>
          <w:color w:val="000000" w:themeColor="text1"/>
        </w:rPr>
        <w:br w:type="page"/>
      </w:r>
    </w:p>
    <w:p w14:paraId="2D6184C6" w14:textId="3EE07E32" w:rsidR="007C4958" w:rsidRPr="005667C2" w:rsidRDefault="002F46D8" w:rsidP="002F46D8">
      <w:pPr>
        <w:pStyle w:val="Heading2"/>
      </w:pPr>
      <w:bookmarkStart w:id="48" w:name="_Toc169259797"/>
      <w:r w:rsidRPr="005667C2">
        <w:lastRenderedPageBreak/>
        <w:t>Supporter – Securing sports education through innovative and inclusive Gender Equality Plans</w:t>
      </w:r>
      <w:bookmarkEnd w:id="48"/>
      <w:r w:rsidRPr="005667C2">
        <w:t xml:space="preserve"> </w:t>
      </w:r>
    </w:p>
    <w:p w14:paraId="112F726E" w14:textId="77777777" w:rsidR="007C4958" w:rsidRPr="005667C2" w:rsidRDefault="007C4958" w:rsidP="007C4958">
      <w:pPr>
        <w:rPr>
          <w:b/>
          <w:bCs/>
          <w:color w:val="000000" w:themeColor="text1"/>
        </w:rPr>
      </w:pPr>
    </w:p>
    <w:p w14:paraId="4E388149" w14:textId="77777777" w:rsidR="00EE4A81" w:rsidRPr="005667C2" w:rsidRDefault="007C4958" w:rsidP="007C4958">
      <w:pPr>
        <w:rPr>
          <w:color w:val="000000" w:themeColor="text1"/>
        </w:rPr>
      </w:pPr>
      <w:r w:rsidRPr="005667C2">
        <w:rPr>
          <w:b/>
          <w:bCs/>
          <w:color w:val="000000" w:themeColor="text1"/>
        </w:rPr>
        <w:t xml:space="preserve">Coordinated by: </w:t>
      </w:r>
      <w:r w:rsidR="00EE4A81" w:rsidRPr="005667C2">
        <w:rPr>
          <w:color w:val="000000" w:themeColor="text1"/>
        </w:rPr>
        <w:t xml:space="preserve">European Science Foundation </w:t>
      </w:r>
    </w:p>
    <w:p w14:paraId="5CB3F651" w14:textId="77777777" w:rsidR="00EE4A81" w:rsidRPr="005667C2" w:rsidRDefault="00EE4A81" w:rsidP="007C4958">
      <w:pPr>
        <w:rPr>
          <w:color w:val="000000" w:themeColor="text1"/>
        </w:rPr>
      </w:pPr>
    </w:p>
    <w:p w14:paraId="644598E9" w14:textId="6A29C546" w:rsidR="007C4958" w:rsidRPr="005667C2" w:rsidRDefault="00EE4A81" w:rsidP="007C4958">
      <w:pPr>
        <w:rPr>
          <w:b/>
          <w:bCs/>
          <w:color w:val="000000" w:themeColor="text1"/>
        </w:rPr>
      </w:pPr>
      <w:r w:rsidRPr="005667C2">
        <w:rPr>
          <w:b/>
          <w:bCs/>
          <w:color w:val="000000" w:themeColor="text1"/>
        </w:rPr>
        <w:t xml:space="preserve">Email: </w:t>
      </w:r>
      <w:r w:rsidRPr="005667C2">
        <w:rPr>
          <w:color w:val="000000" w:themeColor="text1"/>
        </w:rPr>
        <w:t>communication@supporter-project.eu</w:t>
      </w:r>
      <w:r w:rsidR="006B7852" w:rsidRPr="005667C2">
        <w:rPr>
          <w:b/>
          <w:bCs/>
          <w:color w:val="000000" w:themeColor="text1"/>
        </w:rPr>
        <w:t xml:space="preserve"> </w:t>
      </w:r>
    </w:p>
    <w:p w14:paraId="5D081043" w14:textId="77777777" w:rsidR="007C4958" w:rsidRPr="005667C2" w:rsidRDefault="007C4958" w:rsidP="007C4958">
      <w:pPr>
        <w:rPr>
          <w:b/>
          <w:bCs/>
          <w:color w:val="000000" w:themeColor="text1"/>
        </w:rPr>
      </w:pPr>
    </w:p>
    <w:p w14:paraId="1964D094" w14:textId="70B3AC44" w:rsidR="007C4958" w:rsidRPr="005667C2" w:rsidRDefault="007C4958" w:rsidP="007C4958">
      <w:pPr>
        <w:rPr>
          <w:b/>
          <w:bCs/>
          <w:color w:val="000000" w:themeColor="text1"/>
        </w:rPr>
      </w:pPr>
      <w:r w:rsidRPr="005667C2">
        <w:rPr>
          <w:b/>
          <w:bCs/>
          <w:color w:val="000000" w:themeColor="text1"/>
        </w:rPr>
        <w:t>Project Leaders:</w:t>
      </w:r>
      <w:r w:rsidR="00EE4A81" w:rsidRPr="005667C2">
        <w:rPr>
          <w:b/>
          <w:bCs/>
          <w:color w:val="000000" w:themeColor="text1"/>
        </w:rPr>
        <w:t xml:space="preserve"> n/a</w:t>
      </w:r>
    </w:p>
    <w:p w14:paraId="4BA2895E" w14:textId="77777777" w:rsidR="007C4958" w:rsidRPr="005667C2" w:rsidRDefault="007C4958" w:rsidP="007C4958">
      <w:pPr>
        <w:rPr>
          <w:b/>
          <w:bCs/>
          <w:color w:val="000000" w:themeColor="text1"/>
        </w:rPr>
      </w:pPr>
    </w:p>
    <w:p w14:paraId="357CBF8E" w14:textId="6882369A" w:rsidR="007C4958" w:rsidRPr="005667C2" w:rsidRDefault="007C4958" w:rsidP="007C4958">
      <w:pPr>
        <w:rPr>
          <w:color w:val="000000" w:themeColor="text1"/>
        </w:rPr>
      </w:pPr>
      <w:r w:rsidRPr="005667C2">
        <w:rPr>
          <w:b/>
          <w:bCs/>
          <w:color w:val="000000" w:themeColor="text1"/>
        </w:rPr>
        <w:t>Years for the Project:</w:t>
      </w:r>
      <w:r w:rsidR="006B7852" w:rsidRPr="005667C2">
        <w:rPr>
          <w:b/>
          <w:bCs/>
          <w:color w:val="000000" w:themeColor="text1"/>
        </w:rPr>
        <w:t xml:space="preserve"> </w:t>
      </w:r>
      <w:r w:rsidR="006B7852" w:rsidRPr="005667C2">
        <w:rPr>
          <w:color w:val="000000" w:themeColor="text1"/>
        </w:rPr>
        <w:t xml:space="preserve">2023-2025 </w:t>
      </w:r>
    </w:p>
    <w:p w14:paraId="0DCD6D5A" w14:textId="77777777" w:rsidR="007C4958" w:rsidRPr="005667C2" w:rsidRDefault="007C4958" w:rsidP="007C4958">
      <w:pPr>
        <w:rPr>
          <w:b/>
          <w:bCs/>
          <w:color w:val="000000" w:themeColor="text1"/>
        </w:rPr>
      </w:pPr>
    </w:p>
    <w:p w14:paraId="1CE8C31B" w14:textId="0D3E3592" w:rsidR="007C4958" w:rsidRPr="005667C2" w:rsidRDefault="007C4958" w:rsidP="007C4958">
      <w:pPr>
        <w:rPr>
          <w:b/>
          <w:bCs/>
          <w:color w:val="000000" w:themeColor="text1"/>
        </w:rPr>
      </w:pPr>
      <w:r w:rsidRPr="005667C2">
        <w:rPr>
          <w:b/>
          <w:bCs/>
          <w:color w:val="000000" w:themeColor="text1"/>
        </w:rPr>
        <w:t>Project Funding:</w:t>
      </w:r>
      <w:r w:rsidR="006B7852" w:rsidRPr="005667C2">
        <w:rPr>
          <w:b/>
          <w:bCs/>
          <w:color w:val="000000" w:themeColor="text1"/>
        </w:rPr>
        <w:t xml:space="preserve"> </w:t>
      </w:r>
      <w:r w:rsidR="006B7852" w:rsidRPr="005667C2">
        <w:rPr>
          <w:color w:val="000000" w:themeColor="text1"/>
          <w:shd w:val="clear" w:color="auto" w:fill="FAFAFA"/>
        </w:rPr>
        <w:t>€ 1 075 092,50</w:t>
      </w:r>
    </w:p>
    <w:p w14:paraId="28919922" w14:textId="77777777" w:rsidR="007C4958" w:rsidRPr="005667C2" w:rsidRDefault="007C4958" w:rsidP="007C4958">
      <w:pPr>
        <w:rPr>
          <w:b/>
          <w:bCs/>
          <w:color w:val="000000" w:themeColor="text1"/>
        </w:rPr>
      </w:pPr>
    </w:p>
    <w:p w14:paraId="74AC7B46" w14:textId="39662AED" w:rsidR="007C4958" w:rsidRPr="005667C2" w:rsidRDefault="007C4958" w:rsidP="007C4958">
      <w:pPr>
        <w:rPr>
          <w:b/>
          <w:bCs/>
          <w:color w:val="000000" w:themeColor="text1"/>
        </w:rPr>
      </w:pPr>
      <w:r w:rsidRPr="005667C2">
        <w:rPr>
          <w:b/>
          <w:bCs/>
          <w:color w:val="000000" w:themeColor="text1"/>
        </w:rPr>
        <w:t>Publications:</w:t>
      </w:r>
      <w:r w:rsidR="00EE4A81" w:rsidRPr="005667C2">
        <w:rPr>
          <w:b/>
          <w:bCs/>
          <w:color w:val="000000" w:themeColor="text1"/>
        </w:rPr>
        <w:t xml:space="preserve"> </w:t>
      </w:r>
      <w:hyperlink r:id="rId234" w:history="1">
        <w:r w:rsidR="00EE4A81" w:rsidRPr="005667C2">
          <w:rPr>
            <w:rStyle w:val="Hyperlink"/>
          </w:rPr>
          <w:t>https://www.supporter-project.eu/outputs/</w:t>
        </w:r>
      </w:hyperlink>
      <w:r w:rsidR="00EE4A81" w:rsidRPr="005667C2">
        <w:rPr>
          <w:b/>
          <w:bCs/>
          <w:color w:val="000000" w:themeColor="text1"/>
        </w:rPr>
        <w:t xml:space="preserve"> </w:t>
      </w:r>
      <w:r w:rsidR="00EE4A81" w:rsidRPr="005667C2">
        <w:rPr>
          <w:color w:val="000000" w:themeColor="text1"/>
        </w:rPr>
        <w:t xml:space="preserve">At this moment, they only have toolkits, training materials, policy briefs, and the project guide available. </w:t>
      </w:r>
    </w:p>
    <w:p w14:paraId="1802290A" w14:textId="77777777" w:rsidR="007C4958" w:rsidRPr="005667C2" w:rsidRDefault="007C4958" w:rsidP="007C4958">
      <w:pPr>
        <w:rPr>
          <w:b/>
          <w:bCs/>
          <w:color w:val="000000" w:themeColor="text1"/>
        </w:rPr>
      </w:pPr>
    </w:p>
    <w:p w14:paraId="25ED1ACF" w14:textId="00E322D7" w:rsidR="007C4958" w:rsidRPr="005667C2" w:rsidRDefault="007C4958" w:rsidP="007C4958">
      <w:pPr>
        <w:rPr>
          <w:b/>
          <w:bCs/>
          <w:color w:val="000000" w:themeColor="text1"/>
        </w:rPr>
      </w:pPr>
      <w:r w:rsidRPr="005667C2">
        <w:rPr>
          <w:b/>
          <w:bCs/>
          <w:color w:val="000000" w:themeColor="text1"/>
        </w:rPr>
        <w:t>Summary of the Project:</w:t>
      </w:r>
      <w:r w:rsidR="00EE4A81" w:rsidRPr="005667C2">
        <w:rPr>
          <w:b/>
          <w:bCs/>
          <w:color w:val="000000" w:themeColor="text1"/>
        </w:rPr>
        <w:t xml:space="preserve"> </w:t>
      </w:r>
      <w:r w:rsidR="00EE4A81" w:rsidRPr="005667C2">
        <w:rPr>
          <w:color w:val="000000" w:themeColor="text1"/>
          <w:shd w:val="clear" w:color="auto" w:fill="FFFFFF"/>
        </w:rPr>
        <w:t>The EU is committed to gender equality in all sectors and industries. Gender Equality Plans (GEPs) are considered an important policy instrument in achieving this in the research and innovation (R&amp;I) community. The EU-funded SUPPORTER project will advance inclusive gender+ equality within the European Research Area (ERA). It will support institutions to develop intersectional, innovative, inclusive and impactful gender equality plans (4I-GEPs), tailored to sports higher education institutions, and explicitly addressing gender-based violence including sexual harassment. The project will co-create an innovative capacity-building and mutual learning programme, delivering support and mentoring towards the development of the 4I-GEPs. SUPPORTER will implement a twinning-inspired approach, methodologically based on three interlinked processes (analytical, reflective, implementation). Guided by inclusive and innovative epistemologies and co-creative methodologies SUPPORTER acts:</w:t>
      </w:r>
      <w:r w:rsidR="00EE4A81" w:rsidRPr="005667C2">
        <w:rPr>
          <w:color w:val="000000" w:themeColor="text1"/>
        </w:rPr>
        <w:br/>
      </w:r>
      <w:r w:rsidR="00EE4A81" w:rsidRPr="005667C2">
        <w:rPr>
          <w:color w:val="000000" w:themeColor="text1"/>
          <w:shd w:val="clear" w:color="auto" w:fill="FFFFFF"/>
        </w:rPr>
        <w:t>-horizontally, by fostering institutional capacity and culture based on the principles of Diversity &amp; Inclusion within an intersectional framework, ultimately enhancing the sports institutions’ reputation, attractiveness, inclusiveness and research excellence;</w:t>
      </w:r>
      <w:r w:rsidR="00EE4A81" w:rsidRPr="005667C2">
        <w:rPr>
          <w:color w:val="000000" w:themeColor="text1"/>
        </w:rPr>
        <w:br/>
      </w:r>
      <w:r w:rsidR="00EE4A81" w:rsidRPr="005667C2">
        <w:rPr>
          <w:color w:val="000000" w:themeColor="text1"/>
          <w:shd w:val="clear" w:color="auto" w:fill="FFFFFF"/>
        </w:rPr>
        <w:t>-vertically, by triggering a transformative, institutional inclusive and sustainable change to sports institutions to address inequality-driven challenges and advance gender+ equality, focusing on GBV, thus also enhancing the institutions’ efforts towards meeting their gender+ equality objectives in the ERA context.</w:t>
      </w:r>
      <w:r w:rsidR="00EE4A81" w:rsidRPr="005667C2">
        <w:rPr>
          <w:color w:val="000000" w:themeColor="text1"/>
        </w:rPr>
        <w:br/>
      </w:r>
      <w:r w:rsidR="00EE4A81" w:rsidRPr="005667C2">
        <w:rPr>
          <w:color w:val="000000" w:themeColor="text1"/>
          <w:shd w:val="clear" w:color="auto" w:fill="FFFFFF"/>
        </w:rPr>
        <w:t>To achieve these objectives SUPPORTER adopts a twinning-inspired approach, methodologically based on 3 interlinked processes (analytical, reflective, implementation), combining 4I learning and mutual learning schemes with co-creation and dissemination activities, engaging a diverse range of stakeholders, and building on knowledge and expertise from previous projects and tools.</w:t>
      </w:r>
      <w:r w:rsidR="00EE4A81" w:rsidRPr="005667C2">
        <w:rPr>
          <w:color w:val="000000" w:themeColor="text1"/>
        </w:rPr>
        <w:br/>
      </w:r>
      <w:r w:rsidR="00EE4A81" w:rsidRPr="005667C2">
        <w:rPr>
          <w:color w:val="000000" w:themeColor="text1"/>
          <w:shd w:val="clear" w:color="auto" w:fill="FFFFFF"/>
        </w:rPr>
        <w:t>The multiplier effect of SUPPORTER, starting from the eight partner institutions and gradually reaching the sports ecosystem, has the long-term potential to trigger gender+ institutional change in a variety of further institutions, reaching society more broadly and contributing to wide-range systemic societal changes in line with the Ljubljana Declaration objectives.</w:t>
      </w:r>
    </w:p>
    <w:p w14:paraId="142A3731" w14:textId="77777777" w:rsidR="007C4958" w:rsidRPr="005667C2" w:rsidRDefault="007C4958" w:rsidP="007C4958">
      <w:pPr>
        <w:rPr>
          <w:b/>
          <w:bCs/>
          <w:color w:val="000000" w:themeColor="text1"/>
        </w:rPr>
      </w:pPr>
    </w:p>
    <w:p w14:paraId="32940AEC" w14:textId="08F19482" w:rsidR="007C4958" w:rsidRPr="005667C2" w:rsidRDefault="007C4958" w:rsidP="007C4958">
      <w:pPr>
        <w:rPr>
          <w:color w:val="000000" w:themeColor="text1"/>
        </w:rPr>
      </w:pPr>
      <w:r w:rsidRPr="005667C2">
        <w:rPr>
          <w:b/>
          <w:bCs/>
          <w:color w:val="000000" w:themeColor="text1"/>
        </w:rPr>
        <w:t>Other Relevant information:</w:t>
      </w:r>
      <w:r w:rsidR="00EE4A81" w:rsidRPr="005667C2">
        <w:rPr>
          <w:b/>
          <w:bCs/>
          <w:color w:val="000000" w:themeColor="text1"/>
        </w:rPr>
        <w:t xml:space="preserve"> </w:t>
      </w:r>
      <w:r w:rsidR="00EE4A81" w:rsidRPr="005667C2">
        <w:rPr>
          <w:color w:val="000000" w:themeColor="text1"/>
        </w:rPr>
        <w:t xml:space="preserve">Relatively new project. Website has minimum information. </w:t>
      </w:r>
    </w:p>
    <w:p w14:paraId="7473DB72" w14:textId="77777777" w:rsidR="007C4958" w:rsidRPr="005667C2" w:rsidRDefault="007C4958" w:rsidP="007C4958">
      <w:pPr>
        <w:rPr>
          <w:b/>
          <w:bCs/>
          <w:color w:val="000000" w:themeColor="text1"/>
        </w:rPr>
      </w:pPr>
    </w:p>
    <w:p w14:paraId="1BB68AD8" w14:textId="157BB6FB" w:rsidR="007C4958" w:rsidRPr="005667C2" w:rsidRDefault="007C4958" w:rsidP="007C4958">
      <w:pPr>
        <w:rPr>
          <w:color w:val="000000" w:themeColor="text1"/>
        </w:rPr>
      </w:pPr>
      <w:r w:rsidRPr="005667C2">
        <w:rPr>
          <w:b/>
          <w:bCs/>
          <w:color w:val="000000" w:themeColor="text1"/>
        </w:rPr>
        <w:t>Key Words Associated with the Project:</w:t>
      </w:r>
      <w:r w:rsidR="00EE4A81" w:rsidRPr="005667C2">
        <w:rPr>
          <w:b/>
          <w:bCs/>
          <w:color w:val="000000" w:themeColor="text1"/>
        </w:rPr>
        <w:t xml:space="preserve"> </w:t>
      </w:r>
      <w:r w:rsidR="00EE4A81" w:rsidRPr="005667C2">
        <w:rPr>
          <w:color w:val="000000" w:themeColor="text1"/>
        </w:rPr>
        <w:t xml:space="preserve">sports, gender equality, institutional change, education, gender based violence, </w:t>
      </w:r>
    </w:p>
    <w:p w14:paraId="44F93FA2" w14:textId="77777777" w:rsidR="007C4958" w:rsidRPr="005667C2" w:rsidRDefault="007C4958" w:rsidP="007C4958">
      <w:pPr>
        <w:rPr>
          <w:b/>
          <w:bCs/>
          <w:color w:val="000000" w:themeColor="text1"/>
        </w:rPr>
      </w:pPr>
    </w:p>
    <w:p w14:paraId="290B086A" w14:textId="2A95D3DF" w:rsidR="007C4958" w:rsidRPr="005667C2" w:rsidRDefault="007C4958" w:rsidP="007C4958">
      <w:pPr>
        <w:rPr>
          <w:b/>
          <w:bCs/>
          <w:color w:val="000000" w:themeColor="text1"/>
        </w:rPr>
      </w:pPr>
      <w:r w:rsidRPr="005667C2">
        <w:rPr>
          <w:b/>
          <w:bCs/>
          <w:color w:val="000000" w:themeColor="text1"/>
        </w:rPr>
        <w:t xml:space="preserve">How the Project was found (search words, location, etc.): </w:t>
      </w:r>
      <w:r w:rsidR="00490C2D" w:rsidRPr="005667C2">
        <w:rPr>
          <w:color w:val="000000" w:themeColor="text1"/>
        </w:rPr>
        <w:t xml:space="preserve">found on the GenPort Website under projects, and selected type of project as EU </w:t>
      </w:r>
      <w:hyperlink r:id="rId235" w:history="1">
        <w:r w:rsidR="00490C2D" w:rsidRPr="005667C2">
          <w:rPr>
            <w:rStyle w:val="Hyperlink"/>
          </w:rPr>
          <w:t>https://www.genderportal.eu/projects?field_type_of_policy_or_practica_tid=All&amp;field_projects_gst_tid=All&amp;field_type_of_project_tid=1753</w:t>
        </w:r>
      </w:hyperlink>
      <w:r w:rsidR="00490C2D" w:rsidRPr="005667C2">
        <w:rPr>
          <w:color w:val="000000" w:themeColor="text1"/>
        </w:rPr>
        <w:t xml:space="preserve"> </w:t>
      </w:r>
    </w:p>
    <w:p w14:paraId="274E86D4" w14:textId="77777777" w:rsidR="007C4958" w:rsidRPr="005667C2" w:rsidRDefault="007C4958" w:rsidP="007C4958">
      <w:pPr>
        <w:rPr>
          <w:b/>
          <w:bCs/>
          <w:color w:val="000000" w:themeColor="text1"/>
        </w:rPr>
      </w:pPr>
    </w:p>
    <w:p w14:paraId="51DCE31C" w14:textId="77777777" w:rsidR="006B7852" w:rsidRPr="005667C2" w:rsidRDefault="007C4958" w:rsidP="007C4958">
      <w:pPr>
        <w:rPr>
          <w:b/>
          <w:bCs/>
          <w:color w:val="000000" w:themeColor="text1"/>
        </w:rPr>
      </w:pPr>
      <w:r w:rsidRPr="005667C2">
        <w:rPr>
          <w:b/>
          <w:bCs/>
          <w:color w:val="000000" w:themeColor="text1"/>
        </w:rPr>
        <w:t>Source:</w:t>
      </w:r>
    </w:p>
    <w:p w14:paraId="2F119B81" w14:textId="42DA87A0" w:rsidR="006B7852" w:rsidRPr="005667C2" w:rsidRDefault="00000000" w:rsidP="007C4958">
      <w:pPr>
        <w:rPr>
          <w:color w:val="000000" w:themeColor="text1"/>
        </w:rPr>
      </w:pPr>
      <w:hyperlink r:id="rId236" w:history="1">
        <w:r w:rsidR="006B7852" w:rsidRPr="005667C2">
          <w:rPr>
            <w:rStyle w:val="Hyperlink"/>
          </w:rPr>
          <w:t>https://www.supporter-project.eu/</w:t>
        </w:r>
      </w:hyperlink>
      <w:r w:rsidR="006B7852" w:rsidRPr="005667C2">
        <w:rPr>
          <w:color w:val="000000" w:themeColor="text1"/>
        </w:rPr>
        <w:t xml:space="preserve"> </w:t>
      </w:r>
    </w:p>
    <w:p w14:paraId="0A972EF6" w14:textId="50EDE7A7" w:rsidR="007C4958" w:rsidRPr="005667C2" w:rsidRDefault="002F46D8" w:rsidP="007C4958">
      <w:pPr>
        <w:rPr>
          <w:color w:val="000000" w:themeColor="text1"/>
        </w:rPr>
      </w:pPr>
      <w:r w:rsidRPr="005667C2">
        <w:rPr>
          <w:color w:val="000000" w:themeColor="text1"/>
        </w:rPr>
        <w:t xml:space="preserve"> </w:t>
      </w:r>
      <w:hyperlink r:id="rId237" w:history="1">
        <w:r w:rsidRPr="005667C2">
          <w:rPr>
            <w:rStyle w:val="Hyperlink"/>
          </w:rPr>
          <w:t>https://www.genderportal.eu/projects/supporter-securing-sports-education-through-innovative-and-inclusive-gender-equality-plans</w:t>
        </w:r>
      </w:hyperlink>
      <w:r w:rsidRPr="005667C2">
        <w:rPr>
          <w:color w:val="000000" w:themeColor="text1"/>
        </w:rPr>
        <w:t xml:space="preserve"> </w:t>
      </w:r>
    </w:p>
    <w:p w14:paraId="63F52E75" w14:textId="24ECD7BC" w:rsidR="006B7852" w:rsidRPr="005667C2" w:rsidRDefault="00000000" w:rsidP="007C4958">
      <w:pPr>
        <w:rPr>
          <w:color w:val="000000" w:themeColor="text1"/>
        </w:rPr>
      </w:pPr>
      <w:hyperlink r:id="rId238" w:history="1">
        <w:r w:rsidR="006B7852" w:rsidRPr="005667C2">
          <w:rPr>
            <w:rStyle w:val="Hyperlink"/>
          </w:rPr>
          <w:t>https://cordis.europa.eu/project/id/101094529</w:t>
        </w:r>
      </w:hyperlink>
      <w:r w:rsidR="006B7852" w:rsidRPr="005667C2">
        <w:rPr>
          <w:color w:val="000000" w:themeColor="text1"/>
        </w:rPr>
        <w:t xml:space="preserve"> </w:t>
      </w:r>
    </w:p>
    <w:p w14:paraId="64F152D4" w14:textId="77777777" w:rsidR="007C4958" w:rsidRPr="005667C2" w:rsidRDefault="007C4958" w:rsidP="007C4958">
      <w:pPr>
        <w:rPr>
          <w:b/>
          <w:bCs/>
          <w:color w:val="000000" w:themeColor="text1"/>
        </w:rPr>
      </w:pPr>
    </w:p>
    <w:p w14:paraId="23B19301" w14:textId="475C98DD" w:rsidR="002F46D8" w:rsidRPr="005667C2" w:rsidRDefault="007C4958" w:rsidP="007C4958">
      <w:pPr>
        <w:rPr>
          <w:b/>
          <w:bCs/>
          <w:color w:val="000000" w:themeColor="text1"/>
        </w:rPr>
      </w:pPr>
      <w:r w:rsidRPr="005667C2">
        <w:rPr>
          <w:b/>
          <w:bCs/>
          <w:color w:val="000000" w:themeColor="text1"/>
        </w:rPr>
        <w:t xml:space="preserve">DOI: </w:t>
      </w:r>
      <w:hyperlink r:id="rId239" w:tgtFrame="_blank" w:history="1">
        <w:r w:rsidR="006B7852" w:rsidRPr="005667C2">
          <w:rPr>
            <w:rStyle w:val="Hyperlink"/>
            <w:color w:val="00387B"/>
            <w:bdr w:val="none" w:sz="0" w:space="0" w:color="auto" w:frame="1"/>
            <w:shd w:val="clear" w:color="auto" w:fill="FAFAFA"/>
          </w:rPr>
          <w:t>10.3030/101094529</w:t>
        </w:r>
      </w:hyperlink>
      <w:r w:rsidR="006B7852" w:rsidRPr="005667C2">
        <w:t xml:space="preserve"> </w:t>
      </w:r>
    </w:p>
    <w:p w14:paraId="0A5B7B47" w14:textId="61E02722" w:rsidR="00E56598" w:rsidRPr="005667C2" w:rsidRDefault="00E56598" w:rsidP="002F46D8">
      <w:pPr>
        <w:rPr>
          <w:b/>
          <w:bCs/>
          <w:color w:val="000000" w:themeColor="text1"/>
        </w:rPr>
      </w:pPr>
      <w:r w:rsidRPr="005667C2">
        <w:rPr>
          <w:color w:val="000000" w:themeColor="text1"/>
        </w:rPr>
        <w:br w:type="page"/>
      </w:r>
    </w:p>
    <w:p w14:paraId="366F8D7D" w14:textId="68C7BC6A" w:rsidR="00B216C5" w:rsidRPr="005667C2" w:rsidRDefault="00B216C5" w:rsidP="00736D4F">
      <w:pPr>
        <w:pStyle w:val="Heading1"/>
        <w:rPr>
          <w:rFonts w:cs="Times New Roman"/>
        </w:rPr>
      </w:pPr>
      <w:bookmarkStart w:id="49" w:name="_Toc169259798"/>
      <w:r w:rsidRPr="005667C2">
        <w:rPr>
          <w:rFonts w:cs="Times New Roman"/>
        </w:rPr>
        <w:lastRenderedPageBreak/>
        <w:t>World Bank</w:t>
      </w:r>
      <w:bookmarkEnd w:id="49"/>
      <w:r w:rsidRPr="005667C2">
        <w:rPr>
          <w:rFonts w:cs="Times New Roman"/>
        </w:rPr>
        <w:t xml:space="preserve"> </w:t>
      </w:r>
    </w:p>
    <w:p w14:paraId="3786EAB4" w14:textId="77777777" w:rsidR="00B216C5" w:rsidRPr="005667C2" w:rsidRDefault="00B216C5" w:rsidP="00B216C5"/>
    <w:p w14:paraId="7093CEC5" w14:textId="0D59E7B6" w:rsidR="00B216C5" w:rsidRPr="005667C2" w:rsidRDefault="00B216C5" w:rsidP="00061270">
      <w:pPr>
        <w:pStyle w:val="Heading2"/>
      </w:pPr>
      <w:bookmarkStart w:id="50" w:name="_Toc169259799"/>
      <w:r w:rsidRPr="005667C2">
        <w:t>LACG</w:t>
      </w:r>
      <w:r w:rsidR="00C458D1" w:rsidRPr="005667C2">
        <w:t>IL</w:t>
      </w:r>
      <w:r w:rsidRPr="005667C2">
        <w:t xml:space="preserve"> – </w:t>
      </w:r>
      <w:r w:rsidR="00C458D1" w:rsidRPr="005667C2">
        <w:t>Latin America and Caribbean Gender Innovation Lab</w:t>
      </w:r>
      <w:bookmarkEnd w:id="50"/>
    </w:p>
    <w:p w14:paraId="71705E04" w14:textId="77777777" w:rsidR="00B216C5" w:rsidRPr="005667C2" w:rsidRDefault="00B216C5" w:rsidP="00B216C5">
      <w:pPr>
        <w:rPr>
          <w:b/>
          <w:bCs/>
          <w:color w:val="000000" w:themeColor="text1"/>
        </w:rPr>
      </w:pPr>
    </w:p>
    <w:p w14:paraId="7ED3A26E" w14:textId="3C007663" w:rsidR="00B216C5" w:rsidRPr="005667C2" w:rsidRDefault="00B216C5" w:rsidP="00B216C5">
      <w:pPr>
        <w:rPr>
          <w:b/>
          <w:bCs/>
          <w:color w:val="000000" w:themeColor="text1"/>
        </w:rPr>
      </w:pPr>
      <w:r w:rsidRPr="005667C2">
        <w:rPr>
          <w:b/>
          <w:bCs/>
          <w:color w:val="000000" w:themeColor="text1"/>
        </w:rPr>
        <w:t xml:space="preserve">Coordinated by: </w:t>
      </w:r>
      <w:r w:rsidR="00C458D1" w:rsidRPr="005667C2">
        <w:rPr>
          <w:color w:val="000000" w:themeColor="text1"/>
        </w:rPr>
        <w:t xml:space="preserve">The World Bank’s Umbrella </w:t>
      </w:r>
      <w:r w:rsidR="00295D74" w:rsidRPr="005667C2">
        <w:rPr>
          <w:color w:val="000000" w:themeColor="text1"/>
        </w:rPr>
        <w:t>Facility</w:t>
      </w:r>
      <w:r w:rsidR="00C458D1" w:rsidRPr="005667C2">
        <w:rPr>
          <w:color w:val="000000" w:themeColor="text1"/>
        </w:rPr>
        <w:t xml:space="preserve"> for Gender Equality (UFGE)</w:t>
      </w:r>
    </w:p>
    <w:p w14:paraId="180B5438" w14:textId="77777777" w:rsidR="00B216C5" w:rsidRPr="005667C2" w:rsidRDefault="00B216C5" w:rsidP="00B216C5">
      <w:pPr>
        <w:rPr>
          <w:b/>
          <w:bCs/>
          <w:color w:val="000000" w:themeColor="text1"/>
        </w:rPr>
      </w:pPr>
    </w:p>
    <w:p w14:paraId="05AA9E5F" w14:textId="29087A5F" w:rsidR="00B216C5" w:rsidRPr="005667C2" w:rsidRDefault="00B216C5" w:rsidP="00B216C5">
      <w:pPr>
        <w:rPr>
          <w:color w:val="000000" w:themeColor="text1"/>
        </w:rPr>
      </w:pPr>
      <w:r w:rsidRPr="005667C2">
        <w:rPr>
          <w:b/>
          <w:bCs/>
          <w:color w:val="000000" w:themeColor="text1"/>
        </w:rPr>
        <w:t>Project Leaders:</w:t>
      </w:r>
      <w:r w:rsidR="00C458D1" w:rsidRPr="005667C2">
        <w:rPr>
          <w:b/>
          <w:bCs/>
          <w:color w:val="000000" w:themeColor="text1"/>
        </w:rPr>
        <w:t xml:space="preserve"> </w:t>
      </w:r>
      <w:r w:rsidR="00C458D1" w:rsidRPr="005667C2">
        <w:rPr>
          <w:color w:val="000000" w:themeColor="text1"/>
        </w:rPr>
        <w:t>Jacobus De Hoop (Senior Economist and Team Lead) – jdehoop@worldbank.org</w:t>
      </w:r>
    </w:p>
    <w:p w14:paraId="7D8A548F" w14:textId="44B6722D" w:rsidR="00B216C5" w:rsidRPr="005667C2" w:rsidRDefault="00000000" w:rsidP="00B216C5">
      <w:pPr>
        <w:rPr>
          <w:color w:val="000000" w:themeColor="text1"/>
        </w:rPr>
      </w:pPr>
      <w:hyperlink r:id="rId240" w:history="1">
        <w:r w:rsidR="00C458D1" w:rsidRPr="005667C2">
          <w:rPr>
            <w:rStyle w:val="Hyperlink"/>
          </w:rPr>
          <w:t>https://www.worldbank.org/en/programs/latin-america-and-the-caribbean-gender-innovation-lab/meet-the-team</w:t>
        </w:r>
      </w:hyperlink>
    </w:p>
    <w:p w14:paraId="107BC0AD" w14:textId="77777777" w:rsidR="00C458D1" w:rsidRPr="005667C2" w:rsidRDefault="00C458D1" w:rsidP="00B216C5">
      <w:pPr>
        <w:rPr>
          <w:b/>
          <w:bCs/>
          <w:color w:val="000000" w:themeColor="text1"/>
        </w:rPr>
      </w:pPr>
    </w:p>
    <w:p w14:paraId="3EDAFF0A" w14:textId="7A0B21BC" w:rsidR="00B216C5" w:rsidRPr="005667C2" w:rsidRDefault="00B216C5" w:rsidP="00B216C5">
      <w:pPr>
        <w:rPr>
          <w:color w:val="000000" w:themeColor="text1"/>
        </w:rPr>
      </w:pPr>
      <w:r w:rsidRPr="005667C2">
        <w:rPr>
          <w:b/>
          <w:bCs/>
          <w:color w:val="000000" w:themeColor="text1"/>
        </w:rPr>
        <w:t>Years for the Project:</w:t>
      </w:r>
      <w:r w:rsidR="00295D74" w:rsidRPr="005667C2">
        <w:rPr>
          <w:b/>
          <w:bCs/>
          <w:color w:val="000000" w:themeColor="text1"/>
        </w:rPr>
        <w:t xml:space="preserve"> </w:t>
      </w:r>
      <w:r w:rsidR="00295D74" w:rsidRPr="005667C2">
        <w:rPr>
          <w:color w:val="000000" w:themeColor="text1"/>
        </w:rPr>
        <w:t>2019 - ongoing</w:t>
      </w:r>
    </w:p>
    <w:p w14:paraId="7276FDAB" w14:textId="77777777" w:rsidR="00B216C5" w:rsidRPr="005667C2" w:rsidRDefault="00B216C5" w:rsidP="00B216C5">
      <w:pPr>
        <w:rPr>
          <w:b/>
          <w:bCs/>
          <w:color w:val="000000" w:themeColor="text1"/>
        </w:rPr>
      </w:pPr>
    </w:p>
    <w:p w14:paraId="59EE7D8F" w14:textId="417B63F8" w:rsidR="00B216C5" w:rsidRPr="005667C2" w:rsidRDefault="00B216C5" w:rsidP="00B216C5">
      <w:pPr>
        <w:rPr>
          <w:color w:val="000000" w:themeColor="text1"/>
        </w:rPr>
      </w:pPr>
      <w:r w:rsidRPr="005667C2">
        <w:rPr>
          <w:b/>
          <w:bCs/>
          <w:color w:val="000000" w:themeColor="text1"/>
        </w:rPr>
        <w:t>Project Funding:</w:t>
      </w:r>
      <w:r w:rsidR="00295D74" w:rsidRPr="005667C2">
        <w:rPr>
          <w:b/>
          <w:bCs/>
          <w:color w:val="000000" w:themeColor="text1"/>
        </w:rPr>
        <w:t xml:space="preserve"> </w:t>
      </w:r>
      <w:r w:rsidR="00295D74" w:rsidRPr="005667C2">
        <w:rPr>
          <w:color w:val="000000" w:themeColor="text1"/>
        </w:rPr>
        <w:t xml:space="preserve">exact numbers are not provided. Noted as being a multi-donor trust fund supported by contributions from Australia, Canada, Denmark, Finland, Germany, Iceland, Ireland, Latvia, the Netherlands, Norway, Spain, Sweden, Switzerland, United Kingdom, United States, the Bill and Melinda Gates Foundation, and the Wellspring Philanthropic Fund. </w:t>
      </w:r>
    </w:p>
    <w:p w14:paraId="2D53BB48" w14:textId="77777777" w:rsidR="00B216C5" w:rsidRPr="005667C2" w:rsidRDefault="00B216C5" w:rsidP="00B216C5">
      <w:pPr>
        <w:rPr>
          <w:b/>
          <w:bCs/>
          <w:color w:val="000000" w:themeColor="text1"/>
        </w:rPr>
      </w:pPr>
    </w:p>
    <w:p w14:paraId="004474F4" w14:textId="300EE85F" w:rsidR="00B216C5" w:rsidRPr="005667C2" w:rsidRDefault="00B216C5" w:rsidP="00B216C5">
      <w:pPr>
        <w:rPr>
          <w:b/>
          <w:bCs/>
          <w:color w:val="000000" w:themeColor="text1"/>
        </w:rPr>
      </w:pPr>
      <w:r w:rsidRPr="005667C2">
        <w:rPr>
          <w:b/>
          <w:bCs/>
          <w:color w:val="000000" w:themeColor="text1"/>
        </w:rPr>
        <w:t>Publications:</w:t>
      </w:r>
      <w:r w:rsidR="00295D74" w:rsidRPr="005667C2">
        <w:rPr>
          <w:b/>
          <w:bCs/>
          <w:color w:val="000000" w:themeColor="text1"/>
        </w:rPr>
        <w:t xml:space="preserve"> </w:t>
      </w:r>
      <w:hyperlink r:id="rId241" w:history="1">
        <w:r w:rsidR="00295D74" w:rsidRPr="005667C2">
          <w:rPr>
            <w:rStyle w:val="Hyperlink"/>
          </w:rPr>
          <w:t>https://www.worldbank.org/en/programs/latin-america-and-the-caribbean-gender-innovation-lab/publications</w:t>
        </w:r>
      </w:hyperlink>
      <w:r w:rsidR="00295D74" w:rsidRPr="005667C2">
        <w:rPr>
          <w:color w:val="000000" w:themeColor="text1"/>
        </w:rPr>
        <w:t xml:space="preserve"> - Publications include papers, reports, policy briefs, blogs, etc. </w:t>
      </w:r>
    </w:p>
    <w:p w14:paraId="5D47662B" w14:textId="77777777" w:rsidR="00B216C5" w:rsidRPr="005667C2" w:rsidRDefault="00B216C5" w:rsidP="00B216C5">
      <w:pPr>
        <w:rPr>
          <w:b/>
          <w:bCs/>
          <w:color w:val="000000" w:themeColor="text1"/>
        </w:rPr>
      </w:pPr>
    </w:p>
    <w:p w14:paraId="17275BF0" w14:textId="77777777" w:rsidR="00B216C5" w:rsidRPr="005667C2" w:rsidRDefault="00B216C5" w:rsidP="00B216C5">
      <w:pPr>
        <w:rPr>
          <w:b/>
          <w:bCs/>
          <w:color w:val="000000" w:themeColor="text1"/>
        </w:rPr>
      </w:pPr>
      <w:r w:rsidRPr="005667C2">
        <w:rPr>
          <w:b/>
          <w:bCs/>
          <w:color w:val="000000" w:themeColor="text1"/>
        </w:rPr>
        <w:t>Summary of the Project:</w:t>
      </w:r>
    </w:p>
    <w:p w14:paraId="3C5E5F64" w14:textId="0269AF81" w:rsidR="00397EC5" w:rsidRPr="005667C2" w:rsidRDefault="00BA1924" w:rsidP="00B216C5">
      <w:pPr>
        <w:rPr>
          <w:b/>
          <w:bCs/>
          <w:color w:val="000000" w:themeColor="text1"/>
        </w:rPr>
      </w:pPr>
      <w:r w:rsidRPr="005667C2">
        <w:rPr>
          <w:color w:val="000000" w:themeColor="text1"/>
          <w:shd w:val="clear" w:color="auto" w:fill="FFFFFF"/>
        </w:rPr>
        <w:t>The mission of the LAC Gender Innovation Lab is to provide World Bank operational teams, policy makers, and development practitioners with knowledge to promote gender equality and drive change in Latin America and the Caribbean. </w:t>
      </w:r>
      <w:r w:rsidR="00397EC5" w:rsidRPr="005667C2">
        <w:rPr>
          <w:color w:val="000000" w:themeColor="text1"/>
          <w:shd w:val="clear" w:color="auto" w:fill="FFFFFF"/>
        </w:rPr>
        <w:t>The LACGIL works in the four thematic areas prioritized in the World Bank’s global gender strategy: Human Endowments, More &amp; Better Jobs, Ownership &amp; Control Over Assets, and Voice &amp; Agency. The LACGIL carries out both ‘inferential studies’ to identify gender gaps and their drivers and ‘impact evaluations’ to test solutions to these gaps.</w:t>
      </w:r>
    </w:p>
    <w:p w14:paraId="5BFEBFA8" w14:textId="77777777" w:rsidR="00B216C5" w:rsidRPr="005667C2" w:rsidRDefault="00B216C5" w:rsidP="00B216C5">
      <w:pPr>
        <w:rPr>
          <w:b/>
          <w:bCs/>
          <w:color w:val="000000" w:themeColor="text1"/>
        </w:rPr>
      </w:pPr>
    </w:p>
    <w:p w14:paraId="570B7615" w14:textId="1FE5BFA7" w:rsidR="00B216C5" w:rsidRPr="005667C2" w:rsidRDefault="00B216C5" w:rsidP="00B216C5">
      <w:pPr>
        <w:rPr>
          <w:color w:val="000000" w:themeColor="text1"/>
        </w:rPr>
      </w:pPr>
      <w:r w:rsidRPr="005667C2">
        <w:rPr>
          <w:b/>
          <w:bCs/>
          <w:color w:val="000000" w:themeColor="text1"/>
        </w:rPr>
        <w:t>Other Relevant information:</w:t>
      </w:r>
      <w:r w:rsidR="00295D74" w:rsidRPr="005667C2">
        <w:rPr>
          <w:b/>
          <w:bCs/>
          <w:color w:val="000000" w:themeColor="text1"/>
        </w:rPr>
        <w:t xml:space="preserve"> </w:t>
      </w:r>
      <w:r w:rsidR="00295D74" w:rsidRPr="005667C2">
        <w:rPr>
          <w:color w:val="000000" w:themeColor="text1"/>
        </w:rPr>
        <w:t xml:space="preserve">due to its connection to an international organization, it is centered around the organization’s goals. It’s work contributes towards the 2030 Sustainable Development Agenda of the World Bank. </w:t>
      </w:r>
      <w:r w:rsidR="00397EC5" w:rsidRPr="005667C2">
        <w:rPr>
          <w:color w:val="000000" w:themeColor="text1"/>
        </w:rPr>
        <w:t xml:space="preserve">Centered around policy discourse. </w:t>
      </w:r>
    </w:p>
    <w:p w14:paraId="44809602" w14:textId="77777777" w:rsidR="00B216C5" w:rsidRPr="005667C2" w:rsidRDefault="00B216C5" w:rsidP="00B216C5">
      <w:pPr>
        <w:rPr>
          <w:b/>
          <w:bCs/>
          <w:color w:val="000000" w:themeColor="text1"/>
        </w:rPr>
      </w:pPr>
    </w:p>
    <w:p w14:paraId="140797E8" w14:textId="63CEB8C6" w:rsidR="00B216C5" w:rsidRPr="005667C2" w:rsidRDefault="00B216C5" w:rsidP="00B216C5">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the search of “gender and politics research groups in south america” </w:t>
      </w:r>
    </w:p>
    <w:p w14:paraId="025B5635" w14:textId="77777777" w:rsidR="00B216C5" w:rsidRPr="005667C2" w:rsidRDefault="00B216C5" w:rsidP="00B216C5">
      <w:pPr>
        <w:rPr>
          <w:b/>
          <w:bCs/>
          <w:color w:val="000000" w:themeColor="text1"/>
        </w:rPr>
      </w:pPr>
    </w:p>
    <w:p w14:paraId="0506E834" w14:textId="09EFF82D" w:rsidR="00B216C5" w:rsidRPr="005667C2" w:rsidRDefault="00B216C5" w:rsidP="00B216C5">
      <w:pPr>
        <w:rPr>
          <w:b/>
          <w:bCs/>
          <w:color w:val="000000" w:themeColor="text1"/>
        </w:rPr>
      </w:pPr>
      <w:r w:rsidRPr="005667C2">
        <w:rPr>
          <w:b/>
          <w:bCs/>
          <w:color w:val="000000" w:themeColor="text1"/>
        </w:rPr>
        <w:t>Source:</w:t>
      </w:r>
      <w:r w:rsidR="00C458D1" w:rsidRPr="005667C2">
        <w:rPr>
          <w:b/>
          <w:bCs/>
          <w:color w:val="000000" w:themeColor="text1"/>
        </w:rPr>
        <w:t xml:space="preserve"> </w:t>
      </w:r>
      <w:hyperlink r:id="rId242" w:history="1">
        <w:r w:rsidR="00C458D1" w:rsidRPr="005667C2">
          <w:rPr>
            <w:rStyle w:val="Hyperlink"/>
          </w:rPr>
          <w:t>https://www.worldbank.org/en/programs/latin-america-and-the-caribbean-gender-innovation-lab</w:t>
        </w:r>
      </w:hyperlink>
      <w:r w:rsidR="00C458D1" w:rsidRPr="005667C2">
        <w:rPr>
          <w:color w:val="000000" w:themeColor="text1"/>
        </w:rPr>
        <w:t xml:space="preserve"> </w:t>
      </w:r>
    </w:p>
    <w:p w14:paraId="7506C82A" w14:textId="4473E901" w:rsidR="00BA1924" w:rsidRPr="005667C2" w:rsidRDefault="00BA1924">
      <w:pPr>
        <w:rPr>
          <w:b/>
          <w:bCs/>
          <w:color w:val="000000" w:themeColor="text1"/>
        </w:rPr>
      </w:pPr>
      <w:r w:rsidRPr="005667C2">
        <w:rPr>
          <w:b/>
          <w:bCs/>
          <w:color w:val="000000" w:themeColor="text1"/>
        </w:rPr>
        <w:br w:type="page"/>
      </w:r>
    </w:p>
    <w:p w14:paraId="044ABF49" w14:textId="59574414" w:rsidR="00BA1924" w:rsidRPr="005667C2" w:rsidRDefault="00AB7734" w:rsidP="00061270">
      <w:pPr>
        <w:pStyle w:val="Heading2"/>
      </w:pPr>
      <w:bookmarkStart w:id="51" w:name="_Toc169259800"/>
      <w:r w:rsidRPr="005667C2">
        <w:lastRenderedPageBreak/>
        <w:t>MNAGIL – Middle East and North Africa Gender Innovation Lab</w:t>
      </w:r>
      <w:bookmarkEnd w:id="51"/>
    </w:p>
    <w:p w14:paraId="4298FBAE" w14:textId="77777777" w:rsidR="00BA1924" w:rsidRPr="005667C2" w:rsidRDefault="00BA1924" w:rsidP="00BA1924">
      <w:pPr>
        <w:rPr>
          <w:b/>
          <w:bCs/>
          <w:color w:val="000000" w:themeColor="text1"/>
        </w:rPr>
      </w:pPr>
    </w:p>
    <w:p w14:paraId="01FC29D7" w14:textId="77777777" w:rsidR="00BA1924" w:rsidRPr="005667C2" w:rsidRDefault="00BA1924" w:rsidP="00BA1924">
      <w:pPr>
        <w:rPr>
          <w:b/>
          <w:bCs/>
          <w:color w:val="000000" w:themeColor="text1"/>
        </w:rPr>
      </w:pPr>
      <w:r w:rsidRPr="005667C2">
        <w:rPr>
          <w:b/>
          <w:bCs/>
          <w:color w:val="000000" w:themeColor="text1"/>
        </w:rPr>
        <w:t xml:space="preserve">Coordinated by: </w:t>
      </w:r>
      <w:r w:rsidRPr="005667C2">
        <w:rPr>
          <w:color w:val="000000" w:themeColor="text1"/>
        </w:rPr>
        <w:t>The World Bank’s Umbrella Facility for Gender Equality (UFGE)</w:t>
      </w:r>
    </w:p>
    <w:p w14:paraId="41DDD899" w14:textId="77777777" w:rsidR="00BA1924" w:rsidRPr="005667C2" w:rsidRDefault="00BA1924" w:rsidP="00BA1924">
      <w:pPr>
        <w:rPr>
          <w:b/>
          <w:bCs/>
          <w:color w:val="000000" w:themeColor="text1"/>
        </w:rPr>
      </w:pPr>
    </w:p>
    <w:p w14:paraId="6F94AC2A" w14:textId="7102D77B" w:rsidR="00BA1924" w:rsidRPr="005667C2" w:rsidRDefault="00BA1924" w:rsidP="00BA1924">
      <w:pPr>
        <w:rPr>
          <w:color w:val="000000" w:themeColor="text1"/>
        </w:rPr>
      </w:pPr>
      <w:r w:rsidRPr="005667C2">
        <w:rPr>
          <w:b/>
          <w:bCs/>
          <w:color w:val="000000" w:themeColor="text1"/>
        </w:rPr>
        <w:t xml:space="preserve">Project Leaders: </w:t>
      </w:r>
      <w:r w:rsidR="00DB7D49" w:rsidRPr="005667C2">
        <w:rPr>
          <w:color w:val="000000" w:themeColor="text1"/>
        </w:rPr>
        <w:t>Not listed.</w:t>
      </w:r>
      <w:r w:rsidR="00DB7D49" w:rsidRPr="005667C2">
        <w:rPr>
          <w:b/>
          <w:bCs/>
          <w:color w:val="000000" w:themeColor="text1"/>
        </w:rPr>
        <w:t xml:space="preserve"> </w:t>
      </w:r>
    </w:p>
    <w:p w14:paraId="359DB494" w14:textId="77777777" w:rsidR="00BA1924" w:rsidRPr="005667C2" w:rsidRDefault="00BA1924" w:rsidP="00BA1924">
      <w:pPr>
        <w:rPr>
          <w:b/>
          <w:bCs/>
          <w:color w:val="000000" w:themeColor="text1"/>
        </w:rPr>
      </w:pPr>
    </w:p>
    <w:p w14:paraId="7E256C33" w14:textId="77777777" w:rsidR="00BA1924" w:rsidRPr="005667C2" w:rsidRDefault="00BA1924" w:rsidP="00BA1924">
      <w:pPr>
        <w:rPr>
          <w:color w:val="000000" w:themeColor="text1"/>
        </w:rPr>
      </w:pPr>
      <w:r w:rsidRPr="005667C2">
        <w:rPr>
          <w:b/>
          <w:bCs/>
          <w:color w:val="000000" w:themeColor="text1"/>
        </w:rPr>
        <w:t xml:space="preserve">Years for the Project: </w:t>
      </w:r>
      <w:r w:rsidRPr="005667C2">
        <w:rPr>
          <w:color w:val="000000" w:themeColor="text1"/>
        </w:rPr>
        <w:t>2019 - ongoing</w:t>
      </w:r>
    </w:p>
    <w:p w14:paraId="7CB4E9F1" w14:textId="77777777" w:rsidR="00BA1924" w:rsidRPr="005667C2" w:rsidRDefault="00BA1924" w:rsidP="00BA1924">
      <w:pPr>
        <w:rPr>
          <w:b/>
          <w:bCs/>
          <w:color w:val="000000" w:themeColor="text1"/>
        </w:rPr>
      </w:pPr>
    </w:p>
    <w:p w14:paraId="437FC7D9" w14:textId="77777777" w:rsidR="00BA1924" w:rsidRPr="005667C2" w:rsidRDefault="00BA1924" w:rsidP="00BA1924">
      <w:pPr>
        <w:rPr>
          <w:color w:val="000000" w:themeColor="text1"/>
        </w:rPr>
      </w:pPr>
      <w:r w:rsidRPr="005667C2">
        <w:rPr>
          <w:b/>
          <w:bCs/>
          <w:color w:val="000000" w:themeColor="text1"/>
        </w:rPr>
        <w:t xml:space="preserve">Project Funding: </w:t>
      </w:r>
      <w:r w:rsidRPr="005667C2">
        <w:rPr>
          <w:color w:val="000000" w:themeColor="text1"/>
        </w:rPr>
        <w:t xml:space="preserve">exact numbers are not provided. Noted as being a multi-donor trust fund supported by contributions from Australia, Canada, Denmark, Finland, Germany, Iceland, Ireland, Latvia, the Netherlands, Norway, Spain, Sweden, Switzerland, United Kingdom, United States, the Bill and Melinda Gates Foundation, and the Wellspring Philanthropic Fund. </w:t>
      </w:r>
    </w:p>
    <w:p w14:paraId="1822AF12" w14:textId="77777777" w:rsidR="00BA1924" w:rsidRPr="005667C2" w:rsidRDefault="00BA1924" w:rsidP="00BA1924">
      <w:pPr>
        <w:rPr>
          <w:b/>
          <w:bCs/>
          <w:color w:val="000000" w:themeColor="text1"/>
        </w:rPr>
      </w:pPr>
    </w:p>
    <w:p w14:paraId="05A2F3D9" w14:textId="0C7E6932" w:rsidR="00BA1924" w:rsidRPr="005667C2" w:rsidRDefault="00BA1924" w:rsidP="00BA1924">
      <w:pPr>
        <w:rPr>
          <w:color w:val="000000" w:themeColor="text1"/>
        </w:rPr>
      </w:pPr>
      <w:r w:rsidRPr="005667C2">
        <w:rPr>
          <w:b/>
          <w:bCs/>
          <w:color w:val="000000" w:themeColor="text1"/>
        </w:rPr>
        <w:t xml:space="preserve">Publications: </w:t>
      </w:r>
      <w:hyperlink r:id="rId243" w:anchor="6" w:history="1">
        <w:r w:rsidR="00DB7D49" w:rsidRPr="005667C2">
          <w:rPr>
            <w:rStyle w:val="Hyperlink"/>
          </w:rPr>
          <w:t>https://www.worldbank.org/en/programs/mena-gender-innovation-lab#6</w:t>
        </w:r>
      </w:hyperlink>
      <w:r w:rsidR="00DB7D49" w:rsidRPr="005667C2">
        <w:rPr>
          <w:color w:val="000000" w:themeColor="text1"/>
        </w:rPr>
        <w:t xml:space="preserve"> Policy reports and blogs</w:t>
      </w:r>
    </w:p>
    <w:p w14:paraId="5771890C" w14:textId="77777777" w:rsidR="00BA1924" w:rsidRPr="005667C2" w:rsidRDefault="00BA1924" w:rsidP="00BA1924">
      <w:pPr>
        <w:rPr>
          <w:b/>
          <w:bCs/>
          <w:color w:val="000000" w:themeColor="text1"/>
        </w:rPr>
      </w:pPr>
    </w:p>
    <w:p w14:paraId="39A37A8F" w14:textId="17326571" w:rsidR="00BA1924" w:rsidRPr="005667C2" w:rsidRDefault="00BA1924" w:rsidP="00DB7D49">
      <w:pPr>
        <w:pStyle w:val="NormalWeb"/>
        <w:shd w:val="clear" w:color="auto" w:fill="FFFFFF"/>
        <w:spacing w:before="0" w:beforeAutospacing="0" w:after="225" w:afterAutospacing="0"/>
        <w:rPr>
          <w:color w:val="333333"/>
        </w:rPr>
      </w:pPr>
      <w:r w:rsidRPr="005667C2">
        <w:rPr>
          <w:b/>
          <w:bCs/>
          <w:color w:val="000000" w:themeColor="text1"/>
        </w:rPr>
        <w:t>Summary of the Project:</w:t>
      </w:r>
      <w:r w:rsidR="00DB7D49" w:rsidRPr="005667C2">
        <w:rPr>
          <w:b/>
          <w:bCs/>
          <w:color w:val="000000" w:themeColor="text1"/>
        </w:rPr>
        <w:t xml:space="preserve"> </w:t>
      </w:r>
      <w:r w:rsidR="00DB7D49" w:rsidRPr="005667C2">
        <w:rPr>
          <w:color w:val="000000" w:themeColor="text1"/>
        </w:rPr>
        <w:t>The Middle East and North Africa Gender Innovation Lab (MNAGIL) is an initiative at the World Bank to conduct experimental research to find smart evidence to close the gender gaps in the MENA region. MNAGIL conducts impact evaluations using randomized controlled trials (RCT) to find the most effective evidence-based interventions to inform policy and facilitates the use of research evidence in policy making and practice to help women in MENA reach their economic potentials</w:t>
      </w:r>
      <w:r w:rsidR="00DB7D49" w:rsidRPr="005667C2">
        <w:rPr>
          <w:b/>
          <w:bCs/>
          <w:color w:val="000000" w:themeColor="text1"/>
        </w:rPr>
        <w:t>.</w:t>
      </w:r>
      <w:r w:rsidR="00DB7D49" w:rsidRPr="005667C2">
        <w:rPr>
          <w:color w:val="000000" w:themeColor="text1"/>
        </w:rPr>
        <w:t xml:space="preserve"> The Lab partners with the policymakers in the region to promote the use of evidence and learning for policy design, implementation, and reform. The Lab also engages with the operational teams at the World Bank to contribute to the design and implementation of innovative approaches that effectively target constraints to gender equality</w:t>
      </w:r>
      <w:r w:rsidR="00DB7D49" w:rsidRPr="005667C2">
        <w:rPr>
          <w:color w:val="333333"/>
        </w:rPr>
        <w:t>.  </w:t>
      </w:r>
    </w:p>
    <w:p w14:paraId="05B82A82" w14:textId="77777777" w:rsidR="00BA1924" w:rsidRPr="005667C2" w:rsidRDefault="00BA1924" w:rsidP="00BA1924">
      <w:pPr>
        <w:rPr>
          <w:b/>
          <w:bCs/>
          <w:color w:val="000000" w:themeColor="text1"/>
        </w:rPr>
      </w:pPr>
    </w:p>
    <w:p w14:paraId="0543652B" w14:textId="77777777" w:rsidR="00BA1924" w:rsidRPr="005667C2" w:rsidRDefault="00BA1924" w:rsidP="00BA1924">
      <w:pPr>
        <w:rPr>
          <w:color w:val="000000" w:themeColor="text1"/>
        </w:rPr>
      </w:pPr>
      <w:r w:rsidRPr="005667C2">
        <w:rPr>
          <w:b/>
          <w:bCs/>
          <w:color w:val="000000" w:themeColor="text1"/>
        </w:rPr>
        <w:t xml:space="preserve">Other Relevant information: </w:t>
      </w:r>
      <w:r w:rsidRPr="005667C2">
        <w:rPr>
          <w:color w:val="000000" w:themeColor="text1"/>
        </w:rPr>
        <w:t xml:space="preserve">due to its connection to an international organization, it is centered around the organization’s goals. It’s work contributes towards the 2030 Sustainable Development Agenda of the World Bank. Centered around policy discourse. </w:t>
      </w:r>
    </w:p>
    <w:p w14:paraId="058CCEFC" w14:textId="77777777" w:rsidR="00BA1924" w:rsidRPr="005667C2" w:rsidRDefault="00BA1924" w:rsidP="00BA1924">
      <w:pPr>
        <w:rPr>
          <w:b/>
          <w:bCs/>
          <w:color w:val="000000" w:themeColor="text1"/>
        </w:rPr>
      </w:pPr>
    </w:p>
    <w:p w14:paraId="05ED3B0B" w14:textId="66B3936E" w:rsidR="00BA1924" w:rsidRPr="005667C2" w:rsidRDefault="00BA1924" w:rsidP="00BA1924">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via related labs listed under the LACGIL page under the Overview page.  </w:t>
      </w:r>
    </w:p>
    <w:p w14:paraId="78FECFE3" w14:textId="77777777" w:rsidR="00BA1924" w:rsidRPr="005667C2" w:rsidRDefault="00BA1924" w:rsidP="00BA1924">
      <w:pPr>
        <w:rPr>
          <w:b/>
          <w:bCs/>
          <w:color w:val="000000" w:themeColor="text1"/>
        </w:rPr>
      </w:pPr>
    </w:p>
    <w:p w14:paraId="627A2ED3" w14:textId="31A9417E" w:rsidR="00BA1924" w:rsidRPr="005667C2" w:rsidRDefault="00BA1924" w:rsidP="00BA1924">
      <w:pPr>
        <w:rPr>
          <w:b/>
          <w:bCs/>
          <w:color w:val="000000" w:themeColor="text1"/>
        </w:rPr>
      </w:pPr>
      <w:r w:rsidRPr="005667C2">
        <w:rPr>
          <w:b/>
          <w:bCs/>
          <w:color w:val="000000" w:themeColor="text1"/>
        </w:rPr>
        <w:t xml:space="preserve">Source: </w:t>
      </w:r>
      <w:hyperlink r:id="rId244" w:history="1">
        <w:r w:rsidR="00AB7734" w:rsidRPr="005667C2">
          <w:rPr>
            <w:rStyle w:val="Hyperlink"/>
            <w:b/>
            <w:bCs/>
          </w:rPr>
          <w:t>https://www.worldbank.org/en/programs/mena-gender-innovation-lab</w:t>
        </w:r>
      </w:hyperlink>
      <w:r w:rsidR="00AB7734" w:rsidRPr="005667C2">
        <w:rPr>
          <w:b/>
          <w:bCs/>
          <w:color w:val="000000" w:themeColor="text1"/>
        </w:rPr>
        <w:t xml:space="preserve"> </w:t>
      </w:r>
    </w:p>
    <w:p w14:paraId="04633C22" w14:textId="77777777" w:rsidR="00BA1924" w:rsidRPr="005667C2" w:rsidRDefault="00BA1924" w:rsidP="00BA1924">
      <w:pPr>
        <w:rPr>
          <w:b/>
          <w:bCs/>
          <w:color w:val="000000" w:themeColor="text1"/>
        </w:rPr>
      </w:pPr>
    </w:p>
    <w:p w14:paraId="6E0691E8" w14:textId="77777777" w:rsidR="00BA1924" w:rsidRPr="005667C2" w:rsidRDefault="00BA1924" w:rsidP="00BA1924">
      <w:pPr>
        <w:rPr>
          <w:b/>
          <w:bCs/>
          <w:color w:val="000000" w:themeColor="text1"/>
        </w:rPr>
      </w:pPr>
      <w:r w:rsidRPr="005667C2">
        <w:rPr>
          <w:b/>
          <w:bCs/>
          <w:color w:val="000000" w:themeColor="text1"/>
        </w:rPr>
        <w:br w:type="page"/>
      </w:r>
    </w:p>
    <w:p w14:paraId="3E38FBC1" w14:textId="3D86D520" w:rsidR="00AB7734" w:rsidRPr="005667C2" w:rsidRDefault="00AB7734" w:rsidP="00061270">
      <w:pPr>
        <w:pStyle w:val="Heading2"/>
      </w:pPr>
      <w:bookmarkStart w:id="52" w:name="_Toc169259801"/>
      <w:r w:rsidRPr="005667C2">
        <w:lastRenderedPageBreak/>
        <w:t>South Asia Gender Innovation Lab</w:t>
      </w:r>
      <w:bookmarkEnd w:id="52"/>
    </w:p>
    <w:p w14:paraId="2B1EE72B" w14:textId="77777777" w:rsidR="00AB7734" w:rsidRPr="005667C2" w:rsidRDefault="00AB7734" w:rsidP="00AB7734">
      <w:pPr>
        <w:rPr>
          <w:b/>
          <w:bCs/>
          <w:color w:val="000000" w:themeColor="text1"/>
        </w:rPr>
      </w:pPr>
    </w:p>
    <w:p w14:paraId="5B971E1B" w14:textId="77777777" w:rsidR="00AB7734" w:rsidRPr="005667C2" w:rsidRDefault="00AB7734" w:rsidP="00AB7734">
      <w:pPr>
        <w:rPr>
          <w:b/>
          <w:bCs/>
          <w:color w:val="000000" w:themeColor="text1"/>
        </w:rPr>
      </w:pPr>
      <w:r w:rsidRPr="005667C2">
        <w:rPr>
          <w:b/>
          <w:bCs/>
          <w:color w:val="000000" w:themeColor="text1"/>
        </w:rPr>
        <w:t xml:space="preserve">Coordinated by: </w:t>
      </w:r>
      <w:r w:rsidRPr="005667C2">
        <w:rPr>
          <w:color w:val="000000" w:themeColor="text1"/>
        </w:rPr>
        <w:t>The World Bank’s Umbrella Facility for Gender Equality (UFGE)</w:t>
      </w:r>
    </w:p>
    <w:p w14:paraId="4F6AE892" w14:textId="77777777" w:rsidR="00AB7734" w:rsidRPr="005667C2" w:rsidRDefault="00AB7734" w:rsidP="00AB7734">
      <w:pPr>
        <w:rPr>
          <w:b/>
          <w:bCs/>
          <w:color w:val="000000" w:themeColor="text1"/>
        </w:rPr>
      </w:pPr>
    </w:p>
    <w:p w14:paraId="5368FF0E" w14:textId="6F09A333" w:rsidR="00AB7734" w:rsidRPr="005667C2" w:rsidRDefault="00AB7734" w:rsidP="00AB7734">
      <w:pPr>
        <w:rPr>
          <w:color w:val="000000" w:themeColor="text1"/>
        </w:rPr>
      </w:pPr>
      <w:r w:rsidRPr="005667C2">
        <w:rPr>
          <w:b/>
          <w:bCs/>
          <w:color w:val="000000" w:themeColor="text1"/>
        </w:rPr>
        <w:t xml:space="preserve">Project Leaders: </w:t>
      </w:r>
      <w:r w:rsidR="00491E28" w:rsidRPr="005667C2">
        <w:rPr>
          <w:color w:val="000000" w:themeColor="text1"/>
        </w:rPr>
        <w:t xml:space="preserve">Isis Gaddis – program lead – </w:t>
      </w:r>
      <w:hyperlink r:id="rId245" w:history="1">
        <w:r w:rsidR="00491E28" w:rsidRPr="005667C2">
          <w:rPr>
            <w:rStyle w:val="Hyperlink"/>
          </w:rPr>
          <w:t>igaddis@worldbank.org</w:t>
        </w:r>
      </w:hyperlink>
    </w:p>
    <w:p w14:paraId="66692375" w14:textId="3F2E0180" w:rsidR="00491E28" w:rsidRPr="005667C2" w:rsidRDefault="00491E28" w:rsidP="00AB7734">
      <w:pPr>
        <w:rPr>
          <w:color w:val="000000" w:themeColor="text1"/>
        </w:rPr>
      </w:pPr>
      <w:r w:rsidRPr="005667C2">
        <w:rPr>
          <w:color w:val="000000" w:themeColor="text1"/>
        </w:rPr>
        <w:t>SAR Gender Lab – sargenderlab@worldbank.org</w:t>
      </w:r>
    </w:p>
    <w:p w14:paraId="7E0DAA01" w14:textId="77777777" w:rsidR="00AB7734" w:rsidRPr="005667C2" w:rsidRDefault="00AB7734" w:rsidP="00AB7734">
      <w:pPr>
        <w:rPr>
          <w:b/>
          <w:bCs/>
          <w:color w:val="000000" w:themeColor="text1"/>
        </w:rPr>
      </w:pPr>
    </w:p>
    <w:p w14:paraId="6D3FD41C" w14:textId="77777777" w:rsidR="00AB7734" w:rsidRPr="005667C2" w:rsidRDefault="00AB7734" w:rsidP="00AB7734">
      <w:pPr>
        <w:rPr>
          <w:color w:val="000000" w:themeColor="text1"/>
        </w:rPr>
      </w:pPr>
      <w:r w:rsidRPr="005667C2">
        <w:rPr>
          <w:b/>
          <w:bCs/>
          <w:color w:val="000000" w:themeColor="text1"/>
        </w:rPr>
        <w:t xml:space="preserve">Years for the Project: </w:t>
      </w:r>
      <w:r w:rsidRPr="005667C2">
        <w:rPr>
          <w:color w:val="000000" w:themeColor="text1"/>
        </w:rPr>
        <w:t>2019 - ongoing</w:t>
      </w:r>
    </w:p>
    <w:p w14:paraId="44B917CE" w14:textId="77777777" w:rsidR="00AB7734" w:rsidRPr="005667C2" w:rsidRDefault="00AB7734" w:rsidP="00AB7734">
      <w:pPr>
        <w:rPr>
          <w:b/>
          <w:bCs/>
          <w:color w:val="000000" w:themeColor="text1"/>
        </w:rPr>
      </w:pPr>
    </w:p>
    <w:p w14:paraId="0BD30764" w14:textId="77777777" w:rsidR="00AB7734" w:rsidRPr="005667C2" w:rsidRDefault="00AB7734" w:rsidP="00AB7734">
      <w:pPr>
        <w:rPr>
          <w:color w:val="000000" w:themeColor="text1"/>
        </w:rPr>
      </w:pPr>
      <w:r w:rsidRPr="005667C2">
        <w:rPr>
          <w:b/>
          <w:bCs/>
          <w:color w:val="000000" w:themeColor="text1"/>
        </w:rPr>
        <w:t xml:space="preserve">Project Funding: </w:t>
      </w:r>
      <w:r w:rsidRPr="005667C2">
        <w:rPr>
          <w:color w:val="000000" w:themeColor="text1"/>
        </w:rPr>
        <w:t xml:space="preserve">exact numbers are not provided. Noted as being a multi-donor trust fund supported by contributions from Australia, Canada, Denmark, Finland, Germany, Iceland, Ireland, Latvia, the Netherlands, Norway, Spain, Sweden, Switzerland, United Kingdom, United States, the Bill and Melinda Gates Foundation, and the Wellspring Philanthropic Fund. </w:t>
      </w:r>
    </w:p>
    <w:p w14:paraId="39CF3ABB" w14:textId="77777777" w:rsidR="00AB7734" w:rsidRPr="005667C2" w:rsidRDefault="00AB7734" w:rsidP="00AB7734">
      <w:pPr>
        <w:rPr>
          <w:b/>
          <w:bCs/>
          <w:color w:val="000000" w:themeColor="text1"/>
        </w:rPr>
      </w:pPr>
    </w:p>
    <w:p w14:paraId="5E0CE2A3" w14:textId="64F09216" w:rsidR="00AB7734" w:rsidRPr="005667C2" w:rsidRDefault="00AB7734" w:rsidP="00AB7734">
      <w:pPr>
        <w:rPr>
          <w:color w:val="000000" w:themeColor="text1"/>
        </w:rPr>
      </w:pPr>
      <w:r w:rsidRPr="005667C2">
        <w:rPr>
          <w:b/>
          <w:bCs/>
          <w:color w:val="000000" w:themeColor="text1"/>
        </w:rPr>
        <w:t xml:space="preserve">Publications: </w:t>
      </w:r>
      <w:hyperlink r:id="rId246" w:history="1">
        <w:r w:rsidR="00491E28" w:rsidRPr="005667C2">
          <w:rPr>
            <w:rStyle w:val="Hyperlink"/>
          </w:rPr>
          <w:t>https://www.worldbank.org/en/programs/world-bank-south-asia-region-gender-innovation-lab/reserach</w:t>
        </w:r>
      </w:hyperlink>
      <w:r w:rsidR="00491E28" w:rsidRPr="005667C2">
        <w:rPr>
          <w:b/>
          <w:bCs/>
          <w:color w:val="000000" w:themeColor="text1"/>
        </w:rPr>
        <w:t xml:space="preserve">  </w:t>
      </w:r>
      <w:r w:rsidR="00491E28" w:rsidRPr="005667C2">
        <w:rPr>
          <w:color w:val="000000" w:themeColor="text1"/>
        </w:rPr>
        <w:t xml:space="preserve">Policy briefs, systemic reports, evidence reviews, papers and reports, blogs. </w:t>
      </w:r>
    </w:p>
    <w:p w14:paraId="2F5F64BA" w14:textId="77777777" w:rsidR="00AB7734" w:rsidRPr="005667C2" w:rsidRDefault="00AB7734" w:rsidP="00AB7734">
      <w:pPr>
        <w:rPr>
          <w:b/>
          <w:bCs/>
          <w:color w:val="000000" w:themeColor="text1"/>
        </w:rPr>
      </w:pPr>
    </w:p>
    <w:p w14:paraId="79A8016B" w14:textId="4D320DF2" w:rsidR="00AB7734" w:rsidRPr="005667C2" w:rsidRDefault="00AB7734" w:rsidP="00AB7734">
      <w:pPr>
        <w:rPr>
          <w:b/>
          <w:bCs/>
          <w:color w:val="000000" w:themeColor="text1"/>
        </w:rPr>
      </w:pPr>
      <w:r w:rsidRPr="005667C2">
        <w:rPr>
          <w:b/>
          <w:bCs/>
          <w:color w:val="000000" w:themeColor="text1"/>
        </w:rPr>
        <w:t>Summary of the Project:</w:t>
      </w:r>
      <w:r w:rsidR="00491E28" w:rsidRPr="005667C2">
        <w:rPr>
          <w:b/>
          <w:bCs/>
          <w:color w:val="000000" w:themeColor="text1"/>
        </w:rPr>
        <w:t xml:space="preserve"> </w:t>
      </w:r>
      <w:r w:rsidR="00491E28" w:rsidRPr="005667C2">
        <w:rPr>
          <w:color w:val="000000" w:themeColor="text1"/>
        </w:rPr>
        <w:t>Focused on promoting evidence-based research and solutions to improve gender equality across South Asia. This is done through targeted impact evaluations on women’s economic empowerment and voice and agency.</w:t>
      </w:r>
      <w:r w:rsidR="00491E28" w:rsidRPr="005667C2">
        <w:rPr>
          <w:b/>
          <w:bCs/>
          <w:color w:val="000000" w:themeColor="text1"/>
        </w:rPr>
        <w:t xml:space="preserve"> </w:t>
      </w:r>
    </w:p>
    <w:p w14:paraId="3D4B5B82" w14:textId="77777777" w:rsidR="00AB7734" w:rsidRPr="005667C2" w:rsidRDefault="00AB7734" w:rsidP="00AB7734">
      <w:pPr>
        <w:rPr>
          <w:b/>
          <w:bCs/>
          <w:color w:val="000000" w:themeColor="text1"/>
        </w:rPr>
      </w:pPr>
    </w:p>
    <w:p w14:paraId="0F026AF6" w14:textId="77777777" w:rsidR="00AB7734" w:rsidRPr="005667C2" w:rsidRDefault="00AB7734" w:rsidP="00AB7734">
      <w:pPr>
        <w:rPr>
          <w:color w:val="000000" w:themeColor="text1"/>
        </w:rPr>
      </w:pPr>
      <w:r w:rsidRPr="005667C2">
        <w:rPr>
          <w:b/>
          <w:bCs/>
          <w:color w:val="000000" w:themeColor="text1"/>
        </w:rPr>
        <w:t xml:space="preserve">Other Relevant information: </w:t>
      </w:r>
      <w:r w:rsidRPr="005667C2">
        <w:rPr>
          <w:color w:val="000000" w:themeColor="text1"/>
        </w:rPr>
        <w:t xml:space="preserve">due to its connection to an international organization, it is centered around the organization’s goals. It’s work contributes towards the 2030 Sustainable Development Agenda of the World Bank. Centered around policy discourse. </w:t>
      </w:r>
    </w:p>
    <w:p w14:paraId="073D2297" w14:textId="6A41ED41" w:rsidR="00491E28" w:rsidRPr="005667C2" w:rsidRDefault="00491E28" w:rsidP="00AB7734">
      <w:pPr>
        <w:rPr>
          <w:color w:val="000000" w:themeColor="text1"/>
        </w:rPr>
      </w:pPr>
      <w:r w:rsidRPr="005667C2">
        <w:rPr>
          <w:color w:val="000000" w:themeColor="text1"/>
        </w:rPr>
        <w:t xml:space="preserve">They have webinars and podcast. </w:t>
      </w:r>
    </w:p>
    <w:p w14:paraId="6ACE25F3" w14:textId="77777777" w:rsidR="00AB7734" w:rsidRPr="005667C2" w:rsidRDefault="00AB7734" w:rsidP="00AB7734">
      <w:pPr>
        <w:rPr>
          <w:b/>
          <w:bCs/>
          <w:color w:val="000000" w:themeColor="text1"/>
        </w:rPr>
      </w:pPr>
    </w:p>
    <w:p w14:paraId="0192B92B" w14:textId="77777777" w:rsidR="00AB7734" w:rsidRPr="005667C2" w:rsidRDefault="00AB7734" w:rsidP="00AB7734">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via related labs listed under the LACGIL page under the Overview page.  </w:t>
      </w:r>
    </w:p>
    <w:p w14:paraId="74D64AA9" w14:textId="77777777" w:rsidR="00AB7734" w:rsidRPr="005667C2" w:rsidRDefault="00AB7734" w:rsidP="00AB7734">
      <w:pPr>
        <w:rPr>
          <w:b/>
          <w:bCs/>
          <w:color w:val="000000" w:themeColor="text1"/>
        </w:rPr>
      </w:pPr>
    </w:p>
    <w:p w14:paraId="5BFB1D65" w14:textId="094857E5" w:rsidR="00AB7734" w:rsidRPr="005667C2" w:rsidRDefault="00AB7734" w:rsidP="00AB7734">
      <w:pPr>
        <w:rPr>
          <w:b/>
          <w:bCs/>
          <w:color w:val="000000" w:themeColor="text1"/>
        </w:rPr>
      </w:pPr>
      <w:r w:rsidRPr="005667C2">
        <w:rPr>
          <w:b/>
          <w:bCs/>
          <w:color w:val="000000" w:themeColor="text1"/>
        </w:rPr>
        <w:t xml:space="preserve">Source: </w:t>
      </w:r>
      <w:hyperlink r:id="rId247" w:history="1">
        <w:r w:rsidRPr="005667C2">
          <w:rPr>
            <w:rStyle w:val="Hyperlink"/>
            <w:b/>
            <w:bCs/>
          </w:rPr>
          <w:t>https://www.worldbank.org/en/programs/world-bank-south-asia-region-gender-innovation-lab</w:t>
        </w:r>
      </w:hyperlink>
      <w:r w:rsidRPr="005667C2">
        <w:rPr>
          <w:b/>
          <w:bCs/>
          <w:color w:val="000000" w:themeColor="text1"/>
        </w:rPr>
        <w:t xml:space="preserve"> </w:t>
      </w:r>
    </w:p>
    <w:p w14:paraId="2DBE9AF0" w14:textId="32A1B710" w:rsidR="00AB7734" w:rsidRPr="005667C2" w:rsidRDefault="00AB7734">
      <w:pPr>
        <w:rPr>
          <w:b/>
          <w:bCs/>
          <w:color w:val="000000" w:themeColor="text1"/>
        </w:rPr>
      </w:pPr>
      <w:r w:rsidRPr="005667C2">
        <w:rPr>
          <w:b/>
          <w:bCs/>
          <w:color w:val="000000" w:themeColor="text1"/>
        </w:rPr>
        <w:br w:type="page"/>
      </w:r>
    </w:p>
    <w:p w14:paraId="6173A675" w14:textId="05776F83" w:rsidR="00AB7734" w:rsidRPr="005667C2" w:rsidRDefault="00AB7734" w:rsidP="00061270">
      <w:pPr>
        <w:pStyle w:val="Heading2"/>
      </w:pPr>
      <w:bookmarkStart w:id="53" w:name="_Toc169259802"/>
      <w:r w:rsidRPr="005667C2">
        <w:lastRenderedPageBreak/>
        <w:t>Africa Gender Innovation Lab</w:t>
      </w:r>
      <w:bookmarkEnd w:id="53"/>
    </w:p>
    <w:p w14:paraId="2CC5CDB8" w14:textId="77777777" w:rsidR="00AB7734" w:rsidRPr="005667C2" w:rsidRDefault="00AB7734" w:rsidP="00AB7734">
      <w:pPr>
        <w:rPr>
          <w:b/>
          <w:bCs/>
          <w:color w:val="000000" w:themeColor="text1"/>
        </w:rPr>
      </w:pPr>
    </w:p>
    <w:p w14:paraId="3B71CA69" w14:textId="77777777" w:rsidR="00AB7734" w:rsidRPr="005667C2" w:rsidRDefault="00AB7734" w:rsidP="00AB7734">
      <w:pPr>
        <w:rPr>
          <w:b/>
          <w:bCs/>
          <w:color w:val="000000" w:themeColor="text1"/>
        </w:rPr>
      </w:pPr>
      <w:r w:rsidRPr="005667C2">
        <w:rPr>
          <w:b/>
          <w:bCs/>
          <w:color w:val="000000" w:themeColor="text1"/>
        </w:rPr>
        <w:t xml:space="preserve">Coordinated by: </w:t>
      </w:r>
      <w:r w:rsidRPr="005667C2">
        <w:rPr>
          <w:color w:val="000000" w:themeColor="text1"/>
        </w:rPr>
        <w:t>The World Bank’s Umbrella Facility for Gender Equality (UFGE)</w:t>
      </w:r>
    </w:p>
    <w:p w14:paraId="176EEB53" w14:textId="77777777" w:rsidR="00AB7734" w:rsidRPr="005667C2" w:rsidRDefault="00AB7734" w:rsidP="00AB7734">
      <w:pPr>
        <w:rPr>
          <w:b/>
          <w:bCs/>
          <w:color w:val="000000" w:themeColor="text1"/>
        </w:rPr>
      </w:pPr>
    </w:p>
    <w:p w14:paraId="15468614" w14:textId="7C458A8A" w:rsidR="00AB7734" w:rsidRPr="005667C2" w:rsidRDefault="00AB7734" w:rsidP="00AB7734">
      <w:pPr>
        <w:rPr>
          <w:color w:val="000000" w:themeColor="text1"/>
        </w:rPr>
      </w:pPr>
      <w:r w:rsidRPr="005667C2">
        <w:rPr>
          <w:b/>
          <w:bCs/>
          <w:color w:val="000000" w:themeColor="text1"/>
        </w:rPr>
        <w:t xml:space="preserve">Project Leaders: </w:t>
      </w:r>
      <w:r w:rsidR="00491E28" w:rsidRPr="005667C2">
        <w:rPr>
          <w:color w:val="000000" w:themeColor="text1"/>
        </w:rPr>
        <w:t xml:space="preserve">Markus Goldstein – Lead Economist – </w:t>
      </w:r>
      <w:hyperlink r:id="rId248" w:history="1">
        <w:r w:rsidR="006606A6" w:rsidRPr="005667C2">
          <w:rPr>
            <w:rStyle w:val="Hyperlink"/>
          </w:rPr>
          <w:t>mgoldstein@worldbank.org</w:t>
        </w:r>
      </w:hyperlink>
    </w:p>
    <w:p w14:paraId="5A6507AD" w14:textId="469BFA5D" w:rsidR="006606A6" w:rsidRPr="005667C2" w:rsidRDefault="00000000" w:rsidP="00AB7734">
      <w:pPr>
        <w:rPr>
          <w:color w:val="000000" w:themeColor="text1"/>
        </w:rPr>
      </w:pPr>
      <w:hyperlink r:id="rId249" w:history="1">
        <w:r w:rsidR="006606A6" w:rsidRPr="005667C2">
          <w:rPr>
            <w:rStyle w:val="Hyperlink"/>
          </w:rPr>
          <w:t>afrgenderlab@worldbank.org</w:t>
        </w:r>
      </w:hyperlink>
      <w:r w:rsidR="006606A6" w:rsidRPr="005667C2">
        <w:rPr>
          <w:color w:val="000000" w:themeColor="text1"/>
        </w:rPr>
        <w:t xml:space="preserve"> </w:t>
      </w:r>
    </w:p>
    <w:p w14:paraId="4D926636" w14:textId="77777777" w:rsidR="00AB7734" w:rsidRPr="005667C2" w:rsidRDefault="00AB7734" w:rsidP="00AB7734">
      <w:pPr>
        <w:rPr>
          <w:b/>
          <w:bCs/>
          <w:color w:val="000000" w:themeColor="text1"/>
        </w:rPr>
      </w:pPr>
    </w:p>
    <w:p w14:paraId="04680142" w14:textId="77777777" w:rsidR="00AB7734" w:rsidRPr="005667C2" w:rsidRDefault="00AB7734" w:rsidP="00AB7734">
      <w:pPr>
        <w:rPr>
          <w:color w:val="000000" w:themeColor="text1"/>
        </w:rPr>
      </w:pPr>
      <w:r w:rsidRPr="005667C2">
        <w:rPr>
          <w:b/>
          <w:bCs/>
          <w:color w:val="000000" w:themeColor="text1"/>
        </w:rPr>
        <w:t xml:space="preserve">Years for the Project: </w:t>
      </w:r>
      <w:r w:rsidRPr="005667C2">
        <w:rPr>
          <w:color w:val="000000" w:themeColor="text1"/>
        </w:rPr>
        <w:t>2019 - ongoing</w:t>
      </w:r>
    </w:p>
    <w:p w14:paraId="2504FA13" w14:textId="77777777" w:rsidR="00AB7734" w:rsidRPr="005667C2" w:rsidRDefault="00AB7734" w:rsidP="00AB7734">
      <w:pPr>
        <w:rPr>
          <w:b/>
          <w:bCs/>
          <w:color w:val="000000" w:themeColor="text1"/>
        </w:rPr>
      </w:pPr>
    </w:p>
    <w:p w14:paraId="4AFA6E1D" w14:textId="77777777" w:rsidR="00AB7734" w:rsidRPr="005667C2" w:rsidRDefault="00AB7734" w:rsidP="00AB7734">
      <w:pPr>
        <w:rPr>
          <w:color w:val="000000" w:themeColor="text1"/>
        </w:rPr>
      </w:pPr>
      <w:r w:rsidRPr="005667C2">
        <w:rPr>
          <w:b/>
          <w:bCs/>
          <w:color w:val="000000" w:themeColor="text1"/>
        </w:rPr>
        <w:t xml:space="preserve">Project Funding: </w:t>
      </w:r>
      <w:r w:rsidRPr="005667C2">
        <w:rPr>
          <w:color w:val="000000" w:themeColor="text1"/>
        </w:rPr>
        <w:t xml:space="preserve">exact numbers are not provided. Noted as being a multi-donor trust fund supported by contributions from Australia, Canada, Denmark, Finland, Germany, Iceland, Ireland, Latvia, the Netherlands, Norway, Spain, Sweden, Switzerland, United Kingdom, United States, the Bill and Melinda Gates Foundation, and the Wellspring Philanthropic Fund. </w:t>
      </w:r>
    </w:p>
    <w:p w14:paraId="045F25C1" w14:textId="77777777" w:rsidR="00AB7734" w:rsidRPr="005667C2" w:rsidRDefault="00AB7734" w:rsidP="00AB7734">
      <w:pPr>
        <w:rPr>
          <w:b/>
          <w:bCs/>
          <w:color w:val="000000" w:themeColor="text1"/>
        </w:rPr>
      </w:pPr>
    </w:p>
    <w:p w14:paraId="51382113" w14:textId="7B5FDB90" w:rsidR="00AB7734" w:rsidRPr="005667C2" w:rsidRDefault="00AB7734" w:rsidP="00AB7734">
      <w:pPr>
        <w:rPr>
          <w:b/>
          <w:bCs/>
          <w:color w:val="000000" w:themeColor="text1"/>
        </w:rPr>
      </w:pPr>
      <w:r w:rsidRPr="005667C2">
        <w:rPr>
          <w:b/>
          <w:bCs/>
          <w:color w:val="000000" w:themeColor="text1"/>
        </w:rPr>
        <w:t xml:space="preserve">Publications: </w:t>
      </w:r>
      <w:hyperlink r:id="rId250" w:anchor="6" w:history="1">
        <w:r w:rsidR="006606A6" w:rsidRPr="005667C2">
          <w:rPr>
            <w:rStyle w:val="Hyperlink"/>
          </w:rPr>
          <w:t>https://www.worldbank.org/en/programs/africa-gender-innovation-lab#6</w:t>
        </w:r>
      </w:hyperlink>
      <w:r w:rsidR="006606A6" w:rsidRPr="005667C2">
        <w:rPr>
          <w:color w:val="000000" w:themeColor="text1"/>
        </w:rPr>
        <w:t xml:space="preserve"> They have publications broken down by thematic area, synthesis, and white papers.</w:t>
      </w:r>
      <w:r w:rsidR="006606A6" w:rsidRPr="005667C2">
        <w:rPr>
          <w:b/>
          <w:bCs/>
          <w:color w:val="000000" w:themeColor="text1"/>
        </w:rPr>
        <w:t xml:space="preserve"> </w:t>
      </w:r>
    </w:p>
    <w:p w14:paraId="7159A613" w14:textId="77777777" w:rsidR="00AB7734" w:rsidRPr="005667C2" w:rsidRDefault="00AB7734" w:rsidP="00AB7734">
      <w:pPr>
        <w:rPr>
          <w:b/>
          <w:bCs/>
          <w:color w:val="000000" w:themeColor="text1"/>
        </w:rPr>
      </w:pPr>
    </w:p>
    <w:p w14:paraId="17450E62" w14:textId="27772CBC" w:rsidR="00AB7734" w:rsidRPr="005667C2" w:rsidRDefault="00AB7734" w:rsidP="006606A6">
      <w:pPr>
        <w:pStyle w:val="NormalWeb"/>
        <w:shd w:val="clear" w:color="auto" w:fill="FFFFFF"/>
        <w:spacing w:before="0" w:beforeAutospacing="0" w:after="225" w:afterAutospacing="0"/>
        <w:rPr>
          <w:color w:val="333333"/>
        </w:rPr>
      </w:pPr>
      <w:r w:rsidRPr="005667C2">
        <w:rPr>
          <w:b/>
          <w:bCs/>
          <w:color w:val="000000" w:themeColor="text1"/>
        </w:rPr>
        <w:t>Summary of the Project:</w:t>
      </w:r>
      <w:r w:rsidR="00491E28" w:rsidRPr="005667C2">
        <w:rPr>
          <w:b/>
          <w:bCs/>
          <w:color w:val="000000" w:themeColor="text1"/>
        </w:rPr>
        <w:t xml:space="preserve"> </w:t>
      </w:r>
      <w:r w:rsidR="00491E28" w:rsidRPr="005667C2">
        <w:rPr>
          <w:color w:val="000000" w:themeColor="text1"/>
        </w:rPr>
        <w:t>The World Bank’s Africa Region Gender Innovation Lab (GIL) conducts impact evaluations which assess the outcome of development interventions in Sub-Saharan Africa, to generate evidence on how to close the gender gap in earnings, productivity, assets, and agency. GIL focuses on five thematic areas: Agriculture, Private Sector Development, Property Rights, Social Norms, and Youth Employment. GIL has advised over 100 projects in more than 35 countries, across three continents. As of late 2018, GIL’s direct influence equaled 2.17 billion USD, calculated as the monetary value of the specific project components influenced.</w:t>
      </w:r>
    </w:p>
    <w:p w14:paraId="4F45733B" w14:textId="77777777" w:rsidR="00AB7734" w:rsidRPr="005667C2" w:rsidRDefault="00AB7734" w:rsidP="00AB7734">
      <w:pPr>
        <w:rPr>
          <w:b/>
          <w:bCs/>
          <w:color w:val="000000" w:themeColor="text1"/>
        </w:rPr>
      </w:pPr>
    </w:p>
    <w:p w14:paraId="40A5F7DC" w14:textId="77777777" w:rsidR="006606A6" w:rsidRPr="005667C2" w:rsidRDefault="00AB7734" w:rsidP="00AB7734">
      <w:pPr>
        <w:rPr>
          <w:color w:val="000000" w:themeColor="text1"/>
        </w:rPr>
      </w:pPr>
      <w:r w:rsidRPr="005667C2">
        <w:rPr>
          <w:b/>
          <w:bCs/>
          <w:color w:val="000000" w:themeColor="text1"/>
        </w:rPr>
        <w:t xml:space="preserve">Other Relevant information: </w:t>
      </w:r>
      <w:r w:rsidRPr="005667C2">
        <w:rPr>
          <w:color w:val="000000" w:themeColor="text1"/>
        </w:rPr>
        <w:t xml:space="preserve">due to its connection to an international organization, it is centered around the organization’s goals. It’s work contributes towards the 2030 Sustainable Development Agenda of the World Bank. Centered around policy discourse. </w:t>
      </w:r>
    </w:p>
    <w:p w14:paraId="36629007" w14:textId="683B2922" w:rsidR="00AB7734" w:rsidRPr="005667C2" w:rsidRDefault="006606A6" w:rsidP="00AB7734">
      <w:pPr>
        <w:rPr>
          <w:color w:val="000000" w:themeColor="text1"/>
        </w:rPr>
      </w:pPr>
      <w:r w:rsidRPr="005667C2">
        <w:rPr>
          <w:color w:val="000000" w:themeColor="text1"/>
        </w:rPr>
        <w:t xml:space="preserve">They have data available from their projects as well. </w:t>
      </w:r>
      <w:hyperlink r:id="rId251" w:history="1">
        <w:r w:rsidRPr="005667C2">
          <w:rPr>
            <w:rStyle w:val="Hyperlink"/>
          </w:rPr>
          <w:t>https://www.worldbank.org/en/programs/africa-gender-innovation-lab/brief/africa-gender-innovation-lab-data</w:t>
        </w:r>
      </w:hyperlink>
      <w:r w:rsidRPr="005667C2">
        <w:rPr>
          <w:color w:val="000000" w:themeColor="text1"/>
        </w:rPr>
        <w:t xml:space="preserve"> </w:t>
      </w:r>
    </w:p>
    <w:p w14:paraId="7E3C1E1A" w14:textId="77777777" w:rsidR="00AB7734" w:rsidRPr="005667C2" w:rsidRDefault="00AB7734" w:rsidP="00AB7734">
      <w:pPr>
        <w:rPr>
          <w:b/>
          <w:bCs/>
          <w:color w:val="000000" w:themeColor="text1"/>
        </w:rPr>
      </w:pPr>
    </w:p>
    <w:p w14:paraId="635BC92C" w14:textId="77777777" w:rsidR="00AB7734" w:rsidRPr="005667C2" w:rsidRDefault="00AB7734" w:rsidP="00AB7734">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via related labs listed under the LACGIL page under the Overview page.  </w:t>
      </w:r>
    </w:p>
    <w:p w14:paraId="53419565" w14:textId="77777777" w:rsidR="00AB7734" w:rsidRPr="005667C2" w:rsidRDefault="00AB7734" w:rsidP="00AB7734">
      <w:pPr>
        <w:rPr>
          <w:b/>
          <w:bCs/>
          <w:color w:val="000000" w:themeColor="text1"/>
        </w:rPr>
      </w:pPr>
    </w:p>
    <w:p w14:paraId="160D1990" w14:textId="3390E386" w:rsidR="00AB7734" w:rsidRPr="005667C2" w:rsidRDefault="00AB7734" w:rsidP="00AB7734">
      <w:pPr>
        <w:rPr>
          <w:b/>
          <w:bCs/>
          <w:color w:val="000000" w:themeColor="text1"/>
        </w:rPr>
      </w:pPr>
      <w:r w:rsidRPr="005667C2">
        <w:rPr>
          <w:b/>
          <w:bCs/>
          <w:color w:val="000000" w:themeColor="text1"/>
        </w:rPr>
        <w:t xml:space="preserve">Source: </w:t>
      </w:r>
      <w:hyperlink r:id="rId252" w:history="1">
        <w:r w:rsidRPr="005667C2">
          <w:rPr>
            <w:rStyle w:val="Hyperlink"/>
            <w:b/>
            <w:bCs/>
          </w:rPr>
          <w:t>https://www.worldbank.org/en/programs/africa-gender-innovation-lab</w:t>
        </w:r>
      </w:hyperlink>
      <w:r w:rsidRPr="005667C2">
        <w:rPr>
          <w:b/>
          <w:bCs/>
          <w:color w:val="000000" w:themeColor="text1"/>
        </w:rPr>
        <w:t xml:space="preserve"> </w:t>
      </w:r>
    </w:p>
    <w:p w14:paraId="58756B70" w14:textId="77777777" w:rsidR="00AB7734" w:rsidRPr="005667C2" w:rsidRDefault="00AB7734">
      <w:pPr>
        <w:rPr>
          <w:b/>
          <w:bCs/>
          <w:color w:val="000000" w:themeColor="text1"/>
        </w:rPr>
      </w:pPr>
      <w:r w:rsidRPr="005667C2">
        <w:rPr>
          <w:b/>
          <w:bCs/>
          <w:color w:val="000000" w:themeColor="text1"/>
        </w:rPr>
        <w:br w:type="page"/>
      </w:r>
    </w:p>
    <w:p w14:paraId="2BA786C6" w14:textId="3242C6B9" w:rsidR="00AB7734" w:rsidRPr="005667C2" w:rsidRDefault="00AB7734" w:rsidP="00061270">
      <w:pPr>
        <w:pStyle w:val="Heading2"/>
      </w:pPr>
      <w:bookmarkStart w:id="54" w:name="_Toc169259803"/>
      <w:r w:rsidRPr="005667C2">
        <w:lastRenderedPageBreak/>
        <w:t>EAPGIL – East Asia and Pacific Gender Innovation Lab</w:t>
      </w:r>
      <w:bookmarkEnd w:id="54"/>
    </w:p>
    <w:p w14:paraId="54EA20A9" w14:textId="77777777" w:rsidR="00AB7734" w:rsidRPr="005667C2" w:rsidRDefault="00AB7734" w:rsidP="00AB7734">
      <w:pPr>
        <w:rPr>
          <w:b/>
          <w:bCs/>
          <w:color w:val="000000" w:themeColor="text1"/>
        </w:rPr>
      </w:pPr>
    </w:p>
    <w:p w14:paraId="34F3DF38" w14:textId="77777777" w:rsidR="00AB7734" w:rsidRPr="005667C2" w:rsidRDefault="00AB7734" w:rsidP="00AB7734">
      <w:pPr>
        <w:rPr>
          <w:b/>
          <w:bCs/>
          <w:color w:val="000000" w:themeColor="text1"/>
        </w:rPr>
      </w:pPr>
      <w:r w:rsidRPr="005667C2">
        <w:rPr>
          <w:b/>
          <w:bCs/>
          <w:color w:val="000000" w:themeColor="text1"/>
        </w:rPr>
        <w:t xml:space="preserve">Coordinated by: </w:t>
      </w:r>
      <w:r w:rsidRPr="005667C2">
        <w:rPr>
          <w:color w:val="000000" w:themeColor="text1"/>
        </w:rPr>
        <w:t>The World Bank’s Umbrella Facility for Gender Equality (UFGE)</w:t>
      </w:r>
    </w:p>
    <w:p w14:paraId="0AC7296F" w14:textId="77777777" w:rsidR="00AB7734" w:rsidRPr="005667C2" w:rsidRDefault="00AB7734" w:rsidP="00AB7734">
      <w:pPr>
        <w:rPr>
          <w:b/>
          <w:bCs/>
          <w:color w:val="000000" w:themeColor="text1"/>
        </w:rPr>
      </w:pPr>
    </w:p>
    <w:p w14:paraId="158D42BF" w14:textId="705E458C" w:rsidR="00AB7734" w:rsidRPr="005667C2" w:rsidRDefault="00AB7734" w:rsidP="00AB7734">
      <w:pPr>
        <w:rPr>
          <w:color w:val="000000" w:themeColor="text1"/>
        </w:rPr>
      </w:pPr>
      <w:r w:rsidRPr="005667C2">
        <w:rPr>
          <w:b/>
          <w:bCs/>
          <w:color w:val="000000" w:themeColor="text1"/>
        </w:rPr>
        <w:t xml:space="preserve">Project Leaders: </w:t>
      </w:r>
      <w:r w:rsidR="006606A6" w:rsidRPr="005667C2">
        <w:rPr>
          <w:color w:val="000000" w:themeColor="text1"/>
        </w:rPr>
        <w:t xml:space="preserve">Hillary Johnson – economist – </w:t>
      </w:r>
      <w:hyperlink r:id="rId253" w:history="1">
        <w:r w:rsidR="006606A6" w:rsidRPr="005667C2">
          <w:rPr>
            <w:rStyle w:val="Hyperlink"/>
          </w:rPr>
          <w:t>hjohnson1@worldbank.org</w:t>
        </w:r>
      </w:hyperlink>
      <w:r w:rsidR="006606A6" w:rsidRPr="005667C2">
        <w:rPr>
          <w:color w:val="000000" w:themeColor="text1"/>
        </w:rPr>
        <w:t xml:space="preserve"> </w:t>
      </w:r>
    </w:p>
    <w:p w14:paraId="2A3A02F4" w14:textId="46CE7B8A" w:rsidR="006606A6" w:rsidRPr="005667C2" w:rsidRDefault="006606A6" w:rsidP="00AB7734">
      <w:pPr>
        <w:rPr>
          <w:color w:val="000000" w:themeColor="text1"/>
        </w:rPr>
      </w:pPr>
      <w:r w:rsidRPr="005667C2">
        <w:rPr>
          <w:color w:val="000000" w:themeColor="text1"/>
        </w:rPr>
        <w:t xml:space="preserve">Forest Jarvis – Consultant – </w:t>
      </w:r>
      <w:hyperlink r:id="rId254" w:history="1">
        <w:r w:rsidRPr="005667C2">
          <w:rPr>
            <w:rStyle w:val="Hyperlink"/>
          </w:rPr>
          <w:t>fjarvis1@worldbank.org</w:t>
        </w:r>
      </w:hyperlink>
      <w:r w:rsidRPr="005667C2">
        <w:rPr>
          <w:color w:val="000000" w:themeColor="text1"/>
        </w:rPr>
        <w:t xml:space="preserve"> </w:t>
      </w:r>
    </w:p>
    <w:p w14:paraId="67464E6F" w14:textId="77777777" w:rsidR="00AB7734" w:rsidRPr="005667C2" w:rsidRDefault="00AB7734" w:rsidP="00AB7734">
      <w:pPr>
        <w:rPr>
          <w:b/>
          <w:bCs/>
          <w:color w:val="000000" w:themeColor="text1"/>
        </w:rPr>
      </w:pPr>
    </w:p>
    <w:p w14:paraId="0F3BE93F" w14:textId="77777777" w:rsidR="00AB7734" w:rsidRPr="005667C2" w:rsidRDefault="00AB7734" w:rsidP="00AB7734">
      <w:pPr>
        <w:rPr>
          <w:color w:val="000000" w:themeColor="text1"/>
        </w:rPr>
      </w:pPr>
      <w:r w:rsidRPr="005667C2">
        <w:rPr>
          <w:b/>
          <w:bCs/>
          <w:color w:val="000000" w:themeColor="text1"/>
        </w:rPr>
        <w:t xml:space="preserve">Years for the Project: </w:t>
      </w:r>
      <w:r w:rsidRPr="005667C2">
        <w:rPr>
          <w:color w:val="000000" w:themeColor="text1"/>
        </w:rPr>
        <w:t>2019 - ongoing</w:t>
      </w:r>
    </w:p>
    <w:p w14:paraId="086FBF1A" w14:textId="77777777" w:rsidR="00AB7734" w:rsidRPr="005667C2" w:rsidRDefault="00AB7734" w:rsidP="00AB7734">
      <w:pPr>
        <w:rPr>
          <w:b/>
          <w:bCs/>
          <w:color w:val="000000" w:themeColor="text1"/>
        </w:rPr>
      </w:pPr>
    </w:p>
    <w:p w14:paraId="4202F82D" w14:textId="77777777" w:rsidR="00AB7734" w:rsidRPr="005667C2" w:rsidRDefault="00AB7734" w:rsidP="00AB7734">
      <w:pPr>
        <w:rPr>
          <w:color w:val="000000" w:themeColor="text1"/>
        </w:rPr>
      </w:pPr>
      <w:r w:rsidRPr="005667C2">
        <w:rPr>
          <w:b/>
          <w:bCs/>
          <w:color w:val="000000" w:themeColor="text1"/>
        </w:rPr>
        <w:t xml:space="preserve">Project Funding: </w:t>
      </w:r>
      <w:r w:rsidRPr="005667C2">
        <w:rPr>
          <w:color w:val="000000" w:themeColor="text1"/>
        </w:rPr>
        <w:t xml:space="preserve">exact numbers are not provided. Noted as being a multi-donor trust fund supported by contributions from Australia, Canada, Denmark, Finland, Germany, Iceland, Ireland, Latvia, the Netherlands, Norway, Spain, Sweden, Switzerland, United Kingdom, United States, the Bill and Melinda Gates Foundation, and the Wellspring Philanthropic Fund. </w:t>
      </w:r>
    </w:p>
    <w:p w14:paraId="06F7A4E0" w14:textId="77777777" w:rsidR="00AB7734" w:rsidRPr="005667C2" w:rsidRDefault="00AB7734" w:rsidP="00AB7734">
      <w:pPr>
        <w:rPr>
          <w:b/>
          <w:bCs/>
          <w:color w:val="000000" w:themeColor="text1"/>
        </w:rPr>
      </w:pPr>
    </w:p>
    <w:p w14:paraId="657CE6A3" w14:textId="00779A51" w:rsidR="00AB7734" w:rsidRPr="005667C2" w:rsidRDefault="00AB7734" w:rsidP="00AB7734">
      <w:pPr>
        <w:rPr>
          <w:b/>
          <w:bCs/>
          <w:color w:val="000000" w:themeColor="text1"/>
        </w:rPr>
      </w:pPr>
      <w:r w:rsidRPr="005667C2">
        <w:rPr>
          <w:b/>
          <w:bCs/>
          <w:color w:val="000000" w:themeColor="text1"/>
        </w:rPr>
        <w:t xml:space="preserve">Publications: </w:t>
      </w:r>
      <w:hyperlink r:id="rId255" w:anchor="2" w:history="1">
        <w:r w:rsidR="00513692" w:rsidRPr="005667C2">
          <w:rPr>
            <w:rStyle w:val="Hyperlink"/>
          </w:rPr>
          <w:t>https://www.worldbank.org/en/programs/east-asia-and-pacific-gender-innovation-lab#2</w:t>
        </w:r>
      </w:hyperlink>
      <w:r w:rsidR="00513692" w:rsidRPr="005667C2">
        <w:rPr>
          <w:color w:val="000000" w:themeColor="text1"/>
        </w:rPr>
        <w:t xml:space="preserve"> – policy briefs, reports, research papers, research notes</w:t>
      </w:r>
      <w:r w:rsidR="00513692" w:rsidRPr="005667C2">
        <w:rPr>
          <w:b/>
          <w:bCs/>
          <w:color w:val="000000" w:themeColor="text1"/>
        </w:rPr>
        <w:t xml:space="preserve"> </w:t>
      </w:r>
    </w:p>
    <w:p w14:paraId="03A8DD13" w14:textId="77777777" w:rsidR="00AB7734" w:rsidRPr="005667C2" w:rsidRDefault="00AB7734" w:rsidP="00AB7734">
      <w:pPr>
        <w:rPr>
          <w:b/>
          <w:bCs/>
          <w:color w:val="000000" w:themeColor="text1"/>
        </w:rPr>
      </w:pPr>
    </w:p>
    <w:p w14:paraId="0035DDED" w14:textId="77777777" w:rsidR="00AB7734" w:rsidRPr="005667C2" w:rsidRDefault="00AB7734" w:rsidP="00AB7734">
      <w:pPr>
        <w:rPr>
          <w:b/>
          <w:bCs/>
          <w:color w:val="000000" w:themeColor="text1"/>
        </w:rPr>
      </w:pPr>
      <w:r w:rsidRPr="005667C2">
        <w:rPr>
          <w:b/>
          <w:bCs/>
          <w:color w:val="000000" w:themeColor="text1"/>
        </w:rPr>
        <w:t>Summary of the Project:</w:t>
      </w:r>
    </w:p>
    <w:p w14:paraId="4043E3A1" w14:textId="2E068025" w:rsidR="006606A6" w:rsidRPr="005667C2" w:rsidRDefault="006606A6" w:rsidP="006606A6">
      <w:pPr>
        <w:pStyle w:val="NormalWeb"/>
        <w:shd w:val="clear" w:color="auto" w:fill="FFFFFF"/>
        <w:spacing w:before="0" w:beforeAutospacing="0" w:after="225" w:afterAutospacing="0"/>
        <w:rPr>
          <w:color w:val="000000" w:themeColor="text1"/>
        </w:rPr>
      </w:pPr>
      <w:r w:rsidRPr="005667C2">
        <w:rPr>
          <w:color w:val="000000" w:themeColor="text1"/>
        </w:rPr>
        <w:t>Mission statement: We enable project teams and policymakers to better integrate an evidence-based gender perspective into programs and policies. Objectives: 1) Generate evidence on how closing gender gaps can help achieve other development outcomes and on what works to close gender gaps; 2) Promote uptake</w:t>
      </w:r>
      <w:r w:rsidRPr="005667C2">
        <w:rPr>
          <w:b/>
          <w:bCs/>
          <w:color w:val="000000" w:themeColor="text1"/>
        </w:rPr>
        <w:t> </w:t>
      </w:r>
      <w:r w:rsidRPr="005667C2">
        <w:rPr>
          <w:color w:val="000000" w:themeColor="text1"/>
        </w:rPr>
        <w:t xml:space="preserve">of effective gender policies and programs. </w:t>
      </w:r>
      <w:r w:rsidRPr="005667C2">
        <w:rPr>
          <w:color w:val="000000" w:themeColor="text1"/>
          <w:shd w:val="clear" w:color="auto" w:fill="FFFFFF"/>
        </w:rPr>
        <w:t xml:space="preserve">EAPGIL’s initial work focuses on Cambodia, Indonesia, Lao PDR, Malaysia, Myanmar, Philippines, Thailand, Timor-Leste and Vietnam. Centered around knowledge generation and technical support. </w:t>
      </w:r>
    </w:p>
    <w:p w14:paraId="2D8F6D2B" w14:textId="77777777" w:rsidR="00AB7734" w:rsidRPr="005667C2" w:rsidRDefault="00AB7734" w:rsidP="00AB7734">
      <w:pPr>
        <w:rPr>
          <w:b/>
          <w:bCs/>
          <w:color w:val="000000" w:themeColor="text1"/>
        </w:rPr>
      </w:pPr>
    </w:p>
    <w:p w14:paraId="725BDA91" w14:textId="77777777" w:rsidR="00AB7734" w:rsidRPr="005667C2" w:rsidRDefault="00AB7734" w:rsidP="00AB7734">
      <w:pPr>
        <w:rPr>
          <w:color w:val="000000" w:themeColor="text1"/>
        </w:rPr>
      </w:pPr>
      <w:r w:rsidRPr="005667C2">
        <w:rPr>
          <w:b/>
          <w:bCs/>
          <w:color w:val="000000" w:themeColor="text1"/>
        </w:rPr>
        <w:t xml:space="preserve">Other Relevant information: </w:t>
      </w:r>
      <w:r w:rsidRPr="005667C2">
        <w:rPr>
          <w:color w:val="000000" w:themeColor="text1"/>
        </w:rPr>
        <w:t xml:space="preserve">due to its connection to an international organization, it is centered around the organization’s goals. It’s work contributes towards the 2030 Sustainable Development Agenda of the World Bank. Centered around policy discourse. </w:t>
      </w:r>
    </w:p>
    <w:p w14:paraId="48DCF3FF" w14:textId="77777777" w:rsidR="00AB7734" w:rsidRPr="005667C2" w:rsidRDefault="00AB7734" w:rsidP="00AB7734">
      <w:pPr>
        <w:rPr>
          <w:b/>
          <w:bCs/>
          <w:color w:val="000000" w:themeColor="text1"/>
        </w:rPr>
      </w:pPr>
    </w:p>
    <w:p w14:paraId="5F895946" w14:textId="77777777" w:rsidR="00AB7734" w:rsidRPr="005667C2" w:rsidRDefault="00AB7734" w:rsidP="00AB7734">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via related labs listed under the LACGIL page under the Overview page.  </w:t>
      </w:r>
    </w:p>
    <w:p w14:paraId="3332B1E4" w14:textId="77777777" w:rsidR="00AB7734" w:rsidRPr="005667C2" w:rsidRDefault="00AB7734" w:rsidP="00AB7734">
      <w:pPr>
        <w:rPr>
          <w:b/>
          <w:bCs/>
          <w:color w:val="000000" w:themeColor="text1"/>
        </w:rPr>
      </w:pPr>
    </w:p>
    <w:p w14:paraId="3ADF3B0A" w14:textId="05C64E10" w:rsidR="00AB7734" w:rsidRPr="005667C2" w:rsidRDefault="00AB7734" w:rsidP="00AB7734">
      <w:pPr>
        <w:rPr>
          <w:b/>
          <w:bCs/>
          <w:color w:val="000000" w:themeColor="text1"/>
        </w:rPr>
      </w:pPr>
      <w:r w:rsidRPr="005667C2">
        <w:rPr>
          <w:b/>
          <w:bCs/>
          <w:color w:val="000000" w:themeColor="text1"/>
        </w:rPr>
        <w:t xml:space="preserve">Source: </w:t>
      </w:r>
      <w:hyperlink r:id="rId256" w:history="1">
        <w:r w:rsidRPr="005667C2">
          <w:rPr>
            <w:rStyle w:val="Hyperlink"/>
            <w:b/>
            <w:bCs/>
          </w:rPr>
          <w:t>https://www.worldbank.org/en/programs/east-asia-and-pacific-gender-innovation-lab</w:t>
        </w:r>
      </w:hyperlink>
      <w:r w:rsidRPr="005667C2">
        <w:rPr>
          <w:b/>
          <w:bCs/>
          <w:color w:val="000000" w:themeColor="text1"/>
        </w:rPr>
        <w:t xml:space="preserve"> </w:t>
      </w:r>
    </w:p>
    <w:p w14:paraId="055546FC" w14:textId="77777777" w:rsidR="00AB7734" w:rsidRPr="005667C2" w:rsidRDefault="00AB7734" w:rsidP="00AB7734">
      <w:pPr>
        <w:rPr>
          <w:b/>
          <w:bCs/>
          <w:color w:val="000000" w:themeColor="text1"/>
        </w:rPr>
      </w:pPr>
    </w:p>
    <w:p w14:paraId="00F8BCE7" w14:textId="77777777" w:rsidR="00B216C5" w:rsidRPr="005667C2" w:rsidRDefault="00B216C5" w:rsidP="00B216C5">
      <w:pPr>
        <w:rPr>
          <w:b/>
          <w:bCs/>
          <w:color w:val="000000" w:themeColor="text1"/>
        </w:rPr>
      </w:pPr>
    </w:p>
    <w:p w14:paraId="7767C28F" w14:textId="77777777" w:rsidR="00B216C5" w:rsidRPr="005667C2" w:rsidRDefault="00B216C5">
      <w:pPr>
        <w:rPr>
          <w:b/>
          <w:bCs/>
          <w:color w:val="000000" w:themeColor="text1"/>
        </w:rPr>
      </w:pPr>
      <w:r w:rsidRPr="005667C2">
        <w:rPr>
          <w:b/>
          <w:bCs/>
          <w:color w:val="000000" w:themeColor="text1"/>
        </w:rPr>
        <w:br w:type="page"/>
      </w:r>
    </w:p>
    <w:p w14:paraId="63F9081D" w14:textId="7AC6C460" w:rsidR="00355B18" w:rsidRPr="005667C2" w:rsidRDefault="00355B18" w:rsidP="00736D4F">
      <w:pPr>
        <w:pStyle w:val="Heading1"/>
        <w:rPr>
          <w:rFonts w:cs="Times New Roman"/>
        </w:rPr>
      </w:pPr>
      <w:bookmarkStart w:id="55" w:name="_Toc169259804"/>
      <w:r w:rsidRPr="005667C2">
        <w:rPr>
          <w:rFonts w:cs="Times New Roman"/>
        </w:rPr>
        <w:lastRenderedPageBreak/>
        <w:t>UKRI</w:t>
      </w:r>
      <w:bookmarkEnd w:id="55"/>
    </w:p>
    <w:p w14:paraId="7AB10275" w14:textId="77777777" w:rsidR="00A87B9C" w:rsidRPr="005667C2" w:rsidRDefault="00A87B9C" w:rsidP="00A87B9C"/>
    <w:p w14:paraId="784358D3" w14:textId="51FC8023" w:rsidR="00736D4F" w:rsidRPr="005667C2" w:rsidRDefault="00A87B9C" w:rsidP="00355B18">
      <w:r w:rsidRPr="005667C2">
        <w:t xml:space="preserve">Did a search via the UKRI website, </w:t>
      </w:r>
      <w:hyperlink r:id="rId257" w:history="1">
        <w:r w:rsidR="00775B8B" w:rsidRPr="005667C2">
          <w:rPr>
            <w:rStyle w:val="Hyperlink"/>
          </w:rPr>
          <w:t>https://www.ukri.org/opportunity/</w:t>
        </w:r>
      </w:hyperlink>
      <w:r w:rsidR="00736D4F" w:rsidRPr="005667C2">
        <w:t xml:space="preserve"> </w:t>
      </w:r>
    </w:p>
    <w:p w14:paraId="3E469B96" w14:textId="1AF5B6C2" w:rsidR="00736D4F" w:rsidRPr="005667C2" w:rsidRDefault="00736D4F" w:rsidP="00355B18">
      <w:r w:rsidRPr="005667C2">
        <w:t>Searched terms: “gender”</w:t>
      </w:r>
      <w:r w:rsidR="00775B8B" w:rsidRPr="005667C2">
        <w:t xml:space="preserve"> and </w:t>
      </w:r>
      <w:r w:rsidRPr="005667C2">
        <w:t>“Gender equality”</w:t>
      </w:r>
    </w:p>
    <w:p w14:paraId="56C0DD69" w14:textId="2BA56A0E" w:rsidR="00775B8B" w:rsidRPr="005667C2" w:rsidRDefault="00775B8B" w:rsidP="00775B8B">
      <w:r w:rsidRPr="005667C2">
        <w:t xml:space="preserve">The results were limited and the projects that were found had recent closing dates for applications for the grants/funding so information about who they have been awarded to has not yet been released. </w:t>
      </w:r>
    </w:p>
    <w:p w14:paraId="1E9E9CF3" w14:textId="77777777" w:rsidR="00775B8B" w:rsidRPr="005667C2" w:rsidRDefault="00775B8B" w:rsidP="00775B8B"/>
    <w:p w14:paraId="6DEF008C" w14:textId="3F385F33" w:rsidR="00775B8B" w:rsidRPr="005667C2" w:rsidRDefault="00775B8B" w:rsidP="00775B8B">
      <w:r w:rsidRPr="005667C2">
        <w:t xml:space="preserve">The links and titles to the one project I found is provided below: </w:t>
      </w:r>
    </w:p>
    <w:p w14:paraId="7ECB34C9" w14:textId="719CA44B" w:rsidR="00775B8B" w:rsidRPr="005667C2" w:rsidRDefault="00775B8B" w:rsidP="00775B8B">
      <w:pPr>
        <w:pStyle w:val="ListParagraph"/>
        <w:numPr>
          <w:ilvl w:val="0"/>
          <w:numId w:val="2"/>
        </w:numPr>
      </w:pPr>
      <w:r w:rsidRPr="005667C2">
        <w:t xml:space="preserve">Developing innovative approaches to gender-based violence </w:t>
      </w:r>
      <w:hyperlink r:id="rId258" w:history="1">
        <w:r w:rsidRPr="005667C2">
          <w:rPr>
            <w:rStyle w:val="Hyperlink"/>
          </w:rPr>
          <w:t>https://www.ukri.org/opportunity/developing-innovative-approaches-to-gender-based-violence/</w:t>
        </w:r>
      </w:hyperlink>
      <w:r w:rsidRPr="005667C2">
        <w:t xml:space="preserve"> </w:t>
      </w:r>
    </w:p>
    <w:p w14:paraId="38B419C6" w14:textId="77777777" w:rsidR="00775B8B" w:rsidRPr="005667C2" w:rsidRDefault="00775B8B" w:rsidP="00775B8B">
      <w:pPr>
        <w:ind w:left="360"/>
      </w:pPr>
    </w:p>
    <w:p w14:paraId="4B0F996E" w14:textId="333A183E" w:rsidR="00E56598" w:rsidRPr="005667C2" w:rsidRDefault="00E56598" w:rsidP="00736D4F">
      <w:pPr>
        <w:pStyle w:val="Heading1"/>
        <w:rPr>
          <w:rFonts w:cs="Times New Roman"/>
        </w:rPr>
      </w:pPr>
      <w:r w:rsidRPr="005667C2">
        <w:rPr>
          <w:rFonts w:cs="Times New Roman"/>
        </w:rPr>
        <w:br w:type="page"/>
      </w:r>
    </w:p>
    <w:p w14:paraId="0255075D" w14:textId="1863E331" w:rsidR="004C1AC0" w:rsidRPr="005667C2" w:rsidRDefault="004C1AC0" w:rsidP="00736D4F">
      <w:pPr>
        <w:pStyle w:val="Heading1"/>
        <w:rPr>
          <w:rFonts w:cs="Times New Roman"/>
        </w:rPr>
      </w:pPr>
      <w:bookmarkStart w:id="56" w:name="_Toc169259805"/>
      <w:r w:rsidRPr="005667C2">
        <w:rPr>
          <w:rFonts w:cs="Times New Roman"/>
        </w:rPr>
        <w:lastRenderedPageBreak/>
        <w:t>ERC Synergies</w:t>
      </w:r>
      <w:bookmarkEnd w:id="56"/>
    </w:p>
    <w:p w14:paraId="537DD122" w14:textId="77777777" w:rsidR="00D86111" w:rsidRPr="005667C2" w:rsidRDefault="00D86111" w:rsidP="00452437">
      <w:pPr>
        <w:rPr>
          <w:color w:val="000000" w:themeColor="text1"/>
        </w:rPr>
      </w:pPr>
    </w:p>
    <w:p w14:paraId="310BAE5D" w14:textId="7345C816" w:rsidR="00D86111" w:rsidRPr="005667C2" w:rsidRDefault="00D86111" w:rsidP="00452437">
      <w:pPr>
        <w:rPr>
          <w:color w:val="000000" w:themeColor="text1"/>
        </w:rPr>
      </w:pPr>
      <w:r w:rsidRPr="005667C2">
        <w:rPr>
          <w:color w:val="000000" w:themeColor="text1"/>
        </w:rPr>
        <w:t xml:space="preserve">To search for ERC Synergies projects I used the following process to search: </w:t>
      </w:r>
    </w:p>
    <w:p w14:paraId="7226820B" w14:textId="27E42408" w:rsidR="00D86111" w:rsidRPr="005667C2" w:rsidRDefault="00000000" w:rsidP="00D86111">
      <w:pPr>
        <w:pStyle w:val="ListParagraph"/>
        <w:numPr>
          <w:ilvl w:val="0"/>
          <w:numId w:val="2"/>
        </w:numPr>
        <w:rPr>
          <w:color w:val="000000" w:themeColor="text1"/>
        </w:rPr>
      </w:pPr>
      <w:hyperlink r:id="rId259" w:history="1">
        <w:r w:rsidR="00D86111" w:rsidRPr="005667C2">
          <w:rPr>
            <w:rStyle w:val="Hyperlink"/>
          </w:rPr>
          <w:t>https://erc.europa.eu/projects-statistics</w:t>
        </w:r>
      </w:hyperlink>
      <w:r w:rsidR="00D86111" w:rsidRPr="005667C2">
        <w:rPr>
          <w:color w:val="000000" w:themeColor="text1"/>
        </w:rPr>
        <w:t xml:space="preserve"> --&gt; clicked on ERC Dashboard link </w:t>
      </w:r>
      <w:hyperlink r:id="rId260" w:history="1">
        <w:r w:rsidR="00D86111" w:rsidRPr="005667C2">
          <w:rPr>
            <w:rStyle w:val="Hyperlink"/>
          </w:rPr>
          <w:t>https://dashboard.tech.ec.europa.eu/qs_digit_dashboard_mt/public/sense/app/afe00964-3272-45c4-b60c-b64ed20d98d1/sheet/61a0bd1d-cd6d-4ac8-8b55-80d8661e44c0/state/analysis</w:t>
        </w:r>
      </w:hyperlink>
      <w:r w:rsidR="00D86111" w:rsidRPr="005667C2">
        <w:rPr>
          <w:color w:val="000000" w:themeColor="text1"/>
        </w:rPr>
        <w:t xml:space="preserve"> </w:t>
      </w:r>
    </w:p>
    <w:p w14:paraId="1C5F2F02" w14:textId="086D158A" w:rsidR="00D86111" w:rsidRPr="005667C2" w:rsidRDefault="00D86111" w:rsidP="00D86111">
      <w:pPr>
        <w:pStyle w:val="ListParagraph"/>
        <w:numPr>
          <w:ilvl w:val="0"/>
          <w:numId w:val="2"/>
        </w:numPr>
        <w:rPr>
          <w:color w:val="000000" w:themeColor="text1"/>
        </w:rPr>
      </w:pPr>
      <w:r w:rsidRPr="005667C2">
        <w:rPr>
          <w:color w:val="000000" w:themeColor="text1"/>
        </w:rPr>
        <w:t>From there I narrowed the search</w:t>
      </w:r>
    </w:p>
    <w:p w14:paraId="3E3530CC" w14:textId="26098473" w:rsidR="00D86111" w:rsidRPr="005667C2" w:rsidRDefault="00D86111" w:rsidP="00D86111">
      <w:pPr>
        <w:pStyle w:val="ListParagraph"/>
        <w:numPr>
          <w:ilvl w:val="1"/>
          <w:numId w:val="2"/>
        </w:numPr>
        <w:rPr>
          <w:color w:val="000000" w:themeColor="text1"/>
        </w:rPr>
      </w:pPr>
      <w:r w:rsidRPr="005667C2">
        <w:rPr>
          <w:color w:val="000000" w:themeColor="text1"/>
        </w:rPr>
        <w:t>Selected a range of dates from 2015-2026 (2026 was the latest date they had available) via the CallYear tab</w:t>
      </w:r>
    </w:p>
    <w:p w14:paraId="5BEAA9C5" w14:textId="004B7272" w:rsidR="00D86111" w:rsidRPr="005667C2" w:rsidRDefault="00D86111" w:rsidP="00D86111">
      <w:pPr>
        <w:pStyle w:val="ListParagraph"/>
        <w:numPr>
          <w:ilvl w:val="1"/>
          <w:numId w:val="2"/>
        </w:numPr>
        <w:rPr>
          <w:color w:val="000000" w:themeColor="text1"/>
        </w:rPr>
      </w:pPr>
      <w:r w:rsidRPr="005667C2">
        <w:rPr>
          <w:color w:val="000000" w:themeColor="text1"/>
        </w:rPr>
        <w:t>Searched “gender” in the project title search bar</w:t>
      </w:r>
    </w:p>
    <w:p w14:paraId="7507E648" w14:textId="203497E0" w:rsidR="004C1AC0" w:rsidRPr="005667C2" w:rsidRDefault="00D86111" w:rsidP="00D86111">
      <w:pPr>
        <w:pStyle w:val="ListParagraph"/>
        <w:numPr>
          <w:ilvl w:val="0"/>
          <w:numId w:val="2"/>
        </w:numPr>
        <w:rPr>
          <w:color w:val="000000" w:themeColor="text1"/>
        </w:rPr>
      </w:pPr>
      <w:r w:rsidRPr="005667C2">
        <w:rPr>
          <w:color w:val="000000" w:themeColor="text1"/>
        </w:rPr>
        <w:t xml:space="preserve">From this I </w:t>
      </w:r>
      <w:r w:rsidR="005E55EE" w:rsidRPr="005667C2">
        <w:rPr>
          <w:color w:val="000000" w:themeColor="text1"/>
        </w:rPr>
        <w:t xml:space="preserve">googled the individual projects by their name and university affiliation. This was done because the ERC Dashboard did not have links provided for each project. </w:t>
      </w:r>
    </w:p>
    <w:p w14:paraId="26555837" w14:textId="77777777" w:rsidR="005E55EE" w:rsidRPr="005667C2" w:rsidRDefault="005E55EE" w:rsidP="005E55EE">
      <w:pPr>
        <w:pStyle w:val="ListParagraph"/>
        <w:numPr>
          <w:ilvl w:val="1"/>
          <w:numId w:val="2"/>
        </w:numPr>
        <w:rPr>
          <w:color w:val="000000" w:themeColor="text1"/>
        </w:rPr>
      </w:pPr>
      <w:r w:rsidRPr="005667C2">
        <w:rPr>
          <w:color w:val="000000" w:themeColor="text1"/>
        </w:rPr>
        <w:t xml:space="preserve">Unfortunately from this only a few were accessible as the names of many of the awarded projects were assumed to be something else or part of a paper without affiliation with the institution they were awarded to . </w:t>
      </w:r>
    </w:p>
    <w:p w14:paraId="1EBA214B" w14:textId="1DD53B94" w:rsidR="005E55EE" w:rsidRPr="005667C2" w:rsidRDefault="005E55EE" w:rsidP="005E55EE">
      <w:pPr>
        <w:pStyle w:val="ListParagraph"/>
        <w:numPr>
          <w:ilvl w:val="1"/>
          <w:numId w:val="2"/>
        </w:numPr>
        <w:rPr>
          <w:color w:val="000000" w:themeColor="text1"/>
        </w:rPr>
      </w:pPr>
      <w:r w:rsidRPr="005667C2">
        <w:rPr>
          <w:color w:val="000000" w:themeColor="text1"/>
        </w:rPr>
        <w:t xml:space="preserve">The ones that were searchable are provided below. </w:t>
      </w:r>
    </w:p>
    <w:p w14:paraId="5090E28C" w14:textId="254E4593" w:rsidR="005E55EE" w:rsidRPr="005667C2" w:rsidRDefault="005E55EE">
      <w:r w:rsidRPr="005667C2">
        <w:br w:type="page"/>
      </w:r>
    </w:p>
    <w:p w14:paraId="1587A2D2" w14:textId="5E974B86" w:rsidR="005E55EE" w:rsidRPr="005667C2" w:rsidRDefault="005E55EE" w:rsidP="00061270">
      <w:pPr>
        <w:pStyle w:val="Heading2"/>
      </w:pPr>
      <w:bookmarkStart w:id="57" w:name="_Toc169259806"/>
      <w:r w:rsidRPr="005667C2">
        <w:lastRenderedPageBreak/>
        <w:t xml:space="preserve">BeyondOpposition </w:t>
      </w:r>
      <w:r w:rsidR="00C338BD" w:rsidRPr="005667C2">
        <w:t>– Sexual and gender contestations in everyday spaces and the possibilities of moving beyond opposition</w:t>
      </w:r>
      <w:bookmarkEnd w:id="57"/>
    </w:p>
    <w:p w14:paraId="6B1BB73D" w14:textId="77777777" w:rsidR="005E55EE" w:rsidRPr="005667C2" w:rsidRDefault="005E55EE" w:rsidP="005E55EE">
      <w:pPr>
        <w:rPr>
          <w:b/>
          <w:bCs/>
          <w:color w:val="000000" w:themeColor="text1"/>
        </w:rPr>
      </w:pPr>
    </w:p>
    <w:p w14:paraId="314B14AE" w14:textId="6C4A0780" w:rsidR="005E55EE" w:rsidRPr="005667C2" w:rsidRDefault="005E55EE" w:rsidP="005E55EE">
      <w:pPr>
        <w:rPr>
          <w:color w:val="000000" w:themeColor="text1"/>
        </w:rPr>
      </w:pPr>
      <w:r w:rsidRPr="005667C2">
        <w:rPr>
          <w:b/>
          <w:bCs/>
          <w:color w:val="000000" w:themeColor="text1"/>
        </w:rPr>
        <w:t xml:space="preserve">Coordinated by: </w:t>
      </w:r>
      <w:r w:rsidR="0097143A" w:rsidRPr="005667C2">
        <w:rPr>
          <w:color w:val="000000" w:themeColor="text1"/>
        </w:rPr>
        <w:t xml:space="preserve">University of College Dublin and National University of Ireland. </w:t>
      </w:r>
    </w:p>
    <w:p w14:paraId="286531CD" w14:textId="77777777" w:rsidR="005E55EE" w:rsidRPr="005667C2" w:rsidRDefault="005E55EE" w:rsidP="005E55EE">
      <w:pPr>
        <w:rPr>
          <w:b/>
          <w:bCs/>
          <w:color w:val="000000" w:themeColor="text1"/>
        </w:rPr>
      </w:pPr>
    </w:p>
    <w:p w14:paraId="4D34501A" w14:textId="6CF32BCD" w:rsidR="005E55EE" w:rsidRPr="005667C2" w:rsidRDefault="005E55EE" w:rsidP="005E55EE">
      <w:pPr>
        <w:rPr>
          <w:b/>
          <w:bCs/>
          <w:color w:val="000000" w:themeColor="text1"/>
        </w:rPr>
      </w:pPr>
      <w:r w:rsidRPr="005667C2">
        <w:rPr>
          <w:b/>
          <w:bCs/>
          <w:color w:val="000000" w:themeColor="text1"/>
        </w:rPr>
        <w:t>Project Leaders:</w:t>
      </w:r>
      <w:r w:rsidR="00C338BD" w:rsidRPr="005667C2">
        <w:t xml:space="preserve"> </w:t>
      </w:r>
      <w:hyperlink r:id="rId261" w:anchor="AboutTheResearchers" w:history="1">
        <w:r w:rsidR="00C338BD" w:rsidRPr="005667C2">
          <w:rPr>
            <w:rStyle w:val="Hyperlink"/>
            <w:b/>
            <w:bCs/>
          </w:rPr>
          <w:t>https://beyondopposition.org/about-the-project/#AboutTheResearchers</w:t>
        </w:r>
      </w:hyperlink>
      <w:r w:rsidR="00C338BD" w:rsidRPr="005667C2">
        <w:rPr>
          <w:b/>
          <w:bCs/>
          <w:color w:val="000000" w:themeColor="text1"/>
        </w:rPr>
        <w:t xml:space="preserve"> </w:t>
      </w:r>
    </w:p>
    <w:p w14:paraId="666D5775" w14:textId="3EFAFD7B" w:rsidR="00C338BD" w:rsidRPr="005667C2" w:rsidRDefault="00C338BD" w:rsidP="00C338BD">
      <w:pPr>
        <w:pStyle w:val="ListParagraph"/>
        <w:numPr>
          <w:ilvl w:val="0"/>
          <w:numId w:val="2"/>
        </w:numPr>
        <w:rPr>
          <w:color w:val="000000" w:themeColor="text1"/>
        </w:rPr>
      </w:pPr>
      <w:r w:rsidRPr="005667C2">
        <w:rPr>
          <w:color w:val="000000" w:themeColor="text1"/>
        </w:rPr>
        <w:t xml:space="preserve">Kath Browne </w:t>
      </w:r>
    </w:p>
    <w:p w14:paraId="6AF1CBFC" w14:textId="77777777" w:rsidR="005E55EE" w:rsidRPr="005667C2" w:rsidRDefault="005E55EE" w:rsidP="005E55EE">
      <w:pPr>
        <w:rPr>
          <w:b/>
          <w:bCs/>
          <w:color w:val="000000" w:themeColor="text1"/>
        </w:rPr>
      </w:pPr>
    </w:p>
    <w:p w14:paraId="592B7AE1" w14:textId="6B4C4011" w:rsidR="005E55EE" w:rsidRPr="005667C2" w:rsidRDefault="005E55EE" w:rsidP="005E55EE">
      <w:pPr>
        <w:rPr>
          <w:color w:val="000000" w:themeColor="text1"/>
        </w:rPr>
      </w:pPr>
      <w:r w:rsidRPr="005667C2">
        <w:rPr>
          <w:b/>
          <w:bCs/>
          <w:color w:val="000000" w:themeColor="text1"/>
        </w:rPr>
        <w:t>Years for the Project:</w:t>
      </w:r>
      <w:r w:rsidR="0097143A" w:rsidRPr="005667C2">
        <w:rPr>
          <w:b/>
          <w:bCs/>
          <w:color w:val="000000" w:themeColor="text1"/>
        </w:rPr>
        <w:t xml:space="preserve"> </w:t>
      </w:r>
      <w:r w:rsidR="0097143A" w:rsidRPr="005667C2">
        <w:rPr>
          <w:color w:val="000000" w:themeColor="text1"/>
        </w:rPr>
        <w:t>2019-2024</w:t>
      </w:r>
    </w:p>
    <w:p w14:paraId="7415FF26" w14:textId="77777777" w:rsidR="005E55EE" w:rsidRPr="005667C2" w:rsidRDefault="005E55EE" w:rsidP="005E55EE">
      <w:pPr>
        <w:rPr>
          <w:b/>
          <w:bCs/>
          <w:color w:val="000000" w:themeColor="text1"/>
        </w:rPr>
      </w:pPr>
    </w:p>
    <w:p w14:paraId="0AEA46D9" w14:textId="548B9E4C" w:rsidR="005E55EE" w:rsidRPr="005667C2" w:rsidRDefault="005E55EE" w:rsidP="005E55EE">
      <w:pPr>
        <w:rPr>
          <w:b/>
          <w:bCs/>
          <w:color w:val="000000" w:themeColor="text1"/>
        </w:rPr>
      </w:pPr>
      <w:r w:rsidRPr="005667C2">
        <w:rPr>
          <w:b/>
          <w:bCs/>
          <w:color w:val="000000" w:themeColor="text1"/>
        </w:rPr>
        <w:t>Project Funding:</w:t>
      </w:r>
      <w:r w:rsidR="0097143A" w:rsidRPr="005667C2">
        <w:rPr>
          <w:b/>
          <w:bCs/>
          <w:color w:val="000000" w:themeColor="text1"/>
        </w:rPr>
        <w:t xml:space="preserve"> </w:t>
      </w:r>
      <w:r w:rsidR="0097143A" w:rsidRPr="005667C2">
        <w:rPr>
          <w:color w:val="333333"/>
          <w:shd w:val="clear" w:color="auto" w:fill="FAFAFA"/>
        </w:rPr>
        <w:t>€ 1 988 652,00 – Funded under the ERC</w:t>
      </w:r>
    </w:p>
    <w:p w14:paraId="58ACB7FD" w14:textId="77777777" w:rsidR="005E55EE" w:rsidRPr="005667C2" w:rsidRDefault="005E55EE" w:rsidP="005E55EE">
      <w:pPr>
        <w:rPr>
          <w:b/>
          <w:bCs/>
          <w:color w:val="000000" w:themeColor="text1"/>
        </w:rPr>
      </w:pPr>
    </w:p>
    <w:p w14:paraId="751B57D9" w14:textId="3694CC3A" w:rsidR="005E55EE" w:rsidRPr="005667C2" w:rsidRDefault="005E55EE" w:rsidP="005E55EE">
      <w:pPr>
        <w:rPr>
          <w:b/>
          <w:bCs/>
          <w:color w:val="000000" w:themeColor="text1"/>
        </w:rPr>
      </w:pPr>
      <w:r w:rsidRPr="005667C2">
        <w:rPr>
          <w:b/>
          <w:bCs/>
          <w:color w:val="000000" w:themeColor="text1"/>
        </w:rPr>
        <w:t>Publications:</w:t>
      </w:r>
      <w:r w:rsidR="0097143A" w:rsidRPr="005667C2">
        <w:rPr>
          <w:b/>
          <w:bCs/>
          <w:color w:val="000000" w:themeColor="text1"/>
        </w:rPr>
        <w:t xml:space="preserve"> </w:t>
      </w:r>
      <w:hyperlink r:id="rId262" w:history="1">
        <w:r w:rsidR="0097143A" w:rsidRPr="005667C2">
          <w:rPr>
            <w:rStyle w:val="Hyperlink"/>
            <w:b/>
            <w:bCs/>
          </w:rPr>
          <w:t>https://beyondopposition.org/blog/</w:t>
        </w:r>
      </w:hyperlink>
      <w:r w:rsidR="0097143A" w:rsidRPr="005667C2">
        <w:rPr>
          <w:b/>
          <w:bCs/>
          <w:color w:val="000000" w:themeColor="text1"/>
        </w:rPr>
        <w:t xml:space="preserve"> </w:t>
      </w:r>
    </w:p>
    <w:p w14:paraId="35061219" w14:textId="77777777" w:rsidR="005E55EE" w:rsidRPr="005667C2" w:rsidRDefault="005E55EE" w:rsidP="005E55EE">
      <w:pPr>
        <w:rPr>
          <w:b/>
          <w:bCs/>
          <w:color w:val="000000" w:themeColor="text1"/>
        </w:rPr>
      </w:pPr>
    </w:p>
    <w:p w14:paraId="44F12312" w14:textId="11B7953C" w:rsidR="005E55EE" w:rsidRPr="005667C2" w:rsidRDefault="005E55EE" w:rsidP="005E55EE">
      <w:pPr>
        <w:rPr>
          <w:b/>
          <w:bCs/>
          <w:color w:val="000000" w:themeColor="text1"/>
        </w:rPr>
      </w:pPr>
      <w:r w:rsidRPr="005667C2">
        <w:rPr>
          <w:b/>
          <w:bCs/>
          <w:color w:val="000000" w:themeColor="text1"/>
        </w:rPr>
        <w:t>Summary of the Project:</w:t>
      </w:r>
      <w:r w:rsidR="0097143A" w:rsidRPr="005667C2">
        <w:rPr>
          <w:b/>
          <w:bCs/>
          <w:color w:val="000000" w:themeColor="text1"/>
        </w:rPr>
        <w:t xml:space="preserve"> </w:t>
      </w:r>
      <w:r w:rsidR="0097143A" w:rsidRPr="005667C2">
        <w:rPr>
          <w:color w:val="333333"/>
          <w:shd w:val="clear" w:color="auto" w:fill="FFFFFF"/>
        </w:rPr>
        <w:t>This project seeks to move ‘Beyond Opposition’ in the face of increasing social polarisation in Ireland, Great Britain and Canada. It considers how recent social and legal changes to sexual and gender rights impact different people within these countries. In the first phase, the project focused on the experiences of individuals or groups who do not support these changes. This includes, for example, people who believe that marriage should only occur between men and women and/or that families should be based on a heterosexual union. It also includes those who are concerned about the legalisation of abortion and/or people who disagree with, or question, transgender inclusion policies.</w:t>
      </w:r>
    </w:p>
    <w:p w14:paraId="71DB4925" w14:textId="77777777" w:rsidR="005E55EE" w:rsidRPr="005667C2" w:rsidRDefault="005E55EE" w:rsidP="005E55EE">
      <w:pPr>
        <w:rPr>
          <w:b/>
          <w:bCs/>
          <w:color w:val="000000" w:themeColor="text1"/>
        </w:rPr>
      </w:pPr>
    </w:p>
    <w:p w14:paraId="049207F5" w14:textId="2A7F995C" w:rsidR="005E55EE" w:rsidRPr="005667C2" w:rsidRDefault="005E55EE" w:rsidP="005E55EE">
      <w:pPr>
        <w:rPr>
          <w:b/>
          <w:bCs/>
          <w:color w:val="000000" w:themeColor="text1"/>
        </w:rPr>
      </w:pPr>
      <w:r w:rsidRPr="005667C2">
        <w:rPr>
          <w:b/>
          <w:bCs/>
          <w:color w:val="000000" w:themeColor="text1"/>
        </w:rPr>
        <w:t>Other Relevant information:</w:t>
      </w:r>
      <w:r w:rsidR="0097143A" w:rsidRPr="005667C2">
        <w:rPr>
          <w:b/>
          <w:bCs/>
          <w:color w:val="000000" w:themeColor="text1"/>
        </w:rPr>
        <w:t xml:space="preserve"> multiple phase project. </w:t>
      </w:r>
    </w:p>
    <w:p w14:paraId="7147EAB0" w14:textId="77777777" w:rsidR="005E55EE" w:rsidRPr="005667C2" w:rsidRDefault="005E55EE" w:rsidP="005E55EE">
      <w:pPr>
        <w:rPr>
          <w:b/>
          <w:bCs/>
          <w:color w:val="000000" w:themeColor="text1"/>
        </w:rPr>
      </w:pPr>
    </w:p>
    <w:p w14:paraId="6F0353FA" w14:textId="77777777" w:rsidR="005E55EE" w:rsidRPr="005667C2" w:rsidRDefault="005E55EE" w:rsidP="005E55EE">
      <w:pPr>
        <w:rPr>
          <w:b/>
          <w:bCs/>
          <w:color w:val="000000" w:themeColor="text1"/>
        </w:rPr>
      </w:pPr>
      <w:r w:rsidRPr="005667C2">
        <w:rPr>
          <w:b/>
          <w:bCs/>
          <w:color w:val="000000" w:themeColor="text1"/>
        </w:rPr>
        <w:t>Key Words Associated with the Project:</w:t>
      </w:r>
    </w:p>
    <w:p w14:paraId="6DB98957" w14:textId="77777777" w:rsidR="005E55EE" w:rsidRPr="005667C2" w:rsidRDefault="005E55EE" w:rsidP="005E55EE">
      <w:pPr>
        <w:rPr>
          <w:b/>
          <w:bCs/>
          <w:color w:val="000000" w:themeColor="text1"/>
        </w:rPr>
      </w:pPr>
    </w:p>
    <w:p w14:paraId="01D6C1A0" w14:textId="4DF5716C" w:rsidR="005E55EE" w:rsidRPr="005667C2" w:rsidRDefault="005E55EE" w:rsidP="005E55EE">
      <w:pPr>
        <w:rPr>
          <w:color w:val="000000" w:themeColor="text1"/>
        </w:rPr>
      </w:pPr>
      <w:r w:rsidRPr="005667C2">
        <w:rPr>
          <w:b/>
          <w:bCs/>
          <w:color w:val="000000" w:themeColor="text1"/>
        </w:rPr>
        <w:t xml:space="preserve">How the Project was found (search words, location, etc.): </w:t>
      </w:r>
      <w:r w:rsidR="005C49C9" w:rsidRPr="005667C2">
        <w:rPr>
          <w:color w:val="000000" w:themeColor="text1"/>
        </w:rPr>
        <w:t xml:space="preserve">Found via the ERC search. </w:t>
      </w:r>
      <w:r w:rsidR="0097143A" w:rsidRPr="005667C2">
        <w:rPr>
          <w:color w:val="000000" w:themeColor="text1"/>
        </w:rPr>
        <w:t xml:space="preserve">Also found on the cordis.europa.eu website when searching the name of the project in the website search bar. </w:t>
      </w:r>
    </w:p>
    <w:p w14:paraId="26CEC3B6" w14:textId="77777777" w:rsidR="005E55EE" w:rsidRPr="005667C2" w:rsidRDefault="005E55EE" w:rsidP="005E55EE">
      <w:pPr>
        <w:rPr>
          <w:b/>
          <w:bCs/>
          <w:color w:val="000000" w:themeColor="text1"/>
        </w:rPr>
      </w:pPr>
    </w:p>
    <w:p w14:paraId="035D5ADB" w14:textId="0B181EB2" w:rsidR="005E55EE" w:rsidRPr="005667C2" w:rsidRDefault="005E55EE" w:rsidP="0097143A">
      <w:pPr>
        <w:rPr>
          <w:b/>
          <w:bCs/>
          <w:color w:val="000000" w:themeColor="text1"/>
        </w:rPr>
      </w:pPr>
      <w:r w:rsidRPr="005667C2">
        <w:rPr>
          <w:b/>
          <w:bCs/>
          <w:color w:val="000000" w:themeColor="text1"/>
        </w:rPr>
        <w:t>Source:</w:t>
      </w:r>
      <w:r w:rsidR="0097143A" w:rsidRPr="005667C2">
        <w:rPr>
          <w:b/>
          <w:bCs/>
          <w:color w:val="000000" w:themeColor="text1"/>
        </w:rPr>
        <w:t xml:space="preserve"> </w:t>
      </w:r>
      <w:hyperlink r:id="rId263" w:history="1">
        <w:r w:rsidR="0097143A" w:rsidRPr="005667C2">
          <w:rPr>
            <w:rStyle w:val="Hyperlink"/>
            <w:b/>
            <w:bCs/>
          </w:rPr>
          <w:t>https://beyondopposition.org/</w:t>
        </w:r>
      </w:hyperlink>
    </w:p>
    <w:p w14:paraId="440E6FA1" w14:textId="3015B1F6" w:rsidR="0097143A" w:rsidRPr="005667C2" w:rsidRDefault="00000000" w:rsidP="0097143A">
      <w:pPr>
        <w:rPr>
          <w:b/>
          <w:bCs/>
          <w:color w:val="000000" w:themeColor="text1"/>
        </w:rPr>
      </w:pPr>
      <w:hyperlink r:id="rId264" w:history="1">
        <w:r w:rsidR="0097143A" w:rsidRPr="005667C2">
          <w:rPr>
            <w:rStyle w:val="Hyperlink"/>
            <w:b/>
            <w:bCs/>
          </w:rPr>
          <w:t>https://cordis.europa.eu/project/id/817897</w:t>
        </w:r>
      </w:hyperlink>
      <w:r w:rsidR="0097143A" w:rsidRPr="005667C2">
        <w:rPr>
          <w:b/>
          <w:bCs/>
          <w:color w:val="000000" w:themeColor="text1"/>
        </w:rPr>
        <w:t xml:space="preserve"> </w:t>
      </w:r>
    </w:p>
    <w:p w14:paraId="70360430" w14:textId="77777777" w:rsidR="005C49C9" w:rsidRPr="005667C2" w:rsidRDefault="005C49C9" w:rsidP="005E55EE">
      <w:pPr>
        <w:rPr>
          <w:b/>
          <w:bCs/>
          <w:color w:val="000000" w:themeColor="text1"/>
        </w:rPr>
      </w:pPr>
    </w:p>
    <w:p w14:paraId="2F732640" w14:textId="0223716E" w:rsidR="005E55EE" w:rsidRPr="005667C2" w:rsidRDefault="005E55EE" w:rsidP="005E55EE">
      <w:pPr>
        <w:rPr>
          <w:b/>
          <w:bCs/>
          <w:color w:val="000000" w:themeColor="text1"/>
        </w:rPr>
      </w:pPr>
      <w:r w:rsidRPr="005667C2">
        <w:rPr>
          <w:b/>
          <w:bCs/>
          <w:color w:val="000000" w:themeColor="text1"/>
        </w:rPr>
        <w:t xml:space="preserve">DOI: </w:t>
      </w:r>
      <w:hyperlink r:id="rId265" w:tgtFrame="_blank" w:history="1">
        <w:r w:rsidR="00C338BD" w:rsidRPr="005667C2">
          <w:rPr>
            <w:rStyle w:val="Hyperlink"/>
            <w:color w:val="00387B"/>
            <w:bdr w:val="none" w:sz="0" w:space="0" w:color="auto" w:frame="1"/>
            <w:shd w:val="clear" w:color="auto" w:fill="FAFAFA"/>
          </w:rPr>
          <w:t>10.3030/817897</w:t>
        </w:r>
      </w:hyperlink>
      <w:r w:rsidR="00C338BD" w:rsidRPr="005667C2">
        <w:t xml:space="preserve"> </w:t>
      </w:r>
    </w:p>
    <w:p w14:paraId="46CFE9D9" w14:textId="6F8F42E8" w:rsidR="005E55EE" w:rsidRPr="005667C2" w:rsidRDefault="005E55EE">
      <w:pPr>
        <w:rPr>
          <w:rFonts w:eastAsiaTheme="majorEastAsia"/>
          <w:color w:val="000000" w:themeColor="text1"/>
          <w:u w:val="single"/>
        </w:rPr>
      </w:pPr>
      <w:r w:rsidRPr="005667C2">
        <w:rPr>
          <w:rFonts w:eastAsiaTheme="majorEastAsia"/>
          <w:color w:val="000000" w:themeColor="text1"/>
          <w:u w:val="single"/>
        </w:rPr>
        <w:br w:type="page"/>
      </w:r>
    </w:p>
    <w:p w14:paraId="3366AA2D" w14:textId="22B45C5B" w:rsidR="005E55EE" w:rsidRPr="005667C2" w:rsidRDefault="005E55EE" w:rsidP="00061270">
      <w:pPr>
        <w:pStyle w:val="Heading2"/>
      </w:pPr>
      <w:bookmarkStart w:id="58" w:name="_Toc169259807"/>
      <w:r w:rsidRPr="005667C2">
        <w:lastRenderedPageBreak/>
        <w:t>SOCIALMALLEABILTY – Improving Gender and Immigrant Outcomes through the Social Malleability of Attitudes: Randomized Interventions on Peer Interactions in an Educational Setting</w:t>
      </w:r>
      <w:bookmarkEnd w:id="58"/>
      <w:r w:rsidRPr="005667C2">
        <w:t xml:space="preserve"> </w:t>
      </w:r>
    </w:p>
    <w:p w14:paraId="46C5B12A" w14:textId="77777777" w:rsidR="005E55EE" w:rsidRPr="005667C2" w:rsidRDefault="005E55EE" w:rsidP="005E55EE">
      <w:pPr>
        <w:rPr>
          <w:b/>
          <w:bCs/>
          <w:color w:val="000000" w:themeColor="text1"/>
        </w:rPr>
      </w:pPr>
    </w:p>
    <w:p w14:paraId="2D5A6330" w14:textId="7CF9A93B" w:rsidR="005E55EE" w:rsidRPr="005667C2" w:rsidRDefault="005E55EE" w:rsidP="005E55EE">
      <w:pPr>
        <w:rPr>
          <w:color w:val="000000" w:themeColor="text1"/>
        </w:rPr>
      </w:pPr>
      <w:r w:rsidRPr="005667C2">
        <w:rPr>
          <w:b/>
          <w:bCs/>
          <w:color w:val="000000" w:themeColor="text1"/>
        </w:rPr>
        <w:t xml:space="preserve">Coordinated by: </w:t>
      </w:r>
      <w:r w:rsidR="0097143A" w:rsidRPr="005667C2">
        <w:rPr>
          <w:color w:val="000000" w:themeColor="text1"/>
        </w:rPr>
        <w:t>KOC University - Turkey</w:t>
      </w:r>
    </w:p>
    <w:p w14:paraId="7F9BE5BA" w14:textId="77777777" w:rsidR="005E55EE" w:rsidRPr="005667C2" w:rsidRDefault="005E55EE" w:rsidP="005E55EE">
      <w:pPr>
        <w:rPr>
          <w:b/>
          <w:bCs/>
          <w:color w:val="000000" w:themeColor="text1"/>
        </w:rPr>
      </w:pPr>
    </w:p>
    <w:p w14:paraId="1AC900BE" w14:textId="1421EBC3" w:rsidR="005E55EE" w:rsidRPr="005667C2" w:rsidRDefault="005E55EE" w:rsidP="005E55EE">
      <w:pPr>
        <w:rPr>
          <w:b/>
          <w:bCs/>
          <w:color w:val="000000" w:themeColor="text1"/>
        </w:rPr>
      </w:pPr>
      <w:r w:rsidRPr="005667C2">
        <w:rPr>
          <w:b/>
          <w:bCs/>
          <w:color w:val="000000" w:themeColor="text1"/>
        </w:rPr>
        <w:t>Project Leaders:</w:t>
      </w:r>
      <w:r w:rsidR="0097143A" w:rsidRPr="005667C2">
        <w:rPr>
          <w:b/>
          <w:bCs/>
          <w:color w:val="000000" w:themeColor="text1"/>
        </w:rPr>
        <w:t xml:space="preserve"> n/a</w:t>
      </w:r>
    </w:p>
    <w:p w14:paraId="2C2E295B" w14:textId="77777777" w:rsidR="005E55EE" w:rsidRPr="005667C2" w:rsidRDefault="005E55EE" w:rsidP="005E55EE">
      <w:pPr>
        <w:rPr>
          <w:b/>
          <w:bCs/>
          <w:color w:val="000000" w:themeColor="text1"/>
        </w:rPr>
      </w:pPr>
    </w:p>
    <w:p w14:paraId="01F5419C" w14:textId="405A7AFF" w:rsidR="005E55EE" w:rsidRPr="005667C2" w:rsidRDefault="005E55EE" w:rsidP="005E55EE">
      <w:pPr>
        <w:rPr>
          <w:color w:val="000000" w:themeColor="text1"/>
        </w:rPr>
      </w:pPr>
      <w:r w:rsidRPr="005667C2">
        <w:rPr>
          <w:b/>
          <w:bCs/>
          <w:color w:val="000000" w:themeColor="text1"/>
        </w:rPr>
        <w:t>Years for the Project:</w:t>
      </w:r>
      <w:r w:rsidR="0097143A" w:rsidRPr="005667C2">
        <w:rPr>
          <w:color w:val="000000" w:themeColor="text1"/>
        </w:rPr>
        <w:t>2020-2025</w:t>
      </w:r>
    </w:p>
    <w:p w14:paraId="38E29DF7" w14:textId="77777777" w:rsidR="005E55EE" w:rsidRPr="005667C2" w:rsidRDefault="005E55EE" w:rsidP="005E55EE">
      <w:pPr>
        <w:rPr>
          <w:b/>
          <w:bCs/>
          <w:color w:val="000000" w:themeColor="text1"/>
        </w:rPr>
      </w:pPr>
    </w:p>
    <w:p w14:paraId="68D2F196" w14:textId="6C75182F" w:rsidR="005E55EE" w:rsidRPr="005667C2" w:rsidRDefault="005E55EE" w:rsidP="005E55EE">
      <w:pPr>
        <w:rPr>
          <w:b/>
          <w:bCs/>
          <w:color w:val="000000" w:themeColor="text1"/>
        </w:rPr>
      </w:pPr>
      <w:r w:rsidRPr="005667C2">
        <w:rPr>
          <w:b/>
          <w:bCs/>
          <w:color w:val="000000" w:themeColor="text1"/>
        </w:rPr>
        <w:t>Project Funding:</w:t>
      </w:r>
      <w:r w:rsidR="0097143A" w:rsidRPr="005667C2">
        <w:rPr>
          <w:color w:val="333333"/>
          <w:shd w:val="clear" w:color="auto" w:fill="FAFAFA"/>
        </w:rPr>
        <w:t xml:space="preserve"> € 2 000 000,00</w:t>
      </w:r>
    </w:p>
    <w:p w14:paraId="7F8AE4B3" w14:textId="77777777" w:rsidR="005E55EE" w:rsidRPr="005667C2" w:rsidRDefault="005E55EE" w:rsidP="005E55EE">
      <w:pPr>
        <w:rPr>
          <w:b/>
          <w:bCs/>
          <w:color w:val="000000" w:themeColor="text1"/>
        </w:rPr>
      </w:pPr>
    </w:p>
    <w:p w14:paraId="0E74A5BC" w14:textId="162210A2" w:rsidR="005E55EE" w:rsidRPr="005667C2" w:rsidRDefault="005E55EE" w:rsidP="005E55EE">
      <w:pPr>
        <w:rPr>
          <w:b/>
          <w:bCs/>
          <w:color w:val="000000" w:themeColor="text1"/>
        </w:rPr>
      </w:pPr>
      <w:r w:rsidRPr="005667C2">
        <w:rPr>
          <w:b/>
          <w:bCs/>
          <w:color w:val="000000" w:themeColor="text1"/>
        </w:rPr>
        <w:t>Publications:</w:t>
      </w:r>
      <w:r w:rsidR="0097143A" w:rsidRPr="005667C2">
        <w:rPr>
          <w:b/>
          <w:bCs/>
          <w:color w:val="000000" w:themeColor="text1"/>
        </w:rPr>
        <w:t xml:space="preserve"> n/a</w:t>
      </w:r>
    </w:p>
    <w:p w14:paraId="2C06D6C5" w14:textId="77777777" w:rsidR="005E55EE" w:rsidRPr="005667C2" w:rsidRDefault="005E55EE" w:rsidP="005E55EE">
      <w:pPr>
        <w:rPr>
          <w:b/>
          <w:bCs/>
          <w:color w:val="000000" w:themeColor="text1"/>
        </w:rPr>
      </w:pPr>
    </w:p>
    <w:p w14:paraId="1D6A0342" w14:textId="6E97A448" w:rsidR="005E55EE" w:rsidRPr="005667C2" w:rsidRDefault="005E55EE" w:rsidP="005E55EE">
      <w:pPr>
        <w:rPr>
          <w:b/>
          <w:bCs/>
          <w:color w:val="000000" w:themeColor="text1"/>
        </w:rPr>
      </w:pPr>
      <w:r w:rsidRPr="005667C2">
        <w:rPr>
          <w:b/>
          <w:bCs/>
          <w:color w:val="000000" w:themeColor="text1"/>
        </w:rPr>
        <w:t>Summary of the Project:</w:t>
      </w:r>
      <w:r w:rsidR="0097143A" w:rsidRPr="005667C2">
        <w:rPr>
          <w:b/>
          <w:bCs/>
          <w:color w:val="000000" w:themeColor="text1"/>
        </w:rPr>
        <w:t xml:space="preserve"> </w:t>
      </w:r>
      <w:r w:rsidR="0097143A" w:rsidRPr="005667C2">
        <w:rPr>
          <w:color w:val="000000" w:themeColor="text1"/>
          <w:shd w:val="clear" w:color="auto" w:fill="FFFFFF"/>
        </w:rPr>
        <w:t>Schools play a role in the way children's beliefs, attitudes and opinions are shaped. Social interactions with other children are also paramount. The EU-funded SOCIALMALLEABILITY project aims to study those interactions to understand the influence they may have on the formation of children’s beliefs regarding equality and integration. In this scope, the methodology of the project will be based on questionnaires that will be distributed in schools in Istanbul. Moreover, neural measurements will be performed on children. Eventually, the project will provide inputs on how the educational environment can be designed to build a culture promoting gender equality and positive attitudes towards immigrants.</w:t>
      </w:r>
    </w:p>
    <w:p w14:paraId="070BBD97" w14:textId="77777777" w:rsidR="005E55EE" w:rsidRPr="005667C2" w:rsidRDefault="005E55EE" w:rsidP="005E55EE">
      <w:pPr>
        <w:rPr>
          <w:b/>
          <w:bCs/>
          <w:color w:val="000000" w:themeColor="text1"/>
        </w:rPr>
      </w:pPr>
    </w:p>
    <w:p w14:paraId="68750FB0" w14:textId="356CE3CB" w:rsidR="005E55EE" w:rsidRPr="005667C2" w:rsidRDefault="005E55EE" w:rsidP="005E55EE">
      <w:pPr>
        <w:rPr>
          <w:color w:val="000000" w:themeColor="text1"/>
        </w:rPr>
      </w:pPr>
      <w:r w:rsidRPr="005667C2">
        <w:rPr>
          <w:b/>
          <w:bCs/>
          <w:color w:val="000000" w:themeColor="text1"/>
        </w:rPr>
        <w:t>Other Relevant information:</w:t>
      </w:r>
      <w:r w:rsidR="0097143A" w:rsidRPr="005667C2">
        <w:rPr>
          <w:b/>
          <w:bCs/>
          <w:color w:val="000000" w:themeColor="text1"/>
        </w:rPr>
        <w:t xml:space="preserve"> </w:t>
      </w:r>
      <w:r w:rsidR="0097143A" w:rsidRPr="005667C2">
        <w:rPr>
          <w:color w:val="000000" w:themeColor="text1"/>
        </w:rPr>
        <w:t xml:space="preserve">funded under the ERC. There doesn’t appear to be an associated website via the university it is affiliated with just for the project. </w:t>
      </w:r>
    </w:p>
    <w:p w14:paraId="6DE7B7DD" w14:textId="77777777" w:rsidR="005E55EE" w:rsidRPr="005667C2" w:rsidRDefault="005E55EE" w:rsidP="005E55EE">
      <w:pPr>
        <w:rPr>
          <w:b/>
          <w:bCs/>
          <w:color w:val="000000" w:themeColor="text1"/>
        </w:rPr>
      </w:pPr>
    </w:p>
    <w:p w14:paraId="6D858CD2" w14:textId="77777777" w:rsidR="005E55EE" w:rsidRPr="005667C2" w:rsidRDefault="005E55EE" w:rsidP="005E55EE">
      <w:pPr>
        <w:rPr>
          <w:b/>
          <w:bCs/>
          <w:color w:val="000000" w:themeColor="text1"/>
        </w:rPr>
      </w:pPr>
      <w:r w:rsidRPr="005667C2">
        <w:rPr>
          <w:b/>
          <w:bCs/>
          <w:color w:val="000000" w:themeColor="text1"/>
        </w:rPr>
        <w:t>Key Words Associated with the Project:</w:t>
      </w:r>
    </w:p>
    <w:p w14:paraId="37785817" w14:textId="77777777" w:rsidR="005E55EE" w:rsidRPr="005667C2" w:rsidRDefault="005E55EE" w:rsidP="005E55EE">
      <w:pPr>
        <w:rPr>
          <w:b/>
          <w:bCs/>
          <w:color w:val="000000" w:themeColor="text1"/>
        </w:rPr>
      </w:pPr>
    </w:p>
    <w:p w14:paraId="73AD34C3" w14:textId="77777777" w:rsidR="0097143A" w:rsidRPr="005667C2" w:rsidRDefault="0097143A" w:rsidP="0097143A">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via the ERC search. Also after googling name of the project, it popped up on the cordis.europa.eu page. </w:t>
      </w:r>
    </w:p>
    <w:p w14:paraId="56CE1B8B" w14:textId="77777777" w:rsidR="0097143A" w:rsidRPr="005667C2" w:rsidRDefault="0097143A" w:rsidP="0097143A">
      <w:pPr>
        <w:rPr>
          <w:b/>
          <w:bCs/>
          <w:color w:val="000000" w:themeColor="text1"/>
        </w:rPr>
      </w:pPr>
    </w:p>
    <w:p w14:paraId="3C038354" w14:textId="77777777" w:rsidR="0097143A" w:rsidRPr="005667C2" w:rsidRDefault="0097143A" w:rsidP="0097143A">
      <w:pPr>
        <w:rPr>
          <w:b/>
          <w:bCs/>
          <w:color w:val="000000" w:themeColor="text1"/>
        </w:rPr>
      </w:pPr>
      <w:r w:rsidRPr="005667C2">
        <w:rPr>
          <w:b/>
          <w:bCs/>
          <w:color w:val="000000" w:themeColor="text1"/>
        </w:rPr>
        <w:t>Source:</w:t>
      </w:r>
    </w:p>
    <w:p w14:paraId="6DD21391" w14:textId="77777777" w:rsidR="0097143A" w:rsidRPr="005667C2" w:rsidRDefault="00000000" w:rsidP="0097143A">
      <w:pPr>
        <w:rPr>
          <w:b/>
          <w:bCs/>
          <w:color w:val="000000" w:themeColor="text1"/>
        </w:rPr>
      </w:pPr>
      <w:hyperlink r:id="rId266" w:history="1">
        <w:r w:rsidR="0097143A" w:rsidRPr="005667C2">
          <w:rPr>
            <w:rStyle w:val="Hyperlink"/>
            <w:b/>
            <w:bCs/>
          </w:rPr>
          <w:t>https://cordis.europa.eu/project/id/866479</w:t>
        </w:r>
      </w:hyperlink>
    </w:p>
    <w:p w14:paraId="33C4AD7B" w14:textId="77777777" w:rsidR="005E55EE" w:rsidRPr="005667C2" w:rsidRDefault="005E55EE" w:rsidP="005E55EE">
      <w:pPr>
        <w:rPr>
          <w:b/>
          <w:bCs/>
          <w:color w:val="000000" w:themeColor="text1"/>
        </w:rPr>
      </w:pPr>
    </w:p>
    <w:p w14:paraId="1B401889" w14:textId="0A64FDB7" w:rsidR="005E55EE" w:rsidRPr="005667C2" w:rsidRDefault="005E55EE" w:rsidP="005E55EE">
      <w:pPr>
        <w:rPr>
          <w:b/>
          <w:bCs/>
          <w:color w:val="000000" w:themeColor="text1"/>
        </w:rPr>
      </w:pPr>
      <w:r w:rsidRPr="005667C2">
        <w:rPr>
          <w:b/>
          <w:bCs/>
          <w:color w:val="000000" w:themeColor="text1"/>
        </w:rPr>
        <w:t xml:space="preserve">DOI: </w:t>
      </w:r>
      <w:hyperlink r:id="rId267" w:tgtFrame="_blank" w:history="1">
        <w:r w:rsidR="0097143A" w:rsidRPr="005667C2">
          <w:rPr>
            <w:rStyle w:val="Hyperlink"/>
            <w:color w:val="00387B"/>
            <w:bdr w:val="none" w:sz="0" w:space="0" w:color="auto" w:frame="1"/>
            <w:shd w:val="clear" w:color="auto" w:fill="FAFAFA"/>
          </w:rPr>
          <w:t>10.3030/866479</w:t>
        </w:r>
      </w:hyperlink>
    </w:p>
    <w:p w14:paraId="3E259AB1" w14:textId="4E8DCE8A" w:rsidR="00E864C7" w:rsidRPr="005667C2" w:rsidRDefault="005E55EE" w:rsidP="00E864C7">
      <w:pPr>
        <w:rPr>
          <w:rFonts w:eastAsiaTheme="majorEastAsia"/>
          <w:color w:val="000000" w:themeColor="text1"/>
          <w:u w:val="single"/>
        </w:rPr>
      </w:pPr>
      <w:r w:rsidRPr="005667C2">
        <w:rPr>
          <w:rFonts w:eastAsiaTheme="majorEastAsia"/>
          <w:color w:val="000000" w:themeColor="text1"/>
          <w:u w:val="single"/>
        </w:rPr>
        <w:br w:type="page"/>
      </w:r>
      <w:bookmarkEnd w:id="0"/>
    </w:p>
    <w:p w14:paraId="3D02F1B5" w14:textId="665FE48B" w:rsidR="00822269" w:rsidRPr="005667C2" w:rsidRDefault="00AB7734" w:rsidP="00736D4F">
      <w:pPr>
        <w:pStyle w:val="Heading1"/>
        <w:rPr>
          <w:rFonts w:cs="Times New Roman"/>
        </w:rPr>
      </w:pPr>
      <w:bookmarkStart w:id="59" w:name="_Toc169259808"/>
      <w:r w:rsidRPr="005667C2">
        <w:rPr>
          <w:rFonts w:cs="Times New Roman"/>
        </w:rPr>
        <w:lastRenderedPageBreak/>
        <w:t xml:space="preserve">University Affiliated Gender </w:t>
      </w:r>
      <w:r w:rsidR="00514D86" w:rsidRPr="005667C2">
        <w:rPr>
          <w:rFonts w:cs="Times New Roman"/>
        </w:rPr>
        <w:t xml:space="preserve">Research Projects and </w:t>
      </w:r>
      <w:r w:rsidRPr="005667C2">
        <w:rPr>
          <w:rFonts w:cs="Times New Roman"/>
        </w:rPr>
        <w:t>Network Groups</w:t>
      </w:r>
      <w:bookmarkEnd w:id="59"/>
      <w:r w:rsidR="00514D86" w:rsidRPr="005667C2">
        <w:rPr>
          <w:rFonts w:cs="Times New Roman"/>
        </w:rPr>
        <w:t xml:space="preserve"> </w:t>
      </w:r>
    </w:p>
    <w:p w14:paraId="326D0837" w14:textId="570DECFE" w:rsidR="00A44FA3" w:rsidRPr="005667C2" w:rsidRDefault="00DC3EEA" w:rsidP="00AB7734">
      <w:r w:rsidRPr="005667C2">
        <w:t xml:space="preserve">Search: </w:t>
      </w:r>
      <w:r w:rsidR="00C155B0" w:rsidRPr="005667C2">
        <w:t>“gender and politics research groups connected to universities”</w:t>
      </w:r>
    </w:p>
    <w:p w14:paraId="44B50752" w14:textId="77777777" w:rsidR="00A44FA3" w:rsidRPr="005667C2" w:rsidRDefault="00A44FA3" w:rsidP="00AB7734"/>
    <w:p w14:paraId="0DCA01DA" w14:textId="4C49C26F" w:rsidR="00A44FA3" w:rsidRPr="005667C2" w:rsidRDefault="00A44FA3" w:rsidP="00AB7734">
      <w:r w:rsidRPr="005667C2">
        <w:t xml:space="preserve">Note: there are more than these that are listed here. The ones selected are more network like. I chose to not include any Centers associated with universities as they felt outside the scope of this work. </w:t>
      </w:r>
    </w:p>
    <w:p w14:paraId="39A055F2" w14:textId="77777777" w:rsidR="00A44FA3" w:rsidRPr="005667C2" w:rsidRDefault="00A44FA3" w:rsidP="00AB7734"/>
    <w:p w14:paraId="2D022225" w14:textId="77777777" w:rsidR="00C155B0" w:rsidRPr="005667C2" w:rsidRDefault="00C155B0" w:rsidP="00AB7734"/>
    <w:p w14:paraId="5421175B" w14:textId="5165750C" w:rsidR="00400D28" w:rsidRPr="005667C2" w:rsidRDefault="00400D28" w:rsidP="00061270">
      <w:pPr>
        <w:pStyle w:val="Heading2"/>
      </w:pPr>
      <w:bookmarkStart w:id="60" w:name="_Toc169259809"/>
      <w:r w:rsidRPr="005667C2">
        <w:t>Gender &amp; Politics Lab</w:t>
      </w:r>
      <w:bookmarkEnd w:id="60"/>
    </w:p>
    <w:p w14:paraId="1489D5F4" w14:textId="77777777" w:rsidR="00400D28" w:rsidRPr="005667C2" w:rsidRDefault="00400D28" w:rsidP="00400D28">
      <w:pPr>
        <w:rPr>
          <w:b/>
          <w:bCs/>
          <w:color w:val="000000" w:themeColor="text1"/>
        </w:rPr>
      </w:pPr>
    </w:p>
    <w:p w14:paraId="06E1A798" w14:textId="77777777" w:rsidR="00400D28" w:rsidRPr="005667C2" w:rsidRDefault="00400D28" w:rsidP="00400D28">
      <w:pPr>
        <w:rPr>
          <w:b/>
          <w:bCs/>
          <w:color w:val="000000" w:themeColor="text1"/>
        </w:rPr>
      </w:pPr>
      <w:r w:rsidRPr="005667C2">
        <w:rPr>
          <w:b/>
          <w:bCs/>
          <w:color w:val="000000" w:themeColor="text1"/>
        </w:rPr>
        <w:t xml:space="preserve">Coordinated by: </w:t>
      </w:r>
      <w:r w:rsidRPr="005667C2">
        <w:rPr>
          <w:color w:val="000000" w:themeColor="text1"/>
        </w:rPr>
        <w:t>Memorial University</w:t>
      </w:r>
    </w:p>
    <w:p w14:paraId="19E71D4E" w14:textId="77777777" w:rsidR="00400D28" w:rsidRPr="005667C2" w:rsidRDefault="00400D28" w:rsidP="00400D28">
      <w:pPr>
        <w:rPr>
          <w:b/>
          <w:bCs/>
          <w:color w:val="000000" w:themeColor="text1"/>
        </w:rPr>
      </w:pPr>
    </w:p>
    <w:p w14:paraId="525BFDD2" w14:textId="77777777" w:rsidR="00400D28" w:rsidRPr="005667C2" w:rsidRDefault="00400D28" w:rsidP="00400D28">
      <w:pPr>
        <w:rPr>
          <w:b/>
          <w:bCs/>
          <w:color w:val="000000" w:themeColor="text1"/>
        </w:rPr>
      </w:pPr>
      <w:r w:rsidRPr="005667C2">
        <w:rPr>
          <w:b/>
          <w:bCs/>
          <w:color w:val="000000" w:themeColor="text1"/>
        </w:rPr>
        <w:t xml:space="preserve">Project Leaders: </w:t>
      </w:r>
      <w:r w:rsidRPr="005667C2">
        <w:rPr>
          <w:color w:val="000000" w:themeColor="text1"/>
        </w:rPr>
        <w:t xml:space="preserve">Amanda Bittner – </w:t>
      </w:r>
      <w:hyperlink r:id="rId268" w:history="1">
        <w:r w:rsidRPr="005667C2">
          <w:rPr>
            <w:rStyle w:val="Hyperlink"/>
          </w:rPr>
          <w:t>mungenpollab@gmail.com</w:t>
        </w:r>
      </w:hyperlink>
      <w:r w:rsidRPr="005667C2">
        <w:rPr>
          <w:color w:val="000000" w:themeColor="text1"/>
        </w:rPr>
        <w:t xml:space="preserve"> </w:t>
      </w:r>
    </w:p>
    <w:p w14:paraId="2E253BE1" w14:textId="77777777" w:rsidR="00400D28" w:rsidRPr="005667C2" w:rsidRDefault="00400D28" w:rsidP="00400D28">
      <w:pPr>
        <w:rPr>
          <w:b/>
          <w:bCs/>
          <w:color w:val="000000" w:themeColor="text1"/>
        </w:rPr>
      </w:pPr>
    </w:p>
    <w:p w14:paraId="6576F15D" w14:textId="77777777" w:rsidR="00400D28" w:rsidRPr="005667C2" w:rsidRDefault="00400D28" w:rsidP="00400D28">
      <w:pPr>
        <w:rPr>
          <w:b/>
          <w:bCs/>
          <w:color w:val="000000" w:themeColor="text1"/>
        </w:rPr>
      </w:pPr>
      <w:r w:rsidRPr="005667C2">
        <w:rPr>
          <w:b/>
          <w:bCs/>
          <w:color w:val="000000" w:themeColor="text1"/>
        </w:rPr>
        <w:t>Years for the Project</w:t>
      </w:r>
      <w:r w:rsidRPr="005667C2">
        <w:rPr>
          <w:color w:val="000000" w:themeColor="text1"/>
        </w:rPr>
        <w:t>: 2017-  Ongoing</w:t>
      </w:r>
      <w:r w:rsidRPr="005667C2">
        <w:rPr>
          <w:b/>
          <w:bCs/>
          <w:color w:val="000000" w:themeColor="text1"/>
        </w:rPr>
        <w:t xml:space="preserve"> </w:t>
      </w:r>
    </w:p>
    <w:p w14:paraId="1F1679B1" w14:textId="77777777" w:rsidR="00400D28" w:rsidRPr="005667C2" w:rsidRDefault="00400D28" w:rsidP="00400D28">
      <w:pPr>
        <w:rPr>
          <w:b/>
          <w:bCs/>
          <w:color w:val="000000" w:themeColor="text1"/>
        </w:rPr>
      </w:pPr>
    </w:p>
    <w:p w14:paraId="3C474D46" w14:textId="77777777" w:rsidR="00400D28" w:rsidRPr="005667C2" w:rsidRDefault="00400D28" w:rsidP="00400D28">
      <w:pPr>
        <w:rPr>
          <w:b/>
          <w:bCs/>
          <w:color w:val="000000" w:themeColor="text1"/>
        </w:rPr>
      </w:pPr>
      <w:r w:rsidRPr="005667C2">
        <w:rPr>
          <w:b/>
          <w:bCs/>
          <w:color w:val="000000" w:themeColor="text1"/>
        </w:rPr>
        <w:t xml:space="preserve">Project Funding: </w:t>
      </w:r>
      <w:r w:rsidRPr="005667C2">
        <w:rPr>
          <w:color w:val="000000" w:themeColor="text1"/>
        </w:rPr>
        <w:t>not listed.</w:t>
      </w:r>
      <w:r w:rsidRPr="005667C2">
        <w:rPr>
          <w:b/>
          <w:bCs/>
          <w:color w:val="000000" w:themeColor="text1"/>
        </w:rPr>
        <w:t xml:space="preserve"> </w:t>
      </w:r>
    </w:p>
    <w:p w14:paraId="166C4555" w14:textId="77777777" w:rsidR="00400D28" w:rsidRPr="005667C2" w:rsidRDefault="00400D28" w:rsidP="00400D28">
      <w:pPr>
        <w:rPr>
          <w:b/>
          <w:bCs/>
          <w:color w:val="000000" w:themeColor="text1"/>
        </w:rPr>
      </w:pPr>
    </w:p>
    <w:p w14:paraId="52AC8B9E" w14:textId="77777777" w:rsidR="00400D28" w:rsidRPr="005667C2" w:rsidRDefault="00400D28" w:rsidP="00400D28">
      <w:pPr>
        <w:rPr>
          <w:color w:val="000000" w:themeColor="text1"/>
        </w:rPr>
      </w:pPr>
      <w:r w:rsidRPr="005667C2">
        <w:rPr>
          <w:b/>
          <w:bCs/>
          <w:color w:val="000000" w:themeColor="text1"/>
        </w:rPr>
        <w:t xml:space="preserve">Publications: </w:t>
      </w:r>
      <w:hyperlink r:id="rId269" w:history="1">
        <w:r w:rsidRPr="005667C2">
          <w:rPr>
            <w:rStyle w:val="Hyperlink"/>
          </w:rPr>
          <w:t>https://www.genderandpoliticslab.com/research</w:t>
        </w:r>
      </w:hyperlink>
      <w:r w:rsidRPr="005667C2">
        <w:rPr>
          <w:color w:val="000000" w:themeColor="text1"/>
        </w:rPr>
        <w:t xml:space="preserve"> - they have a research page that lists their core project and also discusses their data and provide access to their dataset. </w:t>
      </w:r>
    </w:p>
    <w:p w14:paraId="40752003" w14:textId="77777777" w:rsidR="00400D28" w:rsidRPr="005667C2" w:rsidRDefault="00400D28" w:rsidP="00400D28">
      <w:pPr>
        <w:rPr>
          <w:b/>
          <w:bCs/>
          <w:color w:val="000000" w:themeColor="text1"/>
        </w:rPr>
      </w:pPr>
    </w:p>
    <w:p w14:paraId="6859F757" w14:textId="77777777" w:rsidR="00400D28" w:rsidRPr="005667C2" w:rsidRDefault="00400D28" w:rsidP="00400D28">
      <w:pPr>
        <w:pStyle w:val="font8"/>
        <w:spacing w:before="0" w:beforeAutospacing="0" w:after="0" w:afterAutospacing="0"/>
        <w:jc w:val="both"/>
        <w:textAlignment w:val="baseline"/>
      </w:pPr>
      <w:r w:rsidRPr="005667C2">
        <w:rPr>
          <w:b/>
          <w:bCs/>
          <w:color w:val="000000" w:themeColor="text1"/>
        </w:rPr>
        <w:t xml:space="preserve">Summary of the Project: </w:t>
      </w:r>
      <w:r w:rsidRPr="005667C2">
        <w:rPr>
          <w:rStyle w:val="wixui-rich-texttext"/>
          <w:color w:val="000000"/>
          <w:bdr w:val="none" w:sz="0" w:space="0" w:color="auto" w:frame="1"/>
        </w:rPr>
        <w:t xml:space="preserve">The lab’s research activity to date incorporates comparative research on women’s participation in formal politics, the role of gender in political attitudes and the measurement of gender in survey research, and the role of motherhood (and parenthood) in politics. Centered around looking at and cataloguing women’s presence in municipal counsel around Newfoundland and Labrador over time; assessing the patters of presence, in order to better understand women’s representation in local politics in the province. </w:t>
      </w:r>
    </w:p>
    <w:p w14:paraId="5E72C628" w14:textId="77777777" w:rsidR="00400D28" w:rsidRPr="005667C2" w:rsidRDefault="00400D28" w:rsidP="00400D28">
      <w:pPr>
        <w:rPr>
          <w:b/>
          <w:bCs/>
          <w:color w:val="000000" w:themeColor="text1"/>
        </w:rPr>
      </w:pPr>
    </w:p>
    <w:p w14:paraId="7428C88A" w14:textId="77777777" w:rsidR="00400D28" w:rsidRPr="005667C2" w:rsidRDefault="00400D28" w:rsidP="00400D28">
      <w:pPr>
        <w:rPr>
          <w:b/>
          <w:bCs/>
          <w:color w:val="000000" w:themeColor="text1"/>
        </w:rPr>
      </w:pPr>
    </w:p>
    <w:p w14:paraId="5BA2586F" w14:textId="77777777" w:rsidR="00400D28" w:rsidRPr="005667C2" w:rsidRDefault="00400D28" w:rsidP="00400D28">
      <w:pPr>
        <w:rPr>
          <w:b/>
          <w:bCs/>
          <w:color w:val="000000" w:themeColor="text1"/>
        </w:rPr>
      </w:pPr>
      <w:r w:rsidRPr="005667C2">
        <w:rPr>
          <w:b/>
          <w:bCs/>
          <w:color w:val="000000" w:themeColor="text1"/>
        </w:rPr>
        <w:t xml:space="preserve">Other Relevant information: </w:t>
      </w:r>
      <w:r w:rsidRPr="005667C2">
        <w:rPr>
          <w:color w:val="000000" w:themeColor="text1"/>
        </w:rPr>
        <w:t xml:space="preserve">The website has a singular project listed “Gauging Women’s Presence on Newfoundland &amp; Labrador Municipal Councils”. There is not substantial amount of information listed on the webpage. From the Members page it can be assumed that there are more projects that are ongoing through the lab at the moment but there is limited information. </w:t>
      </w:r>
    </w:p>
    <w:p w14:paraId="7E276F5D" w14:textId="77777777" w:rsidR="00400D28" w:rsidRPr="005667C2" w:rsidRDefault="00400D28" w:rsidP="00400D28">
      <w:pPr>
        <w:rPr>
          <w:b/>
          <w:bCs/>
          <w:color w:val="000000" w:themeColor="text1"/>
        </w:rPr>
      </w:pPr>
    </w:p>
    <w:p w14:paraId="49E84935" w14:textId="77777777" w:rsidR="00400D28" w:rsidRPr="005667C2" w:rsidRDefault="00400D28" w:rsidP="00400D28">
      <w:pPr>
        <w:rPr>
          <w:b/>
          <w:bCs/>
          <w:color w:val="000000" w:themeColor="text1"/>
        </w:rPr>
      </w:pPr>
      <w:r w:rsidRPr="005667C2">
        <w:rPr>
          <w:b/>
          <w:bCs/>
          <w:color w:val="000000" w:themeColor="text1"/>
        </w:rPr>
        <w:t xml:space="preserve">Key Words Associated with the Project: </w:t>
      </w:r>
      <w:r w:rsidRPr="005667C2">
        <w:rPr>
          <w:color w:val="000000" w:themeColor="text1"/>
        </w:rPr>
        <w:t xml:space="preserve">Canada, representation, </w:t>
      </w:r>
    </w:p>
    <w:p w14:paraId="6F4D4AFF" w14:textId="77777777" w:rsidR="00400D28" w:rsidRPr="005667C2" w:rsidRDefault="00400D28" w:rsidP="00400D28">
      <w:pPr>
        <w:rPr>
          <w:b/>
          <w:bCs/>
          <w:color w:val="000000" w:themeColor="text1"/>
        </w:rPr>
      </w:pPr>
    </w:p>
    <w:p w14:paraId="03430330" w14:textId="77777777" w:rsidR="00400D28" w:rsidRPr="005667C2" w:rsidRDefault="00400D28" w:rsidP="00400D28">
      <w:pPr>
        <w:rPr>
          <w:b/>
          <w:bCs/>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a twitter search. Looking for gender research groups on twitter, searched “gender and politics” in the search bar and scrolled through the people/accounts. </w:t>
      </w:r>
    </w:p>
    <w:p w14:paraId="3CDE074E" w14:textId="77777777" w:rsidR="00400D28" w:rsidRPr="005667C2" w:rsidRDefault="00400D28" w:rsidP="00400D28">
      <w:pPr>
        <w:rPr>
          <w:b/>
          <w:bCs/>
          <w:color w:val="000000" w:themeColor="text1"/>
        </w:rPr>
      </w:pPr>
    </w:p>
    <w:p w14:paraId="2CCAFE07" w14:textId="77777777" w:rsidR="00400D28" w:rsidRPr="005667C2" w:rsidRDefault="00400D28" w:rsidP="00400D28">
      <w:pPr>
        <w:rPr>
          <w:b/>
          <w:bCs/>
          <w:color w:val="000000" w:themeColor="text1"/>
        </w:rPr>
      </w:pPr>
      <w:r w:rsidRPr="005667C2">
        <w:rPr>
          <w:b/>
          <w:bCs/>
          <w:color w:val="000000" w:themeColor="text1"/>
        </w:rPr>
        <w:t xml:space="preserve">Source: </w:t>
      </w:r>
      <w:hyperlink r:id="rId270" w:history="1">
        <w:r w:rsidRPr="005667C2">
          <w:rPr>
            <w:rStyle w:val="Hyperlink"/>
          </w:rPr>
          <w:t>https://www.genderandpoliticslab.com/</w:t>
        </w:r>
      </w:hyperlink>
      <w:r w:rsidRPr="005667C2">
        <w:rPr>
          <w:color w:val="000000" w:themeColor="text1"/>
        </w:rPr>
        <w:t xml:space="preserve"> </w:t>
      </w:r>
    </w:p>
    <w:p w14:paraId="12005FB2" w14:textId="31655574" w:rsidR="00AB7734" w:rsidRPr="005667C2" w:rsidRDefault="00AB7734" w:rsidP="00061270">
      <w:pPr>
        <w:pStyle w:val="Heading2"/>
      </w:pPr>
      <w:bookmarkStart w:id="61" w:name="_Toc169259810"/>
      <w:r w:rsidRPr="005667C2">
        <w:t>GenderPol – Gender and Politcs Research Group associated with the University of Edinburgh</w:t>
      </w:r>
      <w:bookmarkEnd w:id="61"/>
    </w:p>
    <w:p w14:paraId="72A5983F" w14:textId="77777777" w:rsidR="005E7F10" w:rsidRPr="005667C2" w:rsidRDefault="005E7F10" w:rsidP="005E7F10">
      <w:pPr>
        <w:rPr>
          <w:b/>
          <w:bCs/>
          <w:color w:val="000000" w:themeColor="text1"/>
        </w:rPr>
      </w:pPr>
    </w:p>
    <w:p w14:paraId="55CE8EA3" w14:textId="4695BF08" w:rsidR="005E7F10" w:rsidRPr="005667C2" w:rsidRDefault="005E7F10" w:rsidP="005E7F10">
      <w:pPr>
        <w:rPr>
          <w:b/>
          <w:bCs/>
          <w:color w:val="000000" w:themeColor="text1"/>
        </w:rPr>
      </w:pPr>
      <w:r w:rsidRPr="005667C2">
        <w:rPr>
          <w:b/>
          <w:bCs/>
          <w:color w:val="000000" w:themeColor="text1"/>
        </w:rPr>
        <w:t xml:space="preserve">Coordinated by: </w:t>
      </w:r>
      <w:r w:rsidRPr="005667C2">
        <w:rPr>
          <w:color w:val="000000" w:themeColor="text1"/>
        </w:rPr>
        <w:t>University of Edinburgh</w:t>
      </w:r>
    </w:p>
    <w:p w14:paraId="7042F6D4" w14:textId="77777777" w:rsidR="005E7F10" w:rsidRPr="005667C2" w:rsidRDefault="005E7F10" w:rsidP="005E7F10">
      <w:pPr>
        <w:rPr>
          <w:b/>
          <w:bCs/>
          <w:color w:val="000000" w:themeColor="text1"/>
        </w:rPr>
      </w:pPr>
    </w:p>
    <w:p w14:paraId="54040745" w14:textId="59DDF1E3" w:rsidR="005E7F10" w:rsidRPr="005667C2" w:rsidRDefault="005E7F10" w:rsidP="005E7F10">
      <w:pPr>
        <w:rPr>
          <w:b/>
          <w:bCs/>
          <w:color w:val="000000" w:themeColor="text1"/>
        </w:rPr>
      </w:pPr>
      <w:r w:rsidRPr="005667C2">
        <w:rPr>
          <w:b/>
          <w:bCs/>
          <w:color w:val="000000" w:themeColor="text1"/>
        </w:rPr>
        <w:lastRenderedPageBreak/>
        <w:t>Convenors:</w:t>
      </w:r>
    </w:p>
    <w:p w14:paraId="2C4D5DF6" w14:textId="2E0D4E3C" w:rsidR="005E7F10" w:rsidRPr="005667C2" w:rsidRDefault="005E7F10" w:rsidP="005E7F10">
      <w:pPr>
        <w:pStyle w:val="ListParagraph"/>
        <w:numPr>
          <w:ilvl w:val="0"/>
          <w:numId w:val="2"/>
        </w:numPr>
        <w:rPr>
          <w:color w:val="000000" w:themeColor="text1"/>
        </w:rPr>
      </w:pPr>
      <w:r w:rsidRPr="005667C2">
        <w:rPr>
          <w:color w:val="000000" w:themeColor="text1"/>
        </w:rPr>
        <w:t>Sarah Liu</w:t>
      </w:r>
      <w:r w:rsidR="007F3F06" w:rsidRPr="005667C2">
        <w:rPr>
          <w:color w:val="000000" w:themeColor="text1"/>
        </w:rPr>
        <w:t xml:space="preserve"> – </w:t>
      </w:r>
      <w:hyperlink r:id="rId271" w:history="1">
        <w:r w:rsidR="007F3F06" w:rsidRPr="005667C2">
          <w:rPr>
            <w:rStyle w:val="Hyperlink"/>
          </w:rPr>
          <w:t>sarah.liu@ed.ac.uk</w:t>
        </w:r>
      </w:hyperlink>
      <w:r w:rsidR="007F3F06" w:rsidRPr="005667C2">
        <w:rPr>
          <w:color w:val="000000" w:themeColor="text1"/>
        </w:rPr>
        <w:t xml:space="preserve"> </w:t>
      </w:r>
    </w:p>
    <w:p w14:paraId="0F353DD1" w14:textId="2A232BF7" w:rsidR="005E7F10" w:rsidRPr="005667C2" w:rsidRDefault="005E7F10" w:rsidP="005E7F10">
      <w:pPr>
        <w:pStyle w:val="ListParagraph"/>
        <w:numPr>
          <w:ilvl w:val="0"/>
          <w:numId w:val="2"/>
        </w:numPr>
        <w:rPr>
          <w:color w:val="000000" w:themeColor="text1"/>
        </w:rPr>
      </w:pPr>
      <w:r w:rsidRPr="005667C2">
        <w:rPr>
          <w:color w:val="000000" w:themeColor="text1"/>
        </w:rPr>
        <w:t>Meryl Kenny</w:t>
      </w:r>
      <w:r w:rsidR="007F3F06" w:rsidRPr="005667C2">
        <w:rPr>
          <w:color w:val="000000" w:themeColor="text1"/>
        </w:rPr>
        <w:t xml:space="preserve"> – </w:t>
      </w:r>
      <w:hyperlink r:id="rId272" w:history="1">
        <w:r w:rsidR="007F3F06" w:rsidRPr="005667C2">
          <w:rPr>
            <w:rStyle w:val="Hyperlink"/>
          </w:rPr>
          <w:t>m.kenny@ed.ac.uk</w:t>
        </w:r>
      </w:hyperlink>
      <w:r w:rsidR="007F3F06" w:rsidRPr="005667C2">
        <w:rPr>
          <w:color w:val="000000" w:themeColor="text1"/>
        </w:rPr>
        <w:t xml:space="preserve"> </w:t>
      </w:r>
    </w:p>
    <w:p w14:paraId="3997BD68" w14:textId="77777777" w:rsidR="005E7F10" w:rsidRPr="005667C2" w:rsidRDefault="005E7F10" w:rsidP="005E7F10">
      <w:pPr>
        <w:rPr>
          <w:b/>
          <w:bCs/>
          <w:color w:val="000000" w:themeColor="text1"/>
        </w:rPr>
      </w:pPr>
    </w:p>
    <w:p w14:paraId="0D4A025F" w14:textId="46B9E6A7" w:rsidR="005E7F10" w:rsidRPr="005667C2" w:rsidRDefault="005E7F10" w:rsidP="005E7F10">
      <w:pPr>
        <w:rPr>
          <w:color w:val="000000" w:themeColor="text1"/>
        </w:rPr>
      </w:pPr>
      <w:r w:rsidRPr="005667C2">
        <w:rPr>
          <w:b/>
          <w:bCs/>
          <w:color w:val="000000" w:themeColor="text1"/>
        </w:rPr>
        <w:t xml:space="preserve">Years for the Project: </w:t>
      </w:r>
      <w:r w:rsidRPr="005667C2">
        <w:rPr>
          <w:color w:val="000000" w:themeColor="text1"/>
        </w:rPr>
        <w:t xml:space="preserve">not listed. Gender Reading group in connection to GenderPol has been going on since 2004. </w:t>
      </w:r>
    </w:p>
    <w:p w14:paraId="6B49A3D7" w14:textId="77777777" w:rsidR="005E7F10" w:rsidRPr="005667C2" w:rsidRDefault="005E7F10" w:rsidP="005E7F10">
      <w:pPr>
        <w:rPr>
          <w:b/>
          <w:bCs/>
          <w:color w:val="000000" w:themeColor="text1"/>
        </w:rPr>
      </w:pPr>
    </w:p>
    <w:p w14:paraId="031F6B31" w14:textId="6B2F2B5B" w:rsidR="005E7F10" w:rsidRPr="005667C2" w:rsidRDefault="005E7F10" w:rsidP="005E7F10">
      <w:pPr>
        <w:rPr>
          <w:b/>
          <w:bCs/>
          <w:color w:val="000000" w:themeColor="text1"/>
        </w:rPr>
      </w:pPr>
      <w:r w:rsidRPr="005667C2">
        <w:rPr>
          <w:b/>
          <w:bCs/>
          <w:color w:val="000000" w:themeColor="text1"/>
        </w:rPr>
        <w:t xml:space="preserve">Project Funding: </w:t>
      </w:r>
      <w:r w:rsidRPr="005667C2">
        <w:rPr>
          <w:color w:val="000000" w:themeColor="text1"/>
        </w:rPr>
        <w:t>n/a</w:t>
      </w:r>
    </w:p>
    <w:p w14:paraId="675FE27B" w14:textId="77777777" w:rsidR="005E7F10" w:rsidRPr="005667C2" w:rsidRDefault="005E7F10" w:rsidP="005E7F10">
      <w:pPr>
        <w:rPr>
          <w:b/>
          <w:bCs/>
          <w:color w:val="000000" w:themeColor="text1"/>
        </w:rPr>
      </w:pPr>
    </w:p>
    <w:p w14:paraId="3177FBFF" w14:textId="1E7EDD14" w:rsidR="005E7F10" w:rsidRPr="005667C2" w:rsidRDefault="005E7F10" w:rsidP="005E7F10">
      <w:pPr>
        <w:rPr>
          <w:color w:val="000000" w:themeColor="text1"/>
        </w:rPr>
      </w:pPr>
      <w:r w:rsidRPr="005667C2">
        <w:rPr>
          <w:b/>
          <w:bCs/>
          <w:color w:val="000000" w:themeColor="text1"/>
        </w:rPr>
        <w:t xml:space="preserve">Publications: </w:t>
      </w:r>
      <w:r w:rsidRPr="005667C2">
        <w:rPr>
          <w:color w:val="000000" w:themeColor="text1"/>
        </w:rPr>
        <w:t xml:space="preserve">non-listed but the webpage does state that they have work that is </w:t>
      </w:r>
      <w:r w:rsidR="007F3F06" w:rsidRPr="005667C2">
        <w:rPr>
          <w:color w:val="000000" w:themeColor="text1"/>
        </w:rPr>
        <w:t>internationally</w:t>
      </w:r>
      <w:r w:rsidRPr="005667C2">
        <w:rPr>
          <w:color w:val="000000" w:themeColor="text1"/>
        </w:rPr>
        <w:t xml:space="preserve"> recognized via research grants, editorial affiliations, etc. </w:t>
      </w:r>
    </w:p>
    <w:p w14:paraId="3E5EA1B9" w14:textId="53BDD08E" w:rsidR="005E7F10" w:rsidRPr="005667C2" w:rsidRDefault="005E7F10" w:rsidP="005E7F10">
      <w:pPr>
        <w:pStyle w:val="NormalWeb"/>
        <w:shd w:val="clear" w:color="auto" w:fill="FFFFFF"/>
        <w:rPr>
          <w:color w:val="343A40"/>
        </w:rPr>
      </w:pPr>
      <w:r w:rsidRPr="005667C2">
        <w:rPr>
          <w:b/>
          <w:bCs/>
          <w:color w:val="000000" w:themeColor="text1"/>
        </w:rPr>
        <w:t xml:space="preserve">Summary of the Project: </w:t>
      </w:r>
      <w:r w:rsidRPr="005667C2">
        <w:rPr>
          <w:color w:val="000000" w:themeColor="text1"/>
        </w:rPr>
        <w:t>GenderPol runs the long-standing Gender Reading Group (established 2004) which brings together feminist and gender researchers in SPS and beyond to evaluate key feminist and gender texts; present works-in-progress; and discuss learning and teaching issues. It runs fortnightly during semester time.</w:t>
      </w:r>
      <w:r w:rsidR="00A44FA3" w:rsidRPr="005667C2">
        <w:rPr>
          <w:color w:val="000000" w:themeColor="text1"/>
        </w:rPr>
        <w:t xml:space="preserve"> </w:t>
      </w:r>
      <w:r w:rsidRPr="005667C2">
        <w:rPr>
          <w:color w:val="000000" w:themeColor="text1"/>
        </w:rPr>
        <w:t>GenderPol also co-hosts events with genderED, and other research groups in Politics and International Relations and beyond, as well organising workshops and seminars, book launches and talks, and mentoring researchers across career stages including through networking, peer mentoring and career development events.</w:t>
      </w:r>
    </w:p>
    <w:p w14:paraId="4F6EFCB7" w14:textId="06DB37BF" w:rsidR="005E7F10" w:rsidRPr="005667C2" w:rsidRDefault="005E7F10" w:rsidP="005E7F10">
      <w:pPr>
        <w:rPr>
          <w:color w:val="000000" w:themeColor="text1"/>
        </w:rPr>
      </w:pPr>
      <w:r w:rsidRPr="005667C2">
        <w:rPr>
          <w:b/>
          <w:bCs/>
          <w:color w:val="000000" w:themeColor="text1"/>
        </w:rPr>
        <w:t xml:space="preserve">Other Relevant information: </w:t>
      </w:r>
      <w:r w:rsidRPr="005667C2">
        <w:rPr>
          <w:color w:val="000000" w:themeColor="text1"/>
        </w:rPr>
        <w:t xml:space="preserve">Research group/network affiliated with a specific university. Not really oriented around a singular research agenda other than the broad idea of gender and politics. Appears to be a network that organizes workshops, networking opportunities, seminars, etc. </w:t>
      </w:r>
    </w:p>
    <w:p w14:paraId="6FE1CF65" w14:textId="77777777" w:rsidR="005E7F10" w:rsidRPr="005667C2" w:rsidRDefault="005E7F10" w:rsidP="005E7F10">
      <w:pPr>
        <w:rPr>
          <w:b/>
          <w:bCs/>
          <w:color w:val="000000" w:themeColor="text1"/>
        </w:rPr>
      </w:pPr>
    </w:p>
    <w:p w14:paraId="44DE4A81" w14:textId="77777777" w:rsidR="005E7F10" w:rsidRPr="005667C2" w:rsidRDefault="005E7F10" w:rsidP="005E7F10">
      <w:pPr>
        <w:rPr>
          <w:b/>
          <w:bCs/>
          <w:color w:val="000000" w:themeColor="text1"/>
        </w:rPr>
      </w:pPr>
      <w:r w:rsidRPr="005667C2">
        <w:rPr>
          <w:b/>
          <w:bCs/>
          <w:color w:val="000000" w:themeColor="text1"/>
        </w:rPr>
        <w:t>Key Words Associated with the Project:</w:t>
      </w:r>
    </w:p>
    <w:p w14:paraId="1EDD1799" w14:textId="77777777" w:rsidR="005E7F10" w:rsidRPr="005667C2" w:rsidRDefault="005E7F10" w:rsidP="005E7F10">
      <w:pPr>
        <w:rPr>
          <w:b/>
          <w:bCs/>
          <w:color w:val="000000" w:themeColor="text1"/>
        </w:rPr>
      </w:pPr>
    </w:p>
    <w:p w14:paraId="22DF0F2B" w14:textId="57FBD860" w:rsidR="005E7F10" w:rsidRPr="005667C2" w:rsidRDefault="005E7F10" w:rsidP="005E7F10">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a search of “gender research groups </w:t>
      </w:r>
      <w:r w:rsidR="00DC3EEA" w:rsidRPr="005667C2">
        <w:rPr>
          <w:color w:val="000000" w:themeColor="text1"/>
        </w:rPr>
        <w:t>connected</w:t>
      </w:r>
      <w:r w:rsidRPr="005667C2">
        <w:rPr>
          <w:color w:val="000000" w:themeColor="text1"/>
        </w:rPr>
        <w:t xml:space="preserve"> </w:t>
      </w:r>
      <w:r w:rsidR="00DC3EEA" w:rsidRPr="005667C2">
        <w:rPr>
          <w:color w:val="000000" w:themeColor="text1"/>
        </w:rPr>
        <w:t>to universities</w:t>
      </w:r>
      <w:r w:rsidRPr="005667C2">
        <w:rPr>
          <w:color w:val="000000" w:themeColor="text1"/>
        </w:rPr>
        <w:t>” I then narrowed the search to “</w:t>
      </w:r>
      <w:r w:rsidR="00DC3EEA" w:rsidRPr="005667C2">
        <w:t xml:space="preserve">“gender and politics research groups connected to universities </w:t>
      </w:r>
      <w:r w:rsidR="00DC3EEA" w:rsidRPr="005667C2">
        <w:rPr>
          <w:color w:val="000000" w:themeColor="text1"/>
        </w:rPr>
        <w:t>“as</w:t>
      </w:r>
      <w:r w:rsidRPr="005667C2">
        <w:rPr>
          <w:color w:val="000000" w:themeColor="text1"/>
        </w:rPr>
        <w:t xml:space="preserve"> the first brought up women’s and gender studies groups. </w:t>
      </w:r>
    </w:p>
    <w:p w14:paraId="62559C24" w14:textId="77777777" w:rsidR="005E7F10" w:rsidRPr="005667C2" w:rsidRDefault="005E7F10" w:rsidP="005E7F10">
      <w:pPr>
        <w:rPr>
          <w:b/>
          <w:bCs/>
          <w:color w:val="000000" w:themeColor="text1"/>
        </w:rPr>
      </w:pPr>
    </w:p>
    <w:p w14:paraId="3E4C78B6" w14:textId="09595468" w:rsidR="00A44FA3" w:rsidRPr="005667C2" w:rsidRDefault="005E7F10" w:rsidP="005E7F10">
      <w:r w:rsidRPr="005667C2">
        <w:rPr>
          <w:b/>
          <w:bCs/>
          <w:color w:val="000000" w:themeColor="text1"/>
        </w:rPr>
        <w:t xml:space="preserve">Source: </w:t>
      </w:r>
      <w:hyperlink r:id="rId273" w:history="1">
        <w:r w:rsidRPr="005667C2">
          <w:rPr>
            <w:rStyle w:val="Hyperlink"/>
          </w:rPr>
          <w:t>https://www.sps.ed.ac.uk/research/research-themes/gender-politics-research-group</w:t>
        </w:r>
      </w:hyperlink>
      <w:r w:rsidRPr="005667C2">
        <w:t xml:space="preserve"> </w:t>
      </w:r>
    </w:p>
    <w:p w14:paraId="4307C756" w14:textId="1C7718DE" w:rsidR="00A44FA3" w:rsidRPr="005667C2" w:rsidRDefault="00A44FA3">
      <w:r w:rsidRPr="005667C2">
        <w:br w:type="page"/>
      </w:r>
    </w:p>
    <w:p w14:paraId="0F521B37" w14:textId="1C7718DE" w:rsidR="00AB7734" w:rsidRPr="005667C2" w:rsidRDefault="00AB7734" w:rsidP="00061270">
      <w:pPr>
        <w:pStyle w:val="Heading2"/>
      </w:pPr>
      <w:bookmarkStart w:id="62" w:name="_Toc169259811"/>
      <w:r w:rsidRPr="005667C2">
        <w:lastRenderedPageBreak/>
        <w:t>The Newcastle University Gender and Politics Research Group</w:t>
      </w:r>
      <w:bookmarkEnd w:id="62"/>
      <w:r w:rsidRPr="005667C2">
        <w:t xml:space="preserve"> </w:t>
      </w:r>
    </w:p>
    <w:p w14:paraId="702AB68F" w14:textId="77777777" w:rsidR="00AB7734" w:rsidRPr="005667C2" w:rsidRDefault="00AB7734" w:rsidP="00AB7734"/>
    <w:p w14:paraId="7C38F0DD" w14:textId="19B595ED" w:rsidR="005B7453" w:rsidRPr="005667C2" w:rsidRDefault="005B7453" w:rsidP="005B7453">
      <w:pPr>
        <w:rPr>
          <w:b/>
          <w:bCs/>
          <w:color w:val="000000" w:themeColor="text1"/>
        </w:rPr>
      </w:pPr>
      <w:r w:rsidRPr="005667C2">
        <w:rPr>
          <w:b/>
          <w:bCs/>
          <w:color w:val="000000" w:themeColor="text1"/>
        </w:rPr>
        <w:t xml:space="preserve">Coordinated by: </w:t>
      </w:r>
      <w:r w:rsidR="007F3F06" w:rsidRPr="005667C2">
        <w:rPr>
          <w:color w:val="000000" w:themeColor="text1"/>
        </w:rPr>
        <w:t>Newcastle University</w:t>
      </w:r>
    </w:p>
    <w:p w14:paraId="2F7D3790" w14:textId="77777777" w:rsidR="005B7453" w:rsidRPr="005667C2" w:rsidRDefault="005B7453" w:rsidP="005B7453">
      <w:pPr>
        <w:rPr>
          <w:b/>
          <w:bCs/>
          <w:color w:val="000000" w:themeColor="text1"/>
        </w:rPr>
      </w:pPr>
    </w:p>
    <w:p w14:paraId="71C961A8" w14:textId="6CCA2903" w:rsidR="005B7453" w:rsidRPr="005667C2" w:rsidRDefault="005B7453" w:rsidP="005B7453">
      <w:pPr>
        <w:rPr>
          <w:color w:val="000000" w:themeColor="text1"/>
        </w:rPr>
      </w:pPr>
      <w:r w:rsidRPr="005667C2">
        <w:rPr>
          <w:b/>
          <w:bCs/>
          <w:color w:val="000000" w:themeColor="text1"/>
        </w:rPr>
        <w:t>Convenors:</w:t>
      </w:r>
      <w:r w:rsidR="00B47A97" w:rsidRPr="005667C2">
        <w:rPr>
          <w:b/>
          <w:bCs/>
          <w:color w:val="000000" w:themeColor="text1"/>
        </w:rPr>
        <w:t xml:space="preserve"> </w:t>
      </w:r>
      <w:r w:rsidR="00B47A97" w:rsidRPr="005667C2">
        <w:rPr>
          <w:color w:val="000000" w:themeColor="text1"/>
        </w:rPr>
        <w:t>Orly Siow – orly.siow@ncl.ac.uk</w:t>
      </w:r>
    </w:p>
    <w:p w14:paraId="1E9E2CD4" w14:textId="77777777" w:rsidR="005B7453" w:rsidRPr="005667C2" w:rsidRDefault="005B7453" w:rsidP="005B7453">
      <w:pPr>
        <w:rPr>
          <w:b/>
          <w:bCs/>
          <w:color w:val="000000" w:themeColor="text1"/>
        </w:rPr>
      </w:pPr>
    </w:p>
    <w:p w14:paraId="352A8B6C" w14:textId="7A8EDA66" w:rsidR="005B7453" w:rsidRPr="005667C2" w:rsidRDefault="005B7453" w:rsidP="005B7453">
      <w:pPr>
        <w:rPr>
          <w:color w:val="000000" w:themeColor="text1"/>
        </w:rPr>
      </w:pPr>
      <w:r w:rsidRPr="005667C2">
        <w:rPr>
          <w:b/>
          <w:bCs/>
          <w:color w:val="000000" w:themeColor="text1"/>
        </w:rPr>
        <w:t xml:space="preserve">Years for the Project: </w:t>
      </w:r>
      <w:r w:rsidR="00084F33" w:rsidRPr="005667C2">
        <w:rPr>
          <w:color w:val="000000" w:themeColor="text1"/>
        </w:rPr>
        <w:t>not listed</w:t>
      </w:r>
    </w:p>
    <w:p w14:paraId="3C3386E0" w14:textId="77777777" w:rsidR="005B7453" w:rsidRPr="005667C2" w:rsidRDefault="005B7453" w:rsidP="005B7453">
      <w:pPr>
        <w:rPr>
          <w:b/>
          <w:bCs/>
          <w:color w:val="000000" w:themeColor="text1"/>
        </w:rPr>
      </w:pPr>
    </w:p>
    <w:p w14:paraId="1FCA14A5" w14:textId="77777777" w:rsidR="005B7453" w:rsidRPr="005667C2" w:rsidRDefault="005B7453" w:rsidP="005B7453">
      <w:pPr>
        <w:rPr>
          <w:b/>
          <w:bCs/>
          <w:color w:val="000000" w:themeColor="text1"/>
        </w:rPr>
      </w:pPr>
      <w:r w:rsidRPr="005667C2">
        <w:rPr>
          <w:b/>
          <w:bCs/>
          <w:color w:val="000000" w:themeColor="text1"/>
        </w:rPr>
        <w:t xml:space="preserve">Project Funding: </w:t>
      </w:r>
      <w:r w:rsidRPr="005667C2">
        <w:rPr>
          <w:color w:val="000000" w:themeColor="text1"/>
        </w:rPr>
        <w:t>n/a</w:t>
      </w:r>
    </w:p>
    <w:p w14:paraId="2686CC8B" w14:textId="77777777" w:rsidR="005B7453" w:rsidRPr="005667C2" w:rsidRDefault="005B7453" w:rsidP="005B7453">
      <w:pPr>
        <w:rPr>
          <w:b/>
          <w:bCs/>
          <w:color w:val="000000" w:themeColor="text1"/>
        </w:rPr>
      </w:pPr>
    </w:p>
    <w:p w14:paraId="1C61B8BB" w14:textId="0772B432" w:rsidR="005B7453" w:rsidRPr="005667C2" w:rsidRDefault="005B7453" w:rsidP="005B7453">
      <w:pPr>
        <w:rPr>
          <w:b/>
          <w:bCs/>
          <w:color w:val="000000" w:themeColor="text1"/>
        </w:rPr>
      </w:pPr>
      <w:r w:rsidRPr="005667C2">
        <w:rPr>
          <w:b/>
          <w:bCs/>
          <w:color w:val="000000" w:themeColor="text1"/>
        </w:rPr>
        <w:t xml:space="preserve">Publications: </w:t>
      </w:r>
      <w:r w:rsidR="00084F33" w:rsidRPr="005667C2">
        <w:rPr>
          <w:color w:val="000000" w:themeColor="text1"/>
        </w:rPr>
        <w:t>not listed</w:t>
      </w:r>
    </w:p>
    <w:p w14:paraId="21E009AD" w14:textId="77777777" w:rsidR="00B47A97" w:rsidRPr="005667C2" w:rsidRDefault="00B47A97" w:rsidP="005B7453">
      <w:pPr>
        <w:rPr>
          <w:color w:val="000000" w:themeColor="text1"/>
        </w:rPr>
      </w:pPr>
    </w:p>
    <w:p w14:paraId="6BF8954E" w14:textId="56779929" w:rsidR="005B7453" w:rsidRPr="005667C2" w:rsidRDefault="005B7453" w:rsidP="00084F33">
      <w:pPr>
        <w:pStyle w:val="NormalWeb"/>
        <w:shd w:val="clear" w:color="auto" w:fill="FFFFFF"/>
        <w:spacing w:before="0" w:beforeAutospacing="0" w:after="0" w:afterAutospacing="0"/>
        <w:textAlignment w:val="baseline"/>
        <w:rPr>
          <w:color w:val="000000" w:themeColor="text1"/>
        </w:rPr>
      </w:pPr>
      <w:r w:rsidRPr="005667C2">
        <w:rPr>
          <w:b/>
          <w:bCs/>
          <w:color w:val="000000" w:themeColor="text1"/>
        </w:rPr>
        <w:t xml:space="preserve">Summary of the Project: </w:t>
      </w:r>
      <w:r w:rsidR="00B47A97" w:rsidRPr="005667C2">
        <w:rPr>
          <w:color w:val="000000" w:themeColor="text1"/>
          <w:bdr w:val="none" w:sz="0" w:space="0" w:color="auto" w:frame="1"/>
        </w:rPr>
        <w:t>Our work spans both theory and empirical analysis of the dynamic relationship between gender and politics. We approach these questions from diverse perspectives, using a wide variety of methodologies, techniques, and theoretical frameworks.  Throughout the year, we host presentations from both internal and external speakers, showcasing trailblazing research which addresses some of the most pressing problems in contemporary politics. Our interests span women’s political recruitment, representation, and media representations of women in politics, as well as gendered analysis of political institutions and public policy. Our expertise also include feminist international relations, and the women, peace and security agenda. In addition, we consider the intersections between gender and other identity categories and power structures such as race and class, as well as the roles of men and masculinities. </w:t>
      </w:r>
    </w:p>
    <w:p w14:paraId="1B7C8F81" w14:textId="77777777" w:rsidR="00084F33" w:rsidRPr="005667C2" w:rsidRDefault="00084F33" w:rsidP="00084F33">
      <w:pPr>
        <w:pStyle w:val="NormalWeb"/>
        <w:shd w:val="clear" w:color="auto" w:fill="FFFFFF"/>
        <w:spacing w:before="0" w:beforeAutospacing="0" w:after="0" w:afterAutospacing="0"/>
        <w:textAlignment w:val="baseline"/>
        <w:rPr>
          <w:color w:val="000000" w:themeColor="text1"/>
        </w:rPr>
      </w:pPr>
    </w:p>
    <w:p w14:paraId="3A84B418" w14:textId="77777777" w:rsidR="005B7453" w:rsidRPr="005667C2" w:rsidRDefault="005B7453" w:rsidP="005B7453">
      <w:pPr>
        <w:rPr>
          <w:color w:val="000000" w:themeColor="text1"/>
        </w:rPr>
      </w:pPr>
      <w:r w:rsidRPr="005667C2">
        <w:rPr>
          <w:b/>
          <w:bCs/>
          <w:color w:val="000000" w:themeColor="text1"/>
        </w:rPr>
        <w:t xml:space="preserve">Other Relevant information: </w:t>
      </w:r>
      <w:r w:rsidRPr="005667C2">
        <w:rPr>
          <w:color w:val="000000" w:themeColor="text1"/>
        </w:rPr>
        <w:t xml:space="preserve">Research group/network affiliated with a specific university. Not really oriented around a singular research agenda other than the broad idea of gender and politics. Appears to be a network that organizes workshops, networking opportunities, seminars, etc. </w:t>
      </w:r>
    </w:p>
    <w:p w14:paraId="0FFDBFC8" w14:textId="77777777" w:rsidR="005B7453" w:rsidRPr="005667C2" w:rsidRDefault="005B7453" w:rsidP="005B7453">
      <w:pPr>
        <w:rPr>
          <w:b/>
          <w:bCs/>
          <w:color w:val="000000" w:themeColor="text1"/>
        </w:rPr>
      </w:pPr>
    </w:p>
    <w:p w14:paraId="14B324F0" w14:textId="77777777" w:rsidR="005B7453" w:rsidRPr="005667C2" w:rsidRDefault="005B7453" w:rsidP="005B7453">
      <w:pPr>
        <w:rPr>
          <w:b/>
          <w:bCs/>
          <w:color w:val="000000" w:themeColor="text1"/>
        </w:rPr>
      </w:pPr>
      <w:r w:rsidRPr="005667C2">
        <w:rPr>
          <w:b/>
          <w:bCs/>
          <w:color w:val="000000" w:themeColor="text1"/>
        </w:rPr>
        <w:t>Key Words Associated with the Project:</w:t>
      </w:r>
    </w:p>
    <w:p w14:paraId="379CD764" w14:textId="77777777" w:rsidR="005B7453" w:rsidRPr="005667C2" w:rsidRDefault="005B7453" w:rsidP="005B7453">
      <w:pPr>
        <w:rPr>
          <w:b/>
          <w:bCs/>
          <w:color w:val="000000" w:themeColor="text1"/>
        </w:rPr>
      </w:pPr>
    </w:p>
    <w:p w14:paraId="16FFE6C1" w14:textId="77777777" w:rsidR="005B7453" w:rsidRPr="005667C2" w:rsidRDefault="005B7453" w:rsidP="005B7453">
      <w:pPr>
        <w:rPr>
          <w:color w:val="000000" w:themeColor="text1"/>
        </w:rPr>
      </w:pPr>
      <w:r w:rsidRPr="005667C2">
        <w:rPr>
          <w:b/>
          <w:bCs/>
          <w:color w:val="000000" w:themeColor="text1"/>
        </w:rPr>
        <w:t xml:space="preserve">How the Project was found (search words, location, etc.): </w:t>
      </w:r>
      <w:r w:rsidRPr="005667C2">
        <w:rPr>
          <w:color w:val="000000" w:themeColor="text1"/>
        </w:rPr>
        <w:t>found through a search of “gender research groups connected to universities” I then narrowed the search to “</w:t>
      </w:r>
      <w:r w:rsidRPr="005667C2">
        <w:t xml:space="preserve">“gender and politics research groups connected to universities </w:t>
      </w:r>
      <w:r w:rsidRPr="005667C2">
        <w:rPr>
          <w:color w:val="000000" w:themeColor="text1"/>
        </w:rPr>
        <w:t xml:space="preserve">“as the first brought up women’s and gender studies groups. </w:t>
      </w:r>
    </w:p>
    <w:p w14:paraId="72444244" w14:textId="77777777" w:rsidR="005B7453" w:rsidRPr="005667C2" w:rsidRDefault="005B7453" w:rsidP="005B7453">
      <w:pPr>
        <w:rPr>
          <w:b/>
          <w:bCs/>
          <w:color w:val="000000" w:themeColor="text1"/>
        </w:rPr>
      </w:pPr>
    </w:p>
    <w:p w14:paraId="4683E49F" w14:textId="77777777" w:rsidR="005B7453" w:rsidRPr="005667C2" w:rsidRDefault="005B7453" w:rsidP="005B7453">
      <w:r w:rsidRPr="005667C2">
        <w:rPr>
          <w:b/>
          <w:bCs/>
          <w:color w:val="000000" w:themeColor="text1"/>
        </w:rPr>
        <w:t xml:space="preserve">Source: </w:t>
      </w:r>
      <w:hyperlink r:id="rId274" w:history="1">
        <w:r w:rsidRPr="005667C2">
          <w:rPr>
            <w:rStyle w:val="Hyperlink"/>
          </w:rPr>
          <w:t>https://www.ncl.ac.uk/gps/research/politics-research/gender-politics/</w:t>
        </w:r>
      </w:hyperlink>
      <w:r w:rsidRPr="005667C2">
        <w:t xml:space="preserve"> </w:t>
      </w:r>
    </w:p>
    <w:p w14:paraId="3FAF27D5" w14:textId="4CE67503" w:rsidR="005B7453" w:rsidRPr="005667C2" w:rsidRDefault="005B7453" w:rsidP="005B7453"/>
    <w:p w14:paraId="728E828C" w14:textId="01F3ACCD" w:rsidR="00994041" w:rsidRPr="005667C2" w:rsidRDefault="00994041">
      <w:pPr>
        <w:rPr>
          <w:rFonts w:eastAsiaTheme="majorEastAsia"/>
          <w:color w:val="2F5496" w:themeColor="accent1" w:themeShade="BF"/>
        </w:rPr>
      </w:pPr>
    </w:p>
    <w:p w14:paraId="0AE14F42" w14:textId="77777777" w:rsidR="005B7453" w:rsidRPr="005667C2" w:rsidRDefault="005B7453">
      <w:pPr>
        <w:rPr>
          <w:rFonts w:eastAsiaTheme="majorEastAsia"/>
          <w:color w:val="2F5496" w:themeColor="accent1" w:themeShade="BF"/>
        </w:rPr>
      </w:pPr>
      <w:r w:rsidRPr="005667C2">
        <w:br w:type="page"/>
      </w:r>
    </w:p>
    <w:p w14:paraId="73DE67CC" w14:textId="48EE6DEC" w:rsidR="00AB7734" w:rsidRPr="005667C2" w:rsidRDefault="00AB7734" w:rsidP="00061270">
      <w:pPr>
        <w:pStyle w:val="Heading2"/>
      </w:pPr>
      <w:bookmarkStart w:id="63" w:name="_Toc169259812"/>
      <w:r w:rsidRPr="005667C2">
        <w:lastRenderedPageBreak/>
        <w:t>University of Copenhagen – Gender &amp; Politics</w:t>
      </w:r>
      <w:bookmarkEnd w:id="63"/>
      <w:r w:rsidRPr="005667C2">
        <w:t xml:space="preserve"> </w:t>
      </w:r>
    </w:p>
    <w:p w14:paraId="10E7849E" w14:textId="77777777" w:rsidR="00AB7734" w:rsidRPr="005667C2" w:rsidRDefault="00AB7734" w:rsidP="00AB7734"/>
    <w:p w14:paraId="351E9CF2" w14:textId="24FA7BCE" w:rsidR="005B7453" w:rsidRPr="005667C2" w:rsidRDefault="005B7453" w:rsidP="005B7453">
      <w:pPr>
        <w:rPr>
          <w:color w:val="000000" w:themeColor="text1"/>
        </w:rPr>
      </w:pPr>
      <w:r w:rsidRPr="005667C2">
        <w:rPr>
          <w:b/>
          <w:bCs/>
          <w:color w:val="000000" w:themeColor="text1"/>
        </w:rPr>
        <w:t xml:space="preserve">Coordinated by: </w:t>
      </w:r>
      <w:r w:rsidR="00084F33" w:rsidRPr="005667C2">
        <w:rPr>
          <w:color w:val="000000" w:themeColor="text1"/>
        </w:rPr>
        <w:t>University of Copenhagen Department of Political Science</w:t>
      </w:r>
    </w:p>
    <w:p w14:paraId="7277C002" w14:textId="77777777" w:rsidR="005B7453" w:rsidRPr="005667C2" w:rsidRDefault="005B7453" w:rsidP="005B7453">
      <w:pPr>
        <w:rPr>
          <w:b/>
          <w:bCs/>
          <w:color w:val="000000" w:themeColor="text1"/>
        </w:rPr>
      </w:pPr>
    </w:p>
    <w:p w14:paraId="56194C12" w14:textId="317D3BFF" w:rsidR="00084F33" w:rsidRPr="005667C2" w:rsidRDefault="005B7453" w:rsidP="005B7453">
      <w:pPr>
        <w:rPr>
          <w:color w:val="000000" w:themeColor="text1"/>
        </w:rPr>
      </w:pPr>
      <w:r w:rsidRPr="005667C2">
        <w:rPr>
          <w:b/>
          <w:bCs/>
          <w:color w:val="000000" w:themeColor="text1"/>
        </w:rPr>
        <w:t>Convenors:</w:t>
      </w:r>
      <w:r w:rsidR="00084F33" w:rsidRPr="005667C2">
        <w:rPr>
          <w:b/>
          <w:bCs/>
          <w:color w:val="000000" w:themeColor="text1"/>
        </w:rPr>
        <w:t xml:space="preserve"> </w:t>
      </w:r>
      <w:r w:rsidR="00084F33" w:rsidRPr="005667C2">
        <w:rPr>
          <w:color w:val="000000" w:themeColor="text1"/>
        </w:rPr>
        <w:t>Karina Kosiara-Pedersen – kp@ifs.ku.dk</w:t>
      </w:r>
    </w:p>
    <w:p w14:paraId="7212AC9F" w14:textId="77777777" w:rsidR="005B7453" w:rsidRPr="005667C2" w:rsidRDefault="005B7453" w:rsidP="005B7453">
      <w:pPr>
        <w:rPr>
          <w:b/>
          <w:bCs/>
          <w:color w:val="000000" w:themeColor="text1"/>
        </w:rPr>
      </w:pPr>
    </w:p>
    <w:p w14:paraId="51753A16" w14:textId="25309A15" w:rsidR="005B7453" w:rsidRPr="005667C2" w:rsidRDefault="005B7453" w:rsidP="005B7453">
      <w:pPr>
        <w:rPr>
          <w:color w:val="000000" w:themeColor="text1"/>
        </w:rPr>
      </w:pPr>
      <w:r w:rsidRPr="005667C2">
        <w:rPr>
          <w:b/>
          <w:bCs/>
          <w:color w:val="000000" w:themeColor="text1"/>
        </w:rPr>
        <w:t xml:space="preserve">Years for the Project: </w:t>
      </w:r>
      <w:r w:rsidR="00084F33" w:rsidRPr="005667C2">
        <w:rPr>
          <w:color w:val="000000" w:themeColor="text1"/>
        </w:rPr>
        <w:t xml:space="preserve">not listed. </w:t>
      </w:r>
    </w:p>
    <w:p w14:paraId="19422E3E" w14:textId="77777777" w:rsidR="005B7453" w:rsidRPr="005667C2" w:rsidRDefault="005B7453" w:rsidP="005B7453">
      <w:pPr>
        <w:rPr>
          <w:b/>
          <w:bCs/>
          <w:color w:val="000000" w:themeColor="text1"/>
        </w:rPr>
      </w:pPr>
    </w:p>
    <w:p w14:paraId="1AF4C89B" w14:textId="77777777" w:rsidR="005B7453" w:rsidRPr="005667C2" w:rsidRDefault="005B7453" w:rsidP="005B7453">
      <w:pPr>
        <w:rPr>
          <w:b/>
          <w:bCs/>
          <w:color w:val="000000" w:themeColor="text1"/>
        </w:rPr>
      </w:pPr>
      <w:r w:rsidRPr="005667C2">
        <w:rPr>
          <w:b/>
          <w:bCs/>
          <w:color w:val="000000" w:themeColor="text1"/>
        </w:rPr>
        <w:t xml:space="preserve">Project Funding: </w:t>
      </w:r>
      <w:r w:rsidRPr="005667C2">
        <w:rPr>
          <w:color w:val="000000" w:themeColor="text1"/>
        </w:rPr>
        <w:t>n/a</w:t>
      </w:r>
    </w:p>
    <w:p w14:paraId="3BC0B21C" w14:textId="77777777" w:rsidR="005B7453" w:rsidRPr="005667C2" w:rsidRDefault="005B7453" w:rsidP="005B7453">
      <w:pPr>
        <w:rPr>
          <w:b/>
          <w:bCs/>
          <w:color w:val="000000" w:themeColor="text1"/>
        </w:rPr>
      </w:pPr>
    </w:p>
    <w:p w14:paraId="6A7DA0CE" w14:textId="72A3A643" w:rsidR="005B7453" w:rsidRPr="005667C2" w:rsidRDefault="005B7453" w:rsidP="005B7453">
      <w:pPr>
        <w:rPr>
          <w:color w:val="000000" w:themeColor="text1"/>
        </w:rPr>
      </w:pPr>
      <w:r w:rsidRPr="005667C2">
        <w:rPr>
          <w:b/>
          <w:bCs/>
          <w:color w:val="000000" w:themeColor="text1"/>
        </w:rPr>
        <w:t xml:space="preserve">Publications: </w:t>
      </w:r>
      <w:r w:rsidR="00084F33" w:rsidRPr="005667C2">
        <w:rPr>
          <w:color w:val="000000" w:themeColor="text1"/>
        </w:rPr>
        <w:t xml:space="preserve">no publications are listed. However on the webpage there is a list of projects associated with the group. </w:t>
      </w:r>
    </w:p>
    <w:p w14:paraId="708EE75C" w14:textId="34749FCF" w:rsidR="005B7453" w:rsidRPr="005667C2" w:rsidRDefault="005B7453" w:rsidP="005B7453">
      <w:pPr>
        <w:pStyle w:val="NormalWeb"/>
        <w:shd w:val="clear" w:color="auto" w:fill="FFFFFF"/>
        <w:rPr>
          <w:color w:val="343A40"/>
        </w:rPr>
      </w:pPr>
      <w:r w:rsidRPr="005667C2">
        <w:rPr>
          <w:b/>
          <w:bCs/>
          <w:color w:val="000000" w:themeColor="text1"/>
        </w:rPr>
        <w:t xml:space="preserve">Summary of the Project: </w:t>
      </w:r>
      <w:r w:rsidR="00084F33" w:rsidRPr="005667C2">
        <w:rPr>
          <w:rStyle w:val="Strong"/>
          <w:b w:val="0"/>
          <w:bCs w:val="0"/>
          <w:color w:val="252525"/>
          <w:spacing w:val="5"/>
          <w:shd w:val="clear" w:color="auto" w:fill="FFFFFF"/>
        </w:rPr>
        <w:t>The Gender &amp; Politics group highlight research and teaching with a gender perspective across the Department of Political Science’s core research groups of international relations, public policy, Danish and comparative politics, and political theory. Hence, the research and classes that we conduct are within various subfields of Political Science, and a broad array of methodological approaches to the study of gender and politics is applied by the researchers within the group.</w:t>
      </w:r>
    </w:p>
    <w:p w14:paraId="354E9D2C" w14:textId="77777777" w:rsidR="005B7453" w:rsidRPr="005667C2" w:rsidRDefault="005B7453" w:rsidP="005B7453">
      <w:pPr>
        <w:rPr>
          <w:color w:val="000000" w:themeColor="text1"/>
        </w:rPr>
      </w:pPr>
      <w:r w:rsidRPr="005667C2">
        <w:rPr>
          <w:b/>
          <w:bCs/>
          <w:color w:val="000000" w:themeColor="text1"/>
        </w:rPr>
        <w:t xml:space="preserve">Other Relevant information: </w:t>
      </w:r>
      <w:r w:rsidRPr="005667C2">
        <w:rPr>
          <w:color w:val="000000" w:themeColor="text1"/>
        </w:rPr>
        <w:t xml:space="preserve">Research group/network affiliated with a specific university. Not really oriented around a singular research agenda other than the broad idea of gender and politics. Appears to be a network that organizes workshops, networking opportunities, seminars, etc. </w:t>
      </w:r>
    </w:p>
    <w:p w14:paraId="23F0786D" w14:textId="77777777" w:rsidR="005B7453" w:rsidRPr="005667C2" w:rsidRDefault="005B7453" w:rsidP="005B7453">
      <w:pPr>
        <w:rPr>
          <w:b/>
          <w:bCs/>
          <w:color w:val="000000" w:themeColor="text1"/>
        </w:rPr>
      </w:pPr>
    </w:p>
    <w:p w14:paraId="5B48C676" w14:textId="77777777" w:rsidR="005B7453" w:rsidRPr="005667C2" w:rsidRDefault="005B7453" w:rsidP="005B7453">
      <w:pPr>
        <w:rPr>
          <w:b/>
          <w:bCs/>
          <w:color w:val="000000" w:themeColor="text1"/>
        </w:rPr>
      </w:pPr>
      <w:r w:rsidRPr="005667C2">
        <w:rPr>
          <w:b/>
          <w:bCs/>
          <w:color w:val="000000" w:themeColor="text1"/>
        </w:rPr>
        <w:t>Key Words Associated with the Project:</w:t>
      </w:r>
    </w:p>
    <w:p w14:paraId="11F2870B" w14:textId="77777777" w:rsidR="005B7453" w:rsidRPr="005667C2" w:rsidRDefault="005B7453" w:rsidP="005B7453">
      <w:pPr>
        <w:rPr>
          <w:b/>
          <w:bCs/>
          <w:color w:val="000000" w:themeColor="text1"/>
        </w:rPr>
      </w:pPr>
    </w:p>
    <w:p w14:paraId="2033733C" w14:textId="77777777" w:rsidR="005B7453" w:rsidRPr="005667C2" w:rsidRDefault="005B7453" w:rsidP="005B7453">
      <w:pPr>
        <w:rPr>
          <w:color w:val="000000" w:themeColor="text1"/>
        </w:rPr>
      </w:pPr>
      <w:r w:rsidRPr="005667C2">
        <w:rPr>
          <w:b/>
          <w:bCs/>
          <w:color w:val="000000" w:themeColor="text1"/>
        </w:rPr>
        <w:t xml:space="preserve">How the Project was found (search words, location, etc.): </w:t>
      </w:r>
      <w:r w:rsidRPr="005667C2">
        <w:rPr>
          <w:color w:val="000000" w:themeColor="text1"/>
        </w:rPr>
        <w:t>found through a search of “gender research groups connected to universities” I then narrowed the search to “</w:t>
      </w:r>
      <w:r w:rsidRPr="005667C2">
        <w:t xml:space="preserve">“gender and politics research groups connected to universities </w:t>
      </w:r>
      <w:r w:rsidRPr="005667C2">
        <w:rPr>
          <w:color w:val="000000" w:themeColor="text1"/>
        </w:rPr>
        <w:t xml:space="preserve">“as the first brought up women’s and gender studies groups. </w:t>
      </w:r>
    </w:p>
    <w:p w14:paraId="70D88E26" w14:textId="77777777" w:rsidR="005B7453" w:rsidRPr="005667C2" w:rsidRDefault="005B7453" w:rsidP="005B7453">
      <w:pPr>
        <w:rPr>
          <w:b/>
          <w:bCs/>
          <w:color w:val="000000" w:themeColor="text1"/>
        </w:rPr>
      </w:pPr>
    </w:p>
    <w:p w14:paraId="14E3CA3B" w14:textId="77777777" w:rsidR="00084F33" w:rsidRPr="005667C2" w:rsidRDefault="005B7453" w:rsidP="00084F33">
      <w:r w:rsidRPr="005667C2">
        <w:rPr>
          <w:b/>
          <w:bCs/>
          <w:color w:val="000000" w:themeColor="text1"/>
        </w:rPr>
        <w:t xml:space="preserve">Source: </w:t>
      </w:r>
      <w:hyperlink r:id="rId275" w:history="1">
        <w:r w:rsidR="00084F33" w:rsidRPr="005667C2">
          <w:rPr>
            <w:rStyle w:val="Hyperlink"/>
          </w:rPr>
          <w:t>https://politicalscience.ku.dk/research/groups/gender-and-politics/</w:t>
        </w:r>
      </w:hyperlink>
      <w:r w:rsidR="00084F33" w:rsidRPr="005667C2">
        <w:t xml:space="preserve"> </w:t>
      </w:r>
    </w:p>
    <w:p w14:paraId="3ED24157" w14:textId="01D1F575" w:rsidR="005B7453" w:rsidRPr="005667C2" w:rsidRDefault="005B7453" w:rsidP="005B7453"/>
    <w:p w14:paraId="5C847D28" w14:textId="77777777" w:rsidR="00994041" w:rsidRPr="005667C2" w:rsidRDefault="00994041">
      <w:pPr>
        <w:rPr>
          <w:rFonts w:eastAsiaTheme="majorEastAsia"/>
          <w:color w:val="2F5496" w:themeColor="accent1" w:themeShade="BF"/>
        </w:rPr>
      </w:pPr>
      <w:r w:rsidRPr="005667C2">
        <w:br w:type="page"/>
      </w:r>
    </w:p>
    <w:p w14:paraId="0B1F4FB7" w14:textId="60CA4BDB" w:rsidR="00AB7734" w:rsidRPr="005667C2" w:rsidRDefault="00C155B0" w:rsidP="00061270">
      <w:pPr>
        <w:pStyle w:val="Heading2"/>
      </w:pPr>
      <w:bookmarkStart w:id="64" w:name="_Toc169259813"/>
      <w:r w:rsidRPr="005667C2">
        <w:lastRenderedPageBreak/>
        <w:t>Gender, Politics and Society Research Group – University of Bath</w:t>
      </w:r>
      <w:bookmarkEnd w:id="64"/>
      <w:r w:rsidRPr="005667C2">
        <w:t xml:space="preserve"> </w:t>
      </w:r>
    </w:p>
    <w:p w14:paraId="6C368826" w14:textId="77777777" w:rsidR="00C155B0" w:rsidRPr="005667C2" w:rsidRDefault="00C155B0" w:rsidP="00AB7734"/>
    <w:p w14:paraId="2321720F" w14:textId="6C81383D" w:rsidR="005B7453" w:rsidRPr="005667C2" w:rsidRDefault="005B7453" w:rsidP="005B7453">
      <w:pPr>
        <w:rPr>
          <w:color w:val="000000" w:themeColor="text1"/>
        </w:rPr>
      </w:pPr>
      <w:r w:rsidRPr="005667C2">
        <w:rPr>
          <w:b/>
          <w:bCs/>
          <w:color w:val="000000" w:themeColor="text1"/>
        </w:rPr>
        <w:t xml:space="preserve">Coordinated by: </w:t>
      </w:r>
      <w:r w:rsidRPr="005667C2">
        <w:rPr>
          <w:color w:val="000000" w:themeColor="text1"/>
        </w:rPr>
        <w:t>University of</w:t>
      </w:r>
      <w:r w:rsidR="007C544D" w:rsidRPr="005667C2">
        <w:rPr>
          <w:color w:val="000000" w:themeColor="text1"/>
        </w:rPr>
        <w:t xml:space="preserve"> Bath</w:t>
      </w:r>
    </w:p>
    <w:p w14:paraId="60045936" w14:textId="77777777" w:rsidR="00862CD3" w:rsidRPr="005667C2" w:rsidRDefault="00862CD3" w:rsidP="005B7453">
      <w:pPr>
        <w:rPr>
          <w:color w:val="000000" w:themeColor="text1"/>
        </w:rPr>
      </w:pPr>
    </w:p>
    <w:p w14:paraId="0F1FF6D9" w14:textId="3AE438CA" w:rsidR="00862CD3" w:rsidRPr="005667C2" w:rsidRDefault="00862CD3" w:rsidP="005B7453">
      <w:pPr>
        <w:rPr>
          <w:color w:val="000000" w:themeColor="text1"/>
        </w:rPr>
      </w:pPr>
      <w:r w:rsidRPr="005667C2">
        <w:rPr>
          <w:color w:val="000000" w:themeColor="text1"/>
        </w:rPr>
        <w:t xml:space="preserve">Email: </w:t>
      </w:r>
      <w:hyperlink r:id="rId276" w:history="1">
        <w:r w:rsidRPr="005667C2">
          <w:rPr>
            <w:rStyle w:val="Hyperlink"/>
          </w:rPr>
          <w:t>gps-rg@bath.ac.uk</w:t>
        </w:r>
      </w:hyperlink>
      <w:r w:rsidRPr="005667C2">
        <w:rPr>
          <w:color w:val="000000" w:themeColor="text1"/>
        </w:rPr>
        <w:t xml:space="preserve"> </w:t>
      </w:r>
    </w:p>
    <w:p w14:paraId="55217FEA" w14:textId="77777777" w:rsidR="005B7453" w:rsidRPr="005667C2" w:rsidRDefault="005B7453" w:rsidP="005B7453">
      <w:pPr>
        <w:rPr>
          <w:b/>
          <w:bCs/>
          <w:color w:val="000000" w:themeColor="text1"/>
        </w:rPr>
      </w:pPr>
    </w:p>
    <w:p w14:paraId="01352561" w14:textId="77777777" w:rsidR="005B7453" w:rsidRPr="005667C2" w:rsidRDefault="005B7453" w:rsidP="005B7453">
      <w:pPr>
        <w:rPr>
          <w:b/>
          <w:bCs/>
          <w:color w:val="000000" w:themeColor="text1"/>
        </w:rPr>
      </w:pPr>
      <w:r w:rsidRPr="005667C2">
        <w:rPr>
          <w:b/>
          <w:bCs/>
          <w:color w:val="000000" w:themeColor="text1"/>
        </w:rPr>
        <w:t>Convenors:</w:t>
      </w:r>
    </w:p>
    <w:p w14:paraId="1884CCB3" w14:textId="5F988E5F" w:rsidR="00862CD3" w:rsidRPr="005667C2" w:rsidRDefault="00862CD3" w:rsidP="00862CD3">
      <w:pPr>
        <w:pStyle w:val="ListParagraph"/>
        <w:numPr>
          <w:ilvl w:val="0"/>
          <w:numId w:val="2"/>
        </w:numPr>
        <w:rPr>
          <w:color w:val="000000" w:themeColor="text1"/>
        </w:rPr>
      </w:pPr>
      <w:r w:rsidRPr="005667C2">
        <w:rPr>
          <w:color w:val="000000" w:themeColor="text1"/>
        </w:rPr>
        <w:t xml:space="preserve">Fran Amery – </w:t>
      </w:r>
      <w:hyperlink r:id="rId277" w:history="1">
        <w:r w:rsidRPr="005667C2">
          <w:rPr>
            <w:rStyle w:val="Hyperlink"/>
          </w:rPr>
          <w:t>f.c.amery@bath.ac.uk</w:t>
        </w:r>
      </w:hyperlink>
      <w:r w:rsidRPr="005667C2">
        <w:rPr>
          <w:color w:val="000000" w:themeColor="text1"/>
        </w:rPr>
        <w:t xml:space="preserve"> </w:t>
      </w:r>
    </w:p>
    <w:p w14:paraId="329E047B" w14:textId="40464D3B" w:rsidR="00862CD3" w:rsidRPr="005667C2" w:rsidRDefault="00862CD3" w:rsidP="00862CD3">
      <w:pPr>
        <w:pStyle w:val="ListParagraph"/>
        <w:numPr>
          <w:ilvl w:val="0"/>
          <w:numId w:val="2"/>
        </w:numPr>
        <w:rPr>
          <w:color w:val="000000" w:themeColor="text1"/>
        </w:rPr>
      </w:pPr>
      <w:r w:rsidRPr="005667C2">
        <w:rPr>
          <w:color w:val="000000" w:themeColor="text1"/>
        </w:rPr>
        <w:t xml:space="preserve">Hilde Coffe – </w:t>
      </w:r>
      <w:hyperlink r:id="rId278" w:history="1">
        <w:r w:rsidRPr="005667C2">
          <w:rPr>
            <w:rStyle w:val="Hyperlink"/>
          </w:rPr>
          <w:t>h.r.coffe@bath.ac.uk</w:t>
        </w:r>
      </w:hyperlink>
      <w:r w:rsidRPr="005667C2">
        <w:rPr>
          <w:color w:val="000000" w:themeColor="text1"/>
        </w:rPr>
        <w:t xml:space="preserve"> </w:t>
      </w:r>
    </w:p>
    <w:p w14:paraId="4A88593F" w14:textId="089B21FA" w:rsidR="00862CD3" w:rsidRPr="005667C2" w:rsidRDefault="00862CD3" w:rsidP="00862CD3">
      <w:pPr>
        <w:pStyle w:val="ListParagraph"/>
        <w:numPr>
          <w:ilvl w:val="0"/>
          <w:numId w:val="2"/>
        </w:numPr>
        <w:rPr>
          <w:color w:val="000000" w:themeColor="text1"/>
        </w:rPr>
      </w:pPr>
      <w:r w:rsidRPr="005667C2">
        <w:rPr>
          <w:color w:val="000000" w:themeColor="text1"/>
        </w:rPr>
        <w:t xml:space="preserve">Milena Romano – </w:t>
      </w:r>
      <w:hyperlink r:id="rId279" w:history="1">
        <w:r w:rsidRPr="005667C2">
          <w:rPr>
            <w:rStyle w:val="Hyperlink"/>
          </w:rPr>
          <w:t>m.romano@bath.ac.uk</w:t>
        </w:r>
      </w:hyperlink>
      <w:r w:rsidRPr="005667C2">
        <w:rPr>
          <w:color w:val="000000" w:themeColor="text1"/>
        </w:rPr>
        <w:t xml:space="preserve"> </w:t>
      </w:r>
    </w:p>
    <w:p w14:paraId="01EB24FF" w14:textId="23539D0A" w:rsidR="00862CD3" w:rsidRPr="005667C2" w:rsidRDefault="00862CD3" w:rsidP="00862CD3">
      <w:pPr>
        <w:pStyle w:val="ListParagraph"/>
        <w:numPr>
          <w:ilvl w:val="0"/>
          <w:numId w:val="2"/>
        </w:numPr>
        <w:rPr>
          <w:color w:val="000000" w:themeColor="text1"/>
        </w:rPr>
      </w:pPr>
      <w:r w:rsidRPr="005667C2">
        <w:rPr>
          <w:color w:val="000000" w:themeColor="text1"/>
        </w:rPr>
        <w:t xml:space="preserve">Ana Catalano Weeks – </w:t>
      </w:r>
      <w:hyperlink r:id="rId280" w:history="1">
        <w:r w:rsidRPr="005667C2">
          <w:rPr>
            <w:rStyle w:val="Hyperlink"/>
          </w:rPr>
          <w:t>a.c.weeks@bath.ac.uk</w:t>
        </w:r>
      </w:hyperlink>
      <w:r w:rsidRPr="005667C2">
        <w:rPr>
          <w:color w:val="000000" w:themeColor="text1"/>
        </w:rPr>
        <w:t xml:space="preserve"> </w:t>
      </w:r>
    </w:p>
    <w:p w14:paraId="63E8D0FD" w14:textId="564BE804" w:rsidR="00862CD3" w:rsidRPr="005667C2" w:rsidRDefault="00862CD3" w:rsidP="00862CD3">
      <w:pPr>
        <w:pStyle w:val="ListParagraph"/>
        <w:numPr>
          <w:ilvl w:val="0"/>
          <w:numId w:val="2"/>
        </w:numPr>
        <w:rPr>
          <w:color w:val="000000" w:themeColor="text1"/>
        </w:rPr>
      </w:pPr>
      <w:r w:rsidRPr="005667C2">
        <w:rPr>
          <w:color w:val="000000" w:themeColor="text1"/>
        </w:rPr>
        <w:t xml:space="preserve">Jennifer Thomson – </w:t>
      </w:r>
      <w:hyperlink r:id="rId281" w:history="1">
        <w:r w:rsidRPr="005667C2">
          <w:rPr>
            <w:rStyle w:val="Hyperlink"/>
          </w:rPr>
          <w:t>j.thomson@bath.ac.uk</w:t>
        </w:r>
      </w:hyperlink>
      <w:r w:rsidRPr="005667C2">
        <w:rPr>
          <w:color w:val="000000" w:themeColor="text1"/>
        </w:rPr>
        <w:t xml:space="preserve"> </w:t>
      </w:r>
    </w:p>
    <w:p w14:paraId="6EE7A6E5" w14:textId="77777777" w:rsidR="005B7453" w:rsidRPr="005667C2" w:rsidRDefault="005B7453" w:rsidP="005B7453">
      <w:pPr>
        <w:rPr>
          <w:b/>
          <w:bCs/>
          <w:color w:val="000000" w:themeColor="text1"/>
        </w:rPr>
      </w:pPr>
    </w:p>
    <w:p w14:paraId="47FA82EC" w14:textId="522F8360" w:rsidR="005B7453" w:rsidRPr="005667C2" w:rsidRDefault="005B7453" w:rsidP="005B7453">
      <w:pPr>
        <w:rPr>
          <w:color w:val="000000" w:themeColor="text1"/>
        </w:rPr>
      </w:pPr>
      <w:r w:rsidRPr="005667C2">
        <w:rPr>
          <w:b/>
          <w:bCs/>
          <w:color w:val="000000" w:themeColor="text1"/>
        </w:rPr>
        <w:t xml:space="preserve">Years for the Project: </w:t>
      </w:r>
      <w:r w:rsidR="00862CD3" w:rsidRPr="005667C2">
        <w:rPr>
          <w:color w:val="000000" w:themeColor="text1"/>
        </w:rPr>
        <w:t>not listed</w:t>
      </w:r>
      <w:r w:rsidR="00862CD3" w:rsidRPr="005667C2">
        <w:rPr>
          <w:b/>
          <w:bCs/>
          <w:color w:val="000000" w:themeColor="text1"/>
        </w:rPr>
        <w:t xml:space="preserve">. </w:t>
      </w:r>
    </w:p>
    <w:p w14:paraId="707D741E" w14:textId="77777777" w:rsidR="005B7453" w:rsidRPr="005667C2" w:rsidRDefault="005B7453" w:rsidP="005B7453">
      <w:pPr>
        <w:rPr>
          <w:b/>
          <w:bCs/>
          <w:color w:val="000000" w:themeColor="text1"/>
        </w:rPr>
      </w:pPr>
    </w:p>
    <w:p w14:paraId="17DCA1AE" w14:textId="77777777" w:rsidR="005B7453" w:rsidRPr="005667C2" w:rsidRDefault="005B7453" w:rsidP="005B7453">
      <w:pPr>
        <w:rPr>
          <w:b/>
          <w:bCs/>
          <w:color w:val="000000" w:themeColor="text1"/>
        </w:rPr>
      </w:pPr>
      <w:r w:rsidRPr="005667C2">
        <w:rPr>
          <w:b/>
          <w:bCs/>
          <w:color w:val="000000" w:themeColor="text1"/>
        </w:rPr>
        <w:t xml:space="preserve">Project Funding: </w:t>
      </w:r>
      <w:r w:rsidRPr="005667C2">
        <w:rPr>
          <w:color w:val="000000" w:themeColor="text1"/>
        </w:rPr>
        <w:t>n/a</w:t>
      </w:r>
    </w:p>
    <w:p w14:paraId="06335094" w14:textId="77777777" w:rsidR="005B7453" w:rsidRPr="005667C2" w:rsidRDefault="005B7453" w:rsidP="005B7453">
      <w:pPr>
        <w:rPr>
          <w:b/>
          <w:bCs/>
          <w:color w:val="000000" w:themeColor="text1"/>
        </w:rPr>
      </w:pPr>
    </w:p>
    <w:p w14:paraId="79A6F25D" w14:textId="391E4B5D" w:rsidR="005B7453" w:rsidRPr="005667C2" w:rsidRDefault="005B7453" w:rsidP="005B7453">
      <w:pPr>
        <w:rPr>
          <w:color w:val="000000" w:themeColor="text1"/>
        </w:rPr>
      </w:pPr>
      <w:r w:rsidRPr="005667C2">
        <w:rPr>
          <w:b/>
          <w:bCs/>
          <w:color w:val="000000" w:themeColor="text1"/>
        </w:rPr>
        <w:t xml:space="preserve">Publications: </w:t>
      </w:r>
      <w:r w:rsidR="00862CD3" w:rsidRPr="005667C2">
        <w:rPr>
          <w:color w:val="000000" w:themeColor="text1"/>
        </w:rPr>
        <w:t xml:space="preserve">none explicitly listed, however there is a news and insight link on the page that has posts from various people in the group about relevant topics/issues. </w:t>
      </w:r>
    </w:p>
    <w:p w14:paraId="14ACC742" w14:textId="04158F21" w:rsidR="005B7453" w:rsidRPr="005667C2" w:rsidRDefault="005B7453" w:rsidP="005B7453">
      <w:pPr>
        <w:pStyle w:val="NormalWeb"/>
        <w:shd w:val="clear" w:color="auto" w:fill="FFFFFF"/>
        <w:rPr>
          <w:color w:val="343A40"/>
        </w:rPr>
      </w:pPr>
      <w:r w:rsidRPr="005667C2">
        <w:rPr>
          <w:b/>
          <w:bCs/>
          <w:color w:val="000000" w:themeColor="text1"/>
        </w:rPr>
        <w:t xml:space="preserve">Summary of the Project: </w:t>
      </w:r>
      <w:r w:rsidR="00862CD3" w:rsidRPr="005667C2">
        <w:rPr>
          <w:color w:val="000000" w:themeColor="text1"/>
        </w:rPr>
        <w:t xml:space="preserve">While gender equality has increased during the last few decades in most countries around the world, women are still underrepresented in major public roles and more likely to face gender discrimination in society. At the same time, we observe a global backlash against gender and LGBTQ+ equality. Bringing together scholars from different disciplines across the University of Bath, our research focuses on topics like: political representation, the workplace, activism, reproductive rights. </w:t>
      </w:r>
    </w:p>
    <w:p w14:paraId="4364F0FD" w14:textId="77777777" w:rsidR="005B7453" w:rsidRPr="005667C2" w:rsidRDefault="005B7453" w:rsidP="005B7453">
      <w:pPr>
        <w:rPr>
          <w:color w:val="000000" w:themeColor="text1"/>
        </w:rPr>
      </w:pPr>
      <w:r w:rsidRPr="005667C2">
        <w:rPr>
          <w:b/>
          <w:bCs/>
          <w:color w:val="000000" w:themeColor="text1"/>
        </w:rPr>
        <w:t xml:space="preserve">Other Relevant information: </w:t>
      </w:r>
      <w:r w:rsidRPr="005667C2">
        <w:rPr>
          <w:color w:val="000000" w:themeColor="text1"/>
        </w:rPr>
        <w:t xml:space="preserve">Research group/network affiliated with a specific university. Not really oriented around a singular research agenda other than the broad idea of gender and politics. Appears to be a network that organizes workshops, networking opportunities, seminars, etc. </w:t>
      </w:r>
    </w:p>
    <w:p w14:paraId="127DF4BA" w14:textId="77777777" w:rsidR="005B7453" w:rsidRPr="005667C2" w:rsidRDefault="005B7453" w:rsidP="005B7453">
      <w:pPr>
        <w:rPr>
          <w:b/>
          <w:bCs/>
          <w:color w:val="000000" w:themeColor="text1"/>
        </w:rPr>
      </w:pPr>
    </w:p>
    <w:p w14:paraId="05223CBF" w14:textId="77777777" w:rsidR="005B7453" w:rsidRPr="005667C2" w:rsidRDefault="005B7453" w:rsidP="005B7453">
      <w:pPr>
        <w:rPr>
          <w:b/>
          <w:bCs/>
          <w:color w:val="000000" w:themeColor="text1"/>
        </w:rPr>
      </w:pPr>
      <w:r w:rsidRPr="005667C2">
        <w:rPr>
          <w:b/>
          <w:bCs/>
          <w:color w:val="000000" w:themeColor="text1"/>
        </w:rPr>
        <w:t>Key Words Associated with the Project:</w:t>
      </w:r>
    </w:p>
    <w:p w14:paraId="0D810F35" w14:textId="77777777" w:rsidR="005B7453" w:rsidRPr="005667C2" w:rsidRDefault="005B7453" w:rsidP="005B7453">
      <w:pPr>
        <w:rPr>
          <w:b/>
          <w:bCs/>
          <w:color w:val="000000" w:themeColor="text1"/>
        </w:rPr>
      </w:pPr>
    </w:p>
    <w:p w14:paraId="2B3110FD" w14:textId="77777777" w:rsidR="005B7453" w:rsidRPr="005667C2" w:rsidRDefault="005B7453" w:rsidP="005B7453">
      <w:pPr>
        <w:rPr>
          <w:color w:val="000000" w:themeColor="text1"/>
        </w:rPr>
      </w:pPr>
      <w:r w:rsidRPr="005667C2">
        <w:rPr>
          <w:b/>
          <w:bCs/>
          <w:color w:val="000000" w:themeColor="text1"/>
        </w:rPr>
        <w:t xml:space="preserve">How the Project was found (search words, location, etc.): </w:t>
      </w:r>
      <w:r w:rsidRPr="005667C2">
        <w:rPr>
          <w:color w:val="000000" w:themeColor="text1"/>
        </w:rPr>
        <w:t>found through a search of “gender research groups connected to universities” I then narrowed the search to “</w:t>
      </w:r>
      <w:r w:rsidRPr="005667C2">
        <w:t xml:space="preserve">“gender and politics research groups connected to universities </w:t>
      </w:r>
      <w:r w:rsidRPr="005667C2">
        <w:rPr>
          <w:color w:val="000000" w:themeColor="text1"/>
        </w:rPr>
        <w:t xml:space="preserve">“as the first brought up women’s and gender studies groups. </w:t>
      </w:r>
    </w:p>
    <w:p w14:paraId="14657E3F" w14:textId="77777777" w:rsidR="005B7453" w:rsidRPr="005667C2" w:rsidRDefault="005B7453" w:rsidP="005B7453">
      <w:pPr>
        <w:rPr>
          <w:b/>
          <w:bCs/>
          <w:color w:val="000000" w:themeColor="text1"/>
        </w:rPr>
      </w:pPr>
    </w:p>
    <w:p w14:paraId="167780A9" w14:textId="77777777" w:rsidR="007C544D" w:rsidRPr="005667C2" w:rsidRDefault="005B7453" w:rsidP="007C544D">
      <w:r w:rsidRPr="005667C2">
        <w:rPr>
          <w:b/>
          <w:bCs/>
          <w:color w:val="000000" w:themeColor="text1"/>
        </w:rPr>
        <w:t xml:space="preserve">Source: </w:t>
      </w:r>
      <w:hyperlink r:id="rId282" w:history="1">
        <w:r w:rsidR="007C544D" w:rsidRPr="005667C2">
          <w:rPr>
            <w:rStyle w:val="Hyperlink"/>
          </w:rPr>
          <w:t>https://www.bath.ac.uk/research-groups/gender-politics-and-society-research-group/</w:t>
        </w:r>
      </w:hyperlink>
      <w:r w:rsidR="007C544D" w:rsidRPr="005667C2">
        <w:t xml:space="preserve"> </w:t>
      </w:r>
    </w:p>
    <w:p w14:paraId="14A9038B" w14:textId="018F9C74" w:rsidR="005B7453" w:rsidRPr="005667C2" w:rsidRDefault="005B7453" w:rsidP="005B7453"/>
    <w:p w14:paraId="7A073619" w14:textId="034EC77D" w:rsidR="00994041" w:rsidRPr="005667C2" w:rsidRDefault="00994041">
      <w:pPr>
        <w:rPr>
          <w:rFonts w:eastAsiaTheme="majorEastAsia"/>
          <w:color w:val="2F5496" w:themeColor="accent1" w:themeShade="BF"/>
        </w:rPr>
      </w:pPr>
      <w:r w:rsidRPr="005667C2">
        <w:br w:type="page"/>
      </w:r>
    </w:p>
    <w:p w14:paraId="6A727903" w14:textId="2AD27279" w:rsidR="00C155B0" w:rsidRPr="005667C2" w:rsidRDefault="00C155B0" w:rsidP="00061270">
      <w:pPr>
        <w:pStyle w:val="Heading2"/>
      </w:pPr>
      <w:bookmarkStart w:id="65" w:name="_Toc169259814"/>
      <w:r w:rsidRPr="005667C2">
        <w:lastRenderedPageBreak/>
        <w:t>Gender Research Group – Nottingham Trent University</w:t>
      </w:r>
      <w:bookmarkEnd w:id="65"/>
      <w:r w:rsidRPr="005667C2">
        <w:t xml:space="preserve"> </w:t>
      </w:r>
    </w:p>
    <w:p w14:paraId="6CE1AED1" w14:textId="7F766937" w:rsidR="00C155B0" w:rsidRPr="005667C2" w:rsidRDefault="00C155B0" w:rsidP="00C155B0"/>
    <w:p w14:paraId="589CCA52" w14:textId="05493C10" w:rsidR="005B7453" w:rsidRPr="005667C2" w:rsidRDefault="005B7453" w:rsidP="005B7453">
      <w:pPr>
        <w:rPr>
          <w:color w:val="000000" w:themeColor="text1"/>
        </w:rPr>
      </w:pPr>
      <w:r w:rsidRPr="005667C2">
        <w:rPr>
          <w:b/>
          <w:bCs/>
          <w:color w:val="000000" w:themeColor="text1"/>
        </w:rPr>
        <w:t xml:space="preserve">Coordinated by: </w:t>
      </w:r>
      <w:r w:rsidR="00A44FA3" w:rsidRPr="005667C2">
        <w:rPr>
          <w:color w:val="000000" w:themeColor="text1"/>
        </w:rPr>
        <w:t xml:space="preserve">Nottingham Trent University </w:t>
      </w:r>
    </w:p>
    <w:p w14:paraId="120A8901" w14:textId="77777777" w:rsidR="005B7453" w:rsidRPr="005667C2" w:rsidRDefault="005B7453" w:rsidP="005B7453">
      <w:pPr>
        <w:rPr>
          <w:b/>
          <w:bCs/>
          <w:color w:val="000000" w:themeColor="text1"/>
        </w:rPr>
      </w:pPr>
    </w:p>
    <w:p w14:paraId="39369D57" w14:textId="788A2277" w:rsidR="005B7453" w:rsidRPr="005667C2" w:rsidRDefault="005B7453" w:rsidP="005B7453">
      <w:pPr>
        <w:rPr>
          <w:b/>
          <w:bCs/>
          <w:color w:val="000000" w:themeColor="text1"/>
        </w:rPr>
      </w:pPr>
      <w:r w:rsidRPr="005667C2">
        <w:rPr>
          <w:b/>
          <w:bCs/>
          <w:color w:val="000000" w:themeColor="text1"/>
        </w:rPr>
        <w:t>Convenors:</w:t>
      </w:r>
      <w:r w:rsidR="00B014FD" w:rsidRPr="005667C2">
        <w:rPr>
          <w:b/>
          <w:bCs/>
          <w:color w:val="000000" w:themeColor="text1"/>
        </w:rPr>
        <w:t xml:space="preserve"> </w:t>
      </w:r>
      <w:r w:rsidR="00B014FD" w:rsidRPr="005667C2">
        <w:rPr>
          <w:color w:val="000000" w:themeColor="text1"/>
        </w:rPr>
        <w:t>none listed</w:t>
      </w:r>
      <w:r w:rsidR="00B014FD" w:rsidRPr="005667C2">
        <w:rPr>
          <w:b/>
          <w:bCs/>
          <w:color w:val="000000" w:themeColor="text1"/>
        </w:rPr>
        <w:t xml:space="preserve"> </w:t>
      </w:r>
    </w:p>
    <w:p w14:paraId="7F3EF25C" w14:textId="77777777" w:rsidR="005B7453" w:rsidRPr="005667C2" w:rsidRDefault="005B7453" w:rsidP="005B7453">
      <w:pPr>
        <w:rPr>
          <w:b/>
          <w:bCs/>
          <w:color w:val="000000" w:themeColor="text1"/>
        </w:rPr>
      </w:pPr>
    </w:p>
    <w:p w14:paraId="2CE4B8DF" w14:textId="438741FC" w:rsidR="005B7453" w:rsidRPr="005667C2" w:rsidRDefault="005B7453" w:rsidP="005B7453">
      <w:pPr>
        <w:rPr>
          <w:color w:val="000000" w:themeColor="text1"/>
        </w:rPr>
      </w:pPr>
      <w:r w:rsidRPr="005667C2">
        <w:rPr>
          <w:b/>
          <w:bCs/>
          <w:color w:val="000000" w:themeColor="text1"/>
        </w:rPr>
        <w:t xml:space="preserve">Years for the Project: </w:t>
      </w:r>
      <w:r w:rsidR="00B014FD" w:rsidRPr="005667C2">
        <w:rPr>
          <w:color w:val="000000" w:themeColor="text1"/>
        </w:rPr>
        <w:t>n/a</w:t>
      </w:r>
    </w:p>
    <w:p w14:paraId="5D9509D1" w14:textId="77777777" w:rsidR="005B7453" w:rsidRPr="005667C2" w:rsidRDefault="005B7453" w:rsidP="005B7453">
      <w:pPr>
        <w:rPr>
          <w:b/>
          <w:bCs/>
          <w:color w:val="000000" w:themeColor="text1"/>
        </w:rPr>
      </w:pPr>
    </w:p>
    <w:p w14:paraId="39A689B7" w14:textId="77777777" w:rsidR="005B7453" w:rsidRPr="005667C2" w:rsidRDefault="005B7453" w:rsidP="005B7453">
      <w:pPr>
        <w:rPr>
          <w:b/>
          <w:bCs/>
          <w:color w:val="000000" w:themeColor="text1"/>
        </w:rPr>
      </w:pPr>
      <w:r w:rsidRPr="005667C2">
        <w:rPr>
          <w:b/>
          <w:bCs/>
          <w:color w:val="000000" w:themeColor="text1"/>
        </w:rPr>
        <w:t xml:space="preserve">Project Funding: </w:t>
      </w:r>
      <w:r w:rsidRPr="005667C2">
        <w:rPr>
          <w:color w:val="000000" w:themeColor="text1"/>
        </w:rPr>
        <w:t>n/a</w:t>
      </w:r>
    </w:p>
    <w:p w14:paraId="44FE15CF" w14:textId="77777777" w:rsidR="005B7453" w:rsidRPr="005667C2" w:rsidRDefault="005B7453" w:rsidP="005B7453">
      <w:pPr>
        <w:rPr>
          <w:b/>
          <w:bCs/>
          <w:color w:val="000000" w:themeColor="text1"/>
        </w:rPr>
      </w:pPr>
    </w:p>
    <w:p w14:paraId="25C3A88A" w14:textId="77777777" w:rsidR="00B014FD" w:rsidRPr="005667C2" w:rsidRDefault="005B7453" w:rsidP="005B7453">
      <w:pPr>
        <w:rPr>
          <w:color w:val="000000" w:themeColor="text1"/>
        </w:rPr>
      </w:pPr>
      <w:r w:rsidRPr="005667C2">
        <w:rPr>
          <w:b/>
          <w:bCs/>
          <w:color w:val="000000" w:themeColor="text1"/>
        </w:rPr>
        <w:t xml:space="preserve">Publications: </w:t>
      </w:r>
      <w:r w:rsidR="00B014FD" w:rsidRPr="005667C2">
        <w:rPr>
          <w:color w:val="000000" w:themeColor="text1"/>
        </w:rPr>
        <w:t xml:space="preserve">none listed, but they do have a list of projects associated with the group’s members. </w:t>
      </w:r>
    </w:p>
    <w:p w14:paraId="6297885A" w14:textId="55CCA55D" w:rsidR="005B7453" w:rsidRPr="005667C2" w:rsidRDefault="00B014FD" w:rsidP="00B014FD">
      <w:pPr>
        <w:pStyle w:val="ListParagraph"/>
        <w:numPr>
          <w:ilvl w:val="0"/>
          <w:numId w:val="2"/>
        </w:numPr>
        <w:rPr>
          <w:color w:val="000000" w:themeColor="text1"/>
        </w:rPr>
      </w:pPr>
      <w:r w:rsidRPr="005667C2">
        <w:rPr>
          <w:color w:val="000000" w:themeColor="text1"/>
        </w:rPr>
        <w:t>Members of the Gender Research Group have carried out a range of projects including: Masculinities and men’s health; LGBTQi+ parented families and schools; Gendered approaches to peer support for women who self-harm in custody; Gender and personal naming practices; Physical activity, mental health and transgender people; Parents’ return to work; Young disabled LGBT people: exploring the rights and needs of a marginalised community</w:t>
      </w:r>
    </w:p>
    <w:p w14:paraId="6A56E2F2" w14:textId="47282F78" w:rsidR="005B7453" w:rsidRPr="005667C2" w:rsidRDefault="005B7453" w:rsidP="005B7453">
      <w:pPr>
        <w:pStyle w:val="NormalWeb"/>
        <w:shd w:val="clear" w:color="auto" w:fill="FFFFFF"/>
        <w:rPr>
          <w:color w:val="343A40"/>
        </w:rPr>
      </w:pPr>
      <w:r w:rsidRPr="005667C2">
        <w:rPr>
          <w:b/>
          <w:bCs/>
          <w:color w:val="000000" w:themeColor="text1"/>
        </w:rPr>
        <w:t xml:space="preserve">Summary of the Project: </w:t>
      </w:r>
      <w:r w:rsidR="00B014FD" w:rsidRPr="005667C2">
        <w:rPr>
          <w:color w:val="000000" w:themeColor="text1"/>
        </w:rPr>
        <w:t>The Gender Research Group’s aim is to promote social and democratic inclusion and transformation at global, national and local levels through critical examination of the myriad ways gender matters in shaping people’s identities, experiences and opportunities. We identify and analyse how multiple and complex social, cultural, political and psychological processes and contexts intersect in the construction of identities and inequalities in gendered social relations. Our group uses theoretical, empirical, practice and policy approaches from within the social sciences. Members are affiliated to Research Centres in the School of Social Sciences and to other research centres within Nottingham Trent University. The Group complements the Gender and Sexuality Research Group within the School of Arts and Humanities.</w:t>
      </w:r>
    </w:p>
    <w:p w14:paraId="224D6097" w14:textId="5F7A0925" w:rsidR="005B7453" w:rsidRPr="005667C2" w:rsidRDefault="005B7453" w:rsidP="005B7453">
      <w:pPr>
        <w:rPr>
          <w:color w:val="000000" w:themeColor="text1"/>
        </w:rPr>
      </w:pPr>
      <w:r w:rsidRPr="005667C2">
        <w:rPr>
          <w:b/>
          <w:bCs/>
          <w:color w:val="000000" w:themeColor="text1"/>
        </w:rPr>
        <w:t xml:space="preserve">Other Relevant information: </w:t>
      </w:r>
      <w:r w:rsidRPr="005667C2">
        <w:rPr>
          <w:color w:val="000000" w:themeColor="text1"/>
        </w:rPr>
        <w:t>Research group/network affiliated with a specific university.</w:t>
      </w:r>
      <w:r w:rsidR="00B014FD" w:rsidRPr="005667C2">
        <w:rPr>
          <w:color w:val="000000" w:themeColor="text1"/>
        </w:rPr>
        <w:t xml:space="preserve"> </w:t>
      </w:r>
      <w:r w:rsidRPr="005667C2">
        <w:rPr>
          <w:color w:val="000000" w:themeColor="text1"/>
        </w:rPr>
        <w:t xml:space="preserve">Appears to be a </w:t>
      </w:r>
      <w:r w:rsidR="00B014FD" w:rsidRPr="005667C2">
        <w:rPr>
          <w:color w:val="000000" w:themeColor="text1"/>
        </w:rPr>
        <w:t>group</w:t>
      </w:r>
      <w:r w:rsidRPr="005667C2">
        <w:rPr>
          <w:color w:val="000000" w:themeColor="text1"/>
        </w:rPr>
        <w:t xml:space="preserve"> that organizes workshops, networking opportunities, seminars, etc.</w:t>
      </w:r>
      <w:r w:rsidR="00B014FD" w:rsidRPr="005667C2">
        <w:rPr>
          <w:color w:val="000000" w:themeColor="text1"/>
        </w:rPr>
        <w:t xml:space="preserve"> They also host conferences on issues.  The Group brings together scholars interested in gender from different subject areas within the School of Social Sciences at Nottingham Trent University, including sociology, psychology, politics and international relations, criminology, education, and social work, care and community.</w:t>
      </w:r>
      <w:r w:rsidRPr="005667C2">
        <w:rPr>
          <w:color w:val="000000" w:themeColor="text1"/>
        </w:rPr>
        <w:t xml:space="preserve"> </w:t>
      </w:r>
      <w:r w:rsidR="00B014FD" w:rsidRPr="005667C2">
        <w:rPr>
          <w:color w:val="000000" w:themeColor="text1"/>
        </w:rPr>
        <w:t xml:space="preserve">The group has a research theme of health and wellbeing. </w:t>
      </w:r>
    </w:p>
    <w:p w14:paraId="0D7F524E" w14:textId="77777777" w:rsidR="005B7453" w:rsidRPr="005667C2" w:rsidRDefault="005B7453" w:rsidP="005B7453">
      <w:pPr>
        <w:rPr>
          <w:b/>
          <w:bCs/>
          <w:color w:val="000000" w:themeColor="text1"/>
        </w:rPr>
      </w:pPr>
    </w:p>
    <w:p w14:paraId="68853ED1" w14:textId="77777777" w:rsidR="005B7453" w:rsidRPr="005667C2" w:rsidRDefault="005B7453" w:rsidP="005B7453">
      <w:pPr>
        <w:rPr>
          <w:b/>
          <w:bCs/>
          <w:color w:val="000000" w:themeColor="text1"/>
        </w:rPr>
      </w:pPr>
      <w:r w:rsidRPr="005667C2">
        <w:rPr>
          <w:b/>
          <w:bCs/>
          <w:color w:val="000000" w:themeColor="text1"/>
        </w:rPr>
        <w:t>Key Words Associated with the Project:</w:t>
      </w:r>
    </w:p>
    <w:p w14:paraId="5AC7D8E0" w14:textId="77777777" w:rsidR="005B7453" w:rsidRPr="005667C2" w:rsidRDefault="005B7453" w:rsidP="005B7453">
      <w:pPr>
        <w:rPr>
          <w:b/>
          <w:bCs/>
          <w:color w:val="000000" w:themeColor="text1"/>
        </w:rPr>
      </w:pPr>
    </w:p>
    <w:p w14:paraId="3FD7FA5E" w14:textId="77777777" w:rsidR="005B7453" w:rsidRPr="005667C2" w:rsidRDefault="005B7453" w:rsidP="005B7453">
      <w:pPr>
        <w:rPr>
          <w:color w:val="000000" w:themeColor="text1"/>
        </w:rPr>
      </w:pPr>
      <w:r w:rsidRPr="005667C2">
        <w:rPr>
          <w:b/>
          <w:bCs/>
          <w:color w:val="000000" w:themeColor="text1"/>
        </w:rPr>
        <w:t xml:space="preserve">How the Project was found (search words, location, etc.): </w:t>
      </w:r>
      <w:r w:rsidRPr="005667C2">
        <w:rPr>
          <w:color w:val="000000" w:themeColor="text1"/>
        </w:rPr>
        <w:t>found through a search of “gender research groups connected to universities” I then narrowed the search to “</w:t>
      </w:r>
      <w:r w:rsidRPr="005667C2">
        <w:t xml:space="preserve">“gender and politics research groups connected to universities </w:t>
      </w:r>
      <w:r w:rsidRPr="005667C2">
        <w:rPr>
          <w:color w:val="000000" w:themeColor="text1"/>
        </w:rPr>
        <w:t xml:space="preserve">“as the first brought up women’s and gender studies groups. </w:t>
      </w:r>
    </w:p>
    <w:p w14:paraId="5BACBEB0" w14:textId="77777777" w:rsidR="005B7453" w:rsidRPr="005667C2" w:rsidRDefault="005B7453" w:rsidP="005B7453">
      <w:pPr>
        <w:rPr>
          <w:b/>
          <w:bCs/>
          <w:color w:val="000000" w:themeColor="text1"/>
        </w:rPr>
      </w:pPr>
    </w:p>
    <w:p w14:paraId="0D1C5E47" w14:textId="7CAF625B" w:rsidR="005B7453" w:rsidRPr="005667C2" w:rsidRDefault="005B7453" w:rsidP="005B7453">
      <w:r w:rsidRPr="005667C2">
        <w:rPr>
          <w:b/>
          <w:bCs/>
          <w:color w:val="000000" w:themeColor="text1"/>
        </w:rPr>
        <w:t xml:space="preserve">Source: </w:t>
      </w:r>
      <w:hyperlink r:id="rId283" w:history="1">
        <w:r w:rsidR="00A44FA3" w:rsidRPr="005667C2">
          <w:rPr>
            <w:rStyle w:val="Hyperlink"/>
          </w:rPr>
          <w:t>https://www.ntu.ac.uk/research/groups-and-centres/groups/gender-research-group</w:t>
        </w:r>
      </w:hyperlink>
    </w:p>
    <w:p w14:paraId="30499E12" w14:textId="2D61486A" w:rsidR="00514D86" w:rsidRPr="005667C2" w:rsidRDefault="005E592B">
      <w:r w:rsidRPr="005667C2">
        <w:br w:type="page"/>
      </w:r>
    </w:p>
    <w:p w14:paraId="6616865C" w14:textId="77777777" w:rsidR="009D6752" w:rsidRPr="005667C2" w:rsidRDefault="009D6752" w:rsidP="00061270">
      <w:pPr>
        <w:pStyle w:val="Heading2"/>
      </w:pPr>
      <w:bookmarkStart w:id="66" w:name="_Toc169259815"/>
      <w:r w:rsidRPr="005667C2">
        <w:lastRenderedPageBreak/>
        <w:t>GEYPO</w:t>
      </w:r>
      <w:bookmarkEnd w:id="66"/>
    </w:p>
    <w:p w14:paraId="092D6F63" w14:textId="77777777" w:rsidR="009D6752" w:rsidRPr="005667C2" w:rsidRDefault="009D6752" w:rsidP="009D6752">
      <w:pPr>
        <w:rPr>
          <w:b/>
          <w:bCs/>
          <w:color w:val="000000" w:themeColor="text1"/>
        </w:rPr>
      </w:pPr>
    </w:p>
    <w:p w14:paraId="2F16D506" w14:textId="77777777" w:rsidR="009D6752" w:rsidRPr="005667C2" w:rsidRDefault="009D6752" w:rsidP="009D6752">
      <w:pPr>
        <w:rPr>
          <w:color w:val="000000" w:themeColor="text1"/>
        </w:rPr>
      </w:pPr>
      <w:r w:rsidRPr="005667C2">
        <w:rPr>
          <w:b/>
          <w:bCs/>
          <w:color w:val="000000" w:themeColor="text1"/>
        </w:rPr>
        <w:t xml:space="preserve">Coordinated by: </w:t>
      </w:r>
      <w:r w:rsidRPr="005667C2">
        <w:rPr>
          <w:color w:val="000000" w:themeColor="text1"/>
        </w:rPr>
        <w:t xml:space="preserve">Univerisidad Complutense Madrid </w:t>
      </w:r>
    </w:p>
    <w:p w14:paraId="19F71987" w14:textId="77777777" w:rsidR="009D6752" w:rsidRPr="005667C2" w:rsidRDefault="009D6752" w:rsidP="009D6752">
      <w:pPr>
        <w:rPr>
          <w:b/>
          <w:bCs/>
          <w:color w:val="000000" w:themeColor="text1"/>
        </w:rPr>
      </w:pPr>
    </w:p>
    <w:p w14:paraId="379B1B6C" w14:textId="77777777" w:rsidR="009D6752" w:rsidRPr="005667C2" w:rsidRDefault="009D6752" w:rsidP="009D6752">
      <w:pPr>
        <w:rPr>
          <w:b/>
          <w:bCs/>
          <w:color w:val="000000" w:themeColor="text1"/>
        </w:rPr>
      </w:pPr>
      <w:r w:rsidRPr="005667C2">
        <w:rPr>
          <w:b/>
          <w:bCs/>
          <w:color w:val="000000" w:themeColor="text1"/>
        </w:rPr>
        <w:t>Project Leaders:</w:t>
      </w:r>
    </w:p>
    <w:p w14:paraId="5477CDBB" w14:textId="77777777" w:rsidR="009D6752" w:rsidRPr="005667C2" w:rsidRDefault="009D6752" w:rsidP="009D6752">
      <w:pPr>
        <w:pStyle w:val="ListParagraph"/>
        <w:numPr>
          <w:ilvl w:val="0"/>
          <w:numId w:val="2"/>
        </w:numPr>
        <w:rPr>
          <w:color w:val="000000" w:themeColor="text1"/>
        </w:rPr>
      </w:pPr>
      <w:r w:rsidRPr="005667C2">
        <w:rPr>
          <w:color w:val="000000" w:themeColor="text1"/>
        </w:rPr>
        <w:t xml:space="preserve">Emanuela Lombardo – </w:t>
      </w:r>
      <w:hyperlink r:id="rId284" w:history="1">
        <w:r w:rsidRPr="005667C2">
          <w:rPr>
            <w:rStyle w:val="Hyperlink"/>
          </w:rPr>
          <w:t>elombard@ucm.es</w:t>
        </w:r>
      </w:hyperlink>
      <w:r w:rsidRPr="005667C2">
        <w:rPr>
          <w:color w:val="000000" w:themeColor="text1"/>
        </w:rPr>
        <w:t xml:space="preserve"> </w:t>
      </w:r>
    </w:p>
    <w:p w14:paraId="131C746D" w14:textId="77777777" w:rsidR="009D6752" w:rsidRPr="005667C2" w:rsidRDefault="009D6752" w:rsidP="009D6752">
      <w:pPr>
        <w:pStyle w:val="ListParagraph"/>
        <w:numPr>
          <w:ilvl w:val="0"/>
          <w:numId w:val="2"/>
        </w:numPr>
        <w:rPr>
          <w:color w:val="000000" w:themeColor="text1"/>
        </w:rPr>
      </w:pPr>
      <w:r w:rsidRPr="005667C2">
        <w:rPr>
          <w:color w:val="000000" w:themeColor="text1"/>
        </w:rPr>
        <w:t xml:space="preserve">Maria Bustelo – </w:t>
      </w:r>
      <w:hyperlink r:id="rId285" w:history="1">
        <w:r w:rsidRPr="005667C2">
          <w:rPr>
            <w:rStyle w:val="Hyperlink"/>
          </w:rPr>
          <w:t>mbustelo@ucm.es</w:t>
        </w:r>
      </w:hyperlink>
      <w:r w:rsidRPr="005667C2">
        <w:rPr>
          <w:color w:val="000000" w:themeColor="text1"/>
        </w:rPr>
        <w:t xml:space="preserve"> </w:t>
      </w:r>
    </w:p>
    <w:p w14:paraId="45AB25E1" w14:textId="77777777" w:rsidR="009D6752" w:rsidRPr="005667C2" w:rsidRDefault="009D6752" w:rsidP="009D6752">
      <w:pPr>
        <w:rPr>
          <w:b/>
          <w:bCs/>
          <w:color w:val="000000" w:themeColor="text1"/>
        </w:rPr>
      </w:pPr>
    </w:p>
    <w:p w14:paraId="51D90FFD" w14:textId="77777777" w:rsidR="009D6752" w:rsidRPr="005667C2" w:rsidRDefault="009D6752" w:rsidP="009D6752">
      <w:pPr>
        <w:rPr>
          <w:b/>
          <w:bCs/>
          <w:color w:val="000000" w:themeColor="text1"/>
        </w:rPr>
      </w:pPr>
      <w:r w:rsidRPr="005667C2">
        <w:rPr>
          <w:b/>
          <w:bCs/>
          <w:color w:val="000000" w:themeColor="text1"/>
        </w:rPr>
        <w:t xml:space="preserve">Years for the Project: </w:t>
      </w:r>
      <w:r w:rsidRPr="005667C2">
        <w:rPr>
          <w:color w:val="000000" w:themeColor="text1"/>
        </w:rPr>
        <w:t>n/a</w:t>
      </w:r>
    </w:p>
    <w:p w14:paraId="0F47424B" w14:textId="77777777" w:rsidR="009D6752" w:rsidRPr="005667C2" w:rsidRDefault="009D6752" w:rsidP="009D6752">
      <w:pPr>
        <w:rPr>
          <w:b/>
          <w:bCs/>
          <w:color w:val="000000" w:themeColor="text1"/>
        </w:rPr>
      </w:pPr>
    </w:p>
    <w:p w14:paraId="3BC6E182" w14:textId="77777777" w:rsidR="009D6752" w:rsidRPr="005667C2" w:rsidRDefault="009D6752" w:rsidP="009D6752">
      <w:pPr>
        <w:rPr>
          <w:b/>
          <w:bCs/>
          <w:color w:val="000000" w:themeColor="text1"/>
        </w:rPr>
      </w:pPr>
      <w:r w:rsidRPr="005667C2">
        <w:rPr>
          <w:b/>
          <w:bCs/>
          <w:color w:val="000000" w:themeColor="text1"/>
        </w:rPr>
        <w:t xml:space="preserve">Project Funding: </w:t>
      </w:r>
      <w:r w:rsidRPr="005667C2">
        <w:rPr>
          <w:color w:val="000000" w:themeColor="text1"/>
        </w:rPr>
        <w:t>n/a</w:t>
      </w:r>
    </w:p>
    <w:p w14:paraId="57C5FCC9" w14:textId="77777777" w:rsidR="009D6752" w:rsidRPr="005667C2" w:rsidRDefault="009D6752" w:rsidP="009D6752">
      <w:pPr>
        <w:rPr>
          <w:b/>
          <w:bCs/>
          <w:color w:val="000000" w:themeColor="text1"/>
        </w:rPr>
      </w:pPr>
    </w:p>
    <w:p w14:paraId="617F8C93" w14:textId="77777777" w:rsidR="009D6752" w:rsidRPr="005667C2" w:rsidRDefault="009D6752" w:rsidP="009D6752">
      <w:pPr>
        <w:rPr>
          <w:color w:val="000000" w:themeColor="text1"/>
        </w:rPr>
      </w:pPr>
      <w:r w:rsidRPr="005667C2">
        <w:rPr>
          <w:b/>
          <w:bCs/>
          <w:color w:val="000000" w:themeColor="text1"/>
        </w:rPr>
        <w:t xml:space="preserve">Publications: </w:t>
      </w:r>
      <w:r w:rsidRPr="005667C2">
        <w:rPr>
          <w:color w:val="000000" w:themeColor="text1"/>
        </w:rPr>
        <w:t>https://geypo.es/en/publications</w:t>
      </w:r>
    </w:p>
    <w:p w14:paraId="7540D045" w14:textId="77777777" w:rsidR="009D6752" w:rsidRPr="005667C2" w:rsidRDefault="009D6752" w:rsidP="009D6752">
      <w:pPr>
        <w:rPr>
          <w:b/>
          <w:bCs/>
          <w:color w:val="000000" w:themeColor="text1"/>
        </w:rPr>
      </w:pPr>
    </w:p>
    <w:p w14:paraId="5282E458" w14:textId="77777777" w:rsidR="009D6752" w:rsidRPr="005667C2" w:rsidRDefault="009D6752" w:rsidP="009D6752">
      <w:pPr>
        <w:spacing w:after="150"/>
        <w:rPr>
          <w:color w:val="000000" w:themeColor="text1"/>
        </w:rPr>
      </w:pPr>
      <w:r w:rsidRPr="005667C2">
        <w:rPr>
          <w:b/>
          <w:bCs/>
          <w:color w:val="000000" w:themeColor="text1"/>
        </w:rPr>
        <w:t xml:space="preserve">Summary of the Project: </w:t>
      </w:r>
      <w:r w:rsidRPr="005667C2">
        <w:rPr>
          <w:color w:val="000000" w:themeColor="text1"/>
        </w:rPr>
        <w:t xml:space="preserve"> The GEYPO Gender and Politics group conducts research and teaching on issues related to politics from a gender perspective and public policies for gender equality. The research lines of the group include: gender equality policies, evaluation of equality policies, gender mainstreaming in public policies, political intersectionality, political representation and gender, feminist political theories, Europeanization of equality policies, formation of gender of Public Administration personnel, feminist knowledge transfer, gender and university, gender and care policies, gender and employment and reconciliation policies, gender and immigration policies. Its activities include the organization of Research Seminars on Gender and Politics since 2013, in which research papers by doctoral students and other researchers are presented and discussed</w:t>
      </w:r>
    </w:p>
    <w:p w14:paraId="027EF8C9" w14:textId="77777777" w:rsidR="009D6752" w:rsidRPr="005667C2" w:rsidRDefault="009D6752" w:rsidP="009D6752">
      <w:pPr>
        <w:rPr>
          <w:b/>
          <w:bCs/>
          <w:color w:val="000000" w:themeColor="text1"/>
        </w:rPr>
      </w:pPr>
    </w:p>
    <w:p w14:paraId="5C1AF150" w14:textId="77777777" w:rsidR="009D6752" w:rsidRPr="005667C2" w:rsidRDefault="009D6752" w:rsidP="009D6752">
      <w:pPr>
        <w:rPr>
          <w:color w:val="000000" w:themeColor="text1"/>
        </w:rPr>
      </w:pPr>
      <w:r w:rsidRPr="005667C2">
        <w:rPr>
          <w:b/>
          <w:bCs/>
          <w:color w:val="000000" w:themeColor="text1"/>
        </w:rPr>
        <w:t xml:space="preserve">Other Relevant information: </w:t>
      </w:r>
      <w:r w:rsidRPr="005667C2">
        <w:rPr>
          <w:color w:val="000000" w:themeColor="text1"/>
        </w:rPr>
        <w:t xml:space="preserve">Research Network. </w:t>
      </w:r>
    </w:p>
    <w:p w14:paraId="10A8700C" w14:textId="77777777" w:rsidR="009D6752" w:rsidRPr="005667C2" w:rsidRDefault="009D6752" w:rsidP="009D6752">
      <w:pPr>
        <w:rPr>
          <w:b/>
          <w:bCs/>
          <w:color w:val="000000" w:themeColor="text1"/>
        </w:rPr>
      </w:pPr>
    </w:p>
    <w:p w14:paraId="28DF28A5" w14:textId="77777777" w:rsidR="009D6752" w:rsidRPr="005667C2" w:rsidRDefault="009D6752" w:rsidP="009D6752">
      <w:pPr>
        <w:rPr>
          <w:b/>
          <w:bCs/>
          <w:color w:val="000000" w:themeColor="text1"/>
        </w:rPr>
      </w:pPr>
      <w:r w:rsidRPr="005667C2">
        <w:rPr>
          <w:b/>
          <w:bCs/>
          <w:color w:val="000000" w:themeColor="text1"/>
        </w:rPr>
        <w:t xml:space="preserve">Key Words Associated with the Project: </w:t>
      </w:r>
      <w:r w:rsidRPr="005667C2">
        <w:rPr>
          <w:color w:val="000000" w:themeColor="text1"/>
          <w:shd w:val="clear" w:color="auto" w:fill="FAFAFA"/>
        </w:rPr>
        <w:t>political representation; Public politics; Policy; Gender</w:t>
      </w:r>
    </w:p>
    <w:p w14:paraId="142702D5" w14:textId="77777777" w:rsidR="009D6752" w:rsidRPr="005667C2" w:rsidRDefault="009D6752" w:rsidP="009D6752">
      <w:pPr>
        <w:rPr>
          <w:b/>
          <w:bCs/>
          <w:color w:val="000000" w:themeColor="text1"/>
        </w:rPr>
      </w:pPr>
    </w:p>
    <w:p w14:paraId="37A46465" w14:textId="77777777" w:rsidR="009D6752" w:rsidRPr="005667C2" w:rsidRDefault="009D6752" w:rsidP="009D6752">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Listed as one to look into on the work plan. Also found when doing the twitter search for known gender and politics groups/projects. </w:t>
      </w:r>
    </w:p>
    <w:p w14:paraId="38AC4751" w14:textId="77777777" w:rsidR="009D6752" w:rsidRPr="005667C2" w:rsidRDefault="009D6752" w:rsidP="009D6752">
      <w:pPr>
        <w:rPr>
          <w:b/>
          <w:bCs/>
          <w:color w:val="000000" w:themeColor="text1"/>
        </w:rPr>
      </w:pPr>
    </w:p>
    <w:p w14:paraId="4438B2FC" w14:textId="77777777" w:rsidR="009D6752" w:rsidRPr="005667C2" w:rsidRDefault="009D6752" w:rsidP="009D6752">
      <w:pPr>
        <w:rPr>
          <w:b/>
          <w:bCs/>
          <w:color w:val="000000" w:themeColor="text1"/>
        </w:rPr>
      </w:pPr>
      <w:r w:rsidRPr="005667C2">
        <w:rPr>
          <w:b/>
          <w:bCs/>
          <w:color w:val="000000" w:themeColor="text1"/>
        </w:rPr>
        <w:t xml:space="preserve">Source: </w:t>
      </w:r>
      <w:hyperlink r:id="rId286" w:history="1">
        <w:r w:rsidRPr="005667C2">
          <w:rPr>
            <w:rStyle w:val="Hyperlink"/>
            <w:b/>
            <w:bCs/>
          </w:rPr>
          <w:t>https://geypo.es/en/</w:t>
        </w:r>
      </w:hyperlink>
      <w:r w:rsidRPr="005667C2">
        <w:rPr>
          <w:b/>
          <w:bCs/>
          <w:color w:val="000000" w:themeColor="text1"/>
        </w:rPr>
        <w:t xml:space="preserve"> </w:t>
      </w:r>
    </w:p>
    <w:p w14:paraId="4E374F1A" w14:textId="77777777" w:rsidR="009D6752" w:rsidRPr="005667C2" w:rsidRDefault="00000000" w:rsidP="009D6752">
      <w:pPr>
        <w:rPr>
          <w:b/>
          <w:bCs/>
          <w:color w:val="000000" w:themeColor="text1"/>
        </w:rPr>
      </w:pPr>
      <w:hyperlink r:id="rId287" w:history="1">
        <w:r w:rsidR="009D6752" w:rsidRPr="005667C2">
          <w:rPr>
            <w:rStyle w:val="Hyperlink"/>
            <w:b/>
            <w:bCs/>
          </w:rPr>
          <w:t>https://www.ucm.es/grupos/grupo/799</w:t>
        </w:r>
      </w:hyperlink>
      <w:r w:rsidR="009D6752" w:rsidRPr="005667C2">
        <w:rPr>
          <w:b/>
          <w:bCs/>
          <w:color w:val="000000" w:themeColor="text1"/>
        </w:rPr>
        <w:t xml:space="preserve"> </w:t>
      </w:r>
    </w:p>
    <w:p w14:paraId="3AE28551" w14:textId="77777777" w:rsidR="009D6752" w:rsidRPr="005667C2" w:rsidRDefault="009D6752" w:rsidP="009D6752">
      <w:pPr>
        <w:rPr>
          <w:b/>
          <w:bCs/>
          <w:color w:val="000000" w:themeColor="text1"/>
        </w:rPr>
      </w:pPr>
    </w:p>
    <w:p w14:paraId="4B5F0336" w14:textId="77777777" w:rsidR="009D6752" w:rsidRPr="005667C2" w:rsidRDefault="009D6752">
      <w:pPr>
        <w:rPr>
          <w:rFonts w:eastAsiaTheme="majorEastAsia"/>
          <w:color w:val="000000" w:themeColor="text1"/>
          <w:u w:val="single"/>
        </w:rPr>
      </w:pPr>
      <w:r w:rsidRPr="005667C2">
        <w:br w:type="page"/>
      </w:r>
    </w:p>
    <w:p w14:paraId="1E1847A6" w14:textId="1C762BA5" w:rsidR="00653122" w:rsidRPr="005667C2" w:rsidRDefault="005E592B" w:rsidP="00061270">
      <w:pPr>
        <w:pStyle w:val="Heading2"/>
      </w:pPr>
      <w:bookmarkStart w:id="67" w:name="_Toc169259816"/>
      <w:r w:rsidRPr="005667C2">
        <w:lastRenderedPageBreak/>
        <w:t>EU GenDem</w:t>
      </w:r>
      <w:bookmarkEnd w:id="67"/>
      <w:r w:rsidR="009D6752" w:rsidRPr="005667C2">
        <w:t xml:space="preserve"> </w:t>
      </w:r>
    </w:p>
    <w:p w14:paraId="34331679" w14:textId="79F8B259" w:rsidR="009D6752" w:rsidRPr="005667C2" w:rsidRDefault="009D6752" w:rsidP="009D6752">
      <w:r w:rsidRPr="005667C2">
        <w:t>*also listed under EU Horizon2020/ ERC</w:t>
      </w:r>
    </w:p>
    <w:p w14:paraId="09736252" w14:textId="3F08CDD2" w:rsidR="005E592B" w:rsidRPr="005667C2" w:rsidRDefault="005E592B" w:rsidP="005E592B">
      <w:pPr>
        <w:rPr>
          <w:color w:val="000000" w:themeColor="text1"/>
        </w:rPr>
      </w:pPr>
      <w:r w:rsidRPr="005667C2">
        <w:rPr>
          <w:b/>
          <w:bCs/>
          <w:color w:val="000000" w:themeColor="text1"/>
        </w:rPr>
        <w:t xml:space="preserve">Coordinated by: </w:t>
      </w:r>
      <w:r w:rsidR="00653122" w:rsidRPr="005667C2">
        <w:rPr>
          <w:color w:val="000000" w:themeColor="text1"/>
        </w:rPr>
        <w:t xml:space="preserve">Helsingin Yliopisto </w:t>
      </w:r>
    </w:p>
    <w:p w14:paraId="2A8F9CD0" w14:textId="77777777" w:rsidR="005E592B" w:rsidRPr="005667C2" w:rsidRDefault="005E592B" w:rsidP="005E592B">
      <w:pPr>
        <w:rPr>
          <w:b/>
          <w:bCs/>
          <w:color w:val="000000" w:themeColor="text1"/>
        </w:rPr>
      </w:pPr>
    </w:p>
    <w:p w14:paraId="627F93CE" w14:textId="447151D7" w:rsidR="005E592B" w:rsidRPr="005667C2" w:rsidRDefault="005E592B" w:rsidP="005E592B">
      <w:pPr>
        <w:rPr>
          <w:b/>
          <w:bCs/>
          <w:color w:val="000000" w:themeColor="text1"/>
        </w:rPr>
      </w:pPr>
      <w:r w:rsidRPr="005667C2">
        <w:rPr>
          <w:b/>
          <w:bCs/>
          <w:color w:val="000000" w:themeColor="text1"/>
        </w:rPr>
        <w:t>Project Leaders:</w:t>
      </w:r>
      <w:r w:rsidR="00312012" w:rsidRPr="005667C2">
        <w:rPr>
          <w:b/>
          <w:bCs/>
          <w:color w:val="000000" w:themeColor="text1"/>
        </w:rPr>
        <w:t xml:space="preserve"> </w:t>
      </w:r>
      <w:hyperlink r:id="rId288" w:history="1">
        <w:r w:rsidR="00312012" w:rsidRPr="005667C2">
          <w:rPr>
            <w:rStyle w:val="Hyperlink"/>
            <w:b/>
            <w:bCs/>
          </w:rPr>
          <w:t>https://blogs.helsinki.fi/eugendem-project/about-us/</w:t>
        </w:r>
      </w:hyperlink>
      <w:r w:rsidR="00312012" w:rsidRPr="005667C2">
        <w:rPr>
          <w:b/>
          <w:bCs/>
          <w:color w:val="000000" w:themeColor="text1"/>
        </w:rPr>
        <w:t xml:space="preserve"> </w:t>
      </w:r>
    </w:p>
    <w:p w14:paraId="7CD7B6F7" w14:textId="745E1D35" w:rsidR="00312012" w:rsidRPr="005667C2" w:rsidRDefault="00653122" w:rsidP="00312012">
      <w:pPr>
        <w:pStyle w:val="ListParagraph"/>
        <w:numPr>
          <w:ilvl w:val="0"/>
          <w:numId w:val="2"/>
        </w:numPr>
        <w:rPr>
          <w:b/>
          <w:bCs/>
          <w:color w:val="000000" w:themeColor="text1"/>
        </w:rPr>
      </w:pPr>
      <w:r w:rsidRPr="005667C2">
        <w:rPr>
          <w:color w:val="000000" w:themeColor="text1"/>
        </w:rPr>
        <w:t xml:space="preserve">Johanna Kantola </w:t>
      </w:r>
      <w:r w:rsidR="00312012" w:rsidRPr="005667C2">
        <w:rPr>
          <w:color w:val="000000" w:themeColor="text1"/>
        </w:rPr>
        <w:t>–</w:t>
      </w:r>
      <w:r w:rsidRPr="005667C2">
        <w:rPr>
          <w:color w:val="000000" w:themeColor="text1"/>
        </w:rPr>
        <w:t xml:space="preserve"> </w:t>
      </w:r>
      <w:hyperlink r:id="rId289" w:history="1">
        <w:r w:rsidR="00312012" w:rsidRPr="005667C2">
          <w:rPr>
            <w:rStyle w:val="Hyperlink"/>
          </w:rPr>
          <w:t>johanna.kantola@helsinki.fi</w:t>
        </w:r>
      </w:hyperlink>
    </w:p>
    <w:p w14:paraId="5356212C" w14:textId="77777777" w:rsidR="005E592B" w:rsidRPr="005667C2" w:rsidRDefault="005E592B" w:rsidP="005E592B">
      <w:pPr>
        <w:rPr>
          <w:b/>
          <w:bCs/>
          <w:color w:val="000000" w:themeColor="text1"/>
        </w:rPr>
      </w:pPr>
    </w:p>
    <w:p w14:paraId="2A437EEF" w14:textId="499DA26B" w:rsidR="005E592B" w:rsidRPr="005667C2" w:rsidRDefault="005E592B" w:rsidP="005E592B">
      <w:pPr>
        <w:rPr>
          <w:color w:val="000000" w:themeColor="text1"/>
        </w:rPr>
      </w:pPr>
      <w:r w:rsidRPr="005667C2">
        <w:rPr>
          <w:b/>
          <w:bCs/>
          <w:color w:val="000000" w:themeColor="text1"/>
        </w:rPr>
        <w:t>Years for the Project:</w:t>
      </w:r>
      <w:r w:rsidR="00653122" w:rsidRPr="005667C2">
        <w:rPr>
          <w:b/>
          <w:bCs/>
          <w:color w:val="000000" w:themeColor="text1"/>
        </w:rPr>
        <w:t xml:space="preserve"> </w:t>
      </w:r>
      <w:r w:rsidR="00653122" w:rsidRPr="005667C2">
        <w:rPr>
          <w:color w:val="000000" w:themeColor="text1"/>
        </w:rPr>
        <w:t xml:space="preserve"> 2018-2023</w:t>
      </w:r>
    </w:p>
    <w:p w14:paraId="4984E44E" w14:textId="13D28732" w:rsidR="00653122" w:rsidRPr="005667C2" w:rsidRDefault="00653122" w:rsidP="005E592B">
      <w:pPr>
        <w:rPr>
          <w:color w:val="000000" w:themeColor="text1"/>
        </w:rPr>
      </w:pPr>
      <w:r w:rsidRPr="005667C2">
        <w:rPr>
          <w:color w:val="000000" w:themeColor="text1"/>
        </w:rPr>
        <w:t>2018-2022 – under Tampere University</w:t>
      </w:r>
    </w:p>
    <w:p w14:paraId="2958FE80" w14:textId="15D7B403" w:rsidR="00653122" w:rsidRPr="005667C2" w:rsidRDefault="00653122" w:rsidP="005E592B">
      <w:pPr>
        <w:rPr>
          <w:color w:val="000000" w:themeColor="text1"/>
        </w:rPr>
      </w:pPr>
      <w:r w:rsidRPr="005667C2">
        <w:rPr>
          <w:color w:val="000000" w:themeColor="text1"/>
        </w:rPr>
        <w:t>2023 – moved to University of Helsinki</w:t>
      </w:r>
    </w:p>
    <w:p w14:paraId="7A696A84" w14:textId="77777777" w:rsidR="005E592B" w:rsidRPr="005667C2" w:rsidRDefault="005E592B" w:rsidP="005E592B">
      <w:pPr>
        <w:rPr>
          <w:b/>
          <w:bCs/>
          <w:color w:val="000000" w:themeColor="text1"/>
        </w:rPr>
      </w:pPr>
    </w:p>
    <w:p w14:paraId="39284609" w14:textId="5EC76466" w:rsidR="005E592B" w:rsidRPr="005667C2" w:rsidRDefault="005E592B" w:rsidP="005E592B">
      <w:pPr>
        <w:rPr>
          <w:b/>
          <w:bCs/>
          <w:color w:val="000000" w:themeColor="text1"/>
        </w:rPr>
      </w:pPr>
      <w:r w:rsidRPr="005667C2">
        <w:rPr>
          <w:b/>
          <w:bCs/>
          <w:color w:val="000000" w:themeColor="text1"/>
        </w:rPr>
        <w:t>Project Funding:</w:t>
      </w:r>
      <w:r w:rsidR="00653122" w:rsidRPr="005667C2">
        <w:rPr>
          <w:b/>
          <w:bCs/>
          <w:color w:val="000000" w:themeColor="text1"/>
        </w:rPr>
        <w:t xml:space="preserve"> </w:t>
      </w:r>
      <w:r w:rsidR="00653122" w:rsidRPr="005667C2">
        <w:rPr>
          <w:color w:val="333333"/>
          <w:shd w:val="clear" w:color="auto" w:fill="FAFAFA"/>
        </w:rPr>
        <w:t>€ 1 976 482,00</w:t>
      </w:r>
    </w:p>
    <w:p w14:paraId="59139951" w14:textId="77777777" w:rsidR="005E592B" w:rsidRPr="005667C2" w:rsidRDefault="005E592B" w:rsidP="005E592B">
      <w:pPr>
        <w:rPr>
          <w:b/>
          <w:bCs/>
          <w:color w:val="000000" w:themeColor="text1"/>
        </w:rPr>
      </w:pPr>
    </w:p>
    <w:p w14:paraId="5FED8E4B" w14:textId="496798C8" w:rsidR="005E592B" w:rsidRPr="005667C2" w:rsidRDefault="005E592B" w:rsidP="005E592B">
      <w:pPr>
        <w:rPr>
          <w:color w:val="000000" w:themeColor="text1"/>
        </w:rPr>
      </w:pPr>
      <w:r w:rsidRPr="005667C2">
        <w:rPr>
          <w:b/>
          <w:bCs/>
          <w:color w:val="000000" w:themeColor="text1"/>
        </w:rPr>
        <w:t>Publications:</w:t>
      </w:r>
      <w:r w:rsidR="00653122" w:rsidRPr="005667C2">
        <w:rPr>
          <w:b/>
          <w:bCs/>
          <w:color w:val="000000" w:themeColor="text1"/>
        </w:rPr>
        <w:t xml:space="preserve"> </w:t>
      </w:r>
      <w:hyperlink r:id="rId290" w:history="1">
        <w:r w:rsidR="00653122" w:rsidRPr="005667C2">
          <w:rPr>
            <w:rStyle w:val="Hyperlink"/>
          </w:rPr>
          <w:t>https://blogs.helsinki.fi/eugendem-project/publications/</w:t>
        </w:r>
      </w:hyperlink>
      <w:r w:rsidR="00653122" w:rsidRPr="005667C2">
        <w:rPr>
          <w:b/>
          <w:bCs/>
          <w:color w:val="000000" w:themeColor="text1"/>
        </w:rPr>
        <w:t xml:space="preserve">  </w:t>
      </w:r>
      <w:r w:rsidR="00653122" w:rsidRPr="005667C2">
        <w:rPr>
          <w:color w:val="000000" w:themeColor="text1"/>
        </w:rPr>
        <w:t xml:space="preserve">- 70 Scientific publications so far ranging from books, special issues, and articles. </w:t>
      </w:r>
    </w:p>
    <w:p w14:paraId="3778B33B" w14:textId="77777777" w:rsidR="005E592B" w:rsidRPr="005667C2" w:rsidRDefault="005E592B" w:rsidP="005E592B">
      <w:pPr>
        <w:rPr>
          <w:b/>
          <w:bCs/>
          <w:color w:val="000000" w:themeColor="text1"/>
        </w:rPr>
      </w:pPr>
    </w:p>
    <w:p w14:paraId="2C80AC10" w14:textId="6DD21F96" w:rsidR="005E592B" w:rsidRPr="005667C2" w:rsidRDefault="005E592B" w:rsidP="005E592B">
      <w:pPr>
        <w:rPr>
          <w:b/>
          <w:bCs/>
          <w:color w:val="000000" w:themeColor="text1"/>
        </w:rPr>
      </w:pPr>
      <w:r w:rsidRPr="005667C2">
        <w:rPr>
          <w:b/>
          <w:bCs/>
          <w:color w:val="000000" w:themeColor="text1"/>
        </w:rPr>
        <w:t>Summary of the Project:</w:t>
      </w:r>
      <w:r w:rsidR="00653122" w:rsidRPr="005667C2">
        <w:rPr>
          <w:b/>
          <w:bCs/>
          <w:color w:val="000000" w:themeColor="text1"/>
        </w:rPr>
        <w:t xml:space="preserve"> </w:t>
      </w:r>
      <w:r w:rsidR="00653122" w:rsidRPr="005667C2">
        <w:rPr>
          <w:color w:val="000000" w:themeColor="text1"/>
        </w:rPr>
        <w:t xml:space="preserve">The European Research Council (ERC) funded research project “Gender, party politics and democracy in Europe: A study of European Parliament’s party groups” (EUGenDem) provides a systematic analysis of the gendered policies and practices of the political groups in the European Parliament (EP). </w:t>
      </w:r>
      <w:r w:rsidR="00653122" w:rsidRPr="005667C2">
        <w:rPr>
          <w:color w:val="000000" w:themeColor="text1"/>
          <w:shd w:val="clear" w:color="auto" w:fill="FFFFFF"/>
        </w:rPr>
        <w:t>Given the crucial importance of European Parliament’s party groups to democratic representation in the European Union, it is surprising that there is limited empirical and theoretical understanding that relates to how they conceive of gender, gender hierarchies and gendered relations, or how they seek to address gender inequalities. Nor do we know what the conditions are for increasing a gender equal democracy in the EU in the face of the current political context shaped by political crises. This project aims to provide a systematic analysis of the gendered policies and practices of European party politics. The research comprises a comparative study of the eight European Parliament (EP) party groups and generates empirical findings about the significance of gender in the current party political transformations in Europe.</w:t>
      </w:r>
    </w:p>
    <w:p w14:paraId="5F559C2E" w14:textId="77777777" w:rsidR="005E592B" w:rsidRPr="005667C2" w:rsidRDefault="005E592B" w:rsidP="005E592B">
      <w:pPr>
        <w:rPr>
          <w:b/>
          <w:bCs/>
          <w:color w:val="000000" w:themeColor="text1"/>
        </w:rPr>
      </w:pPr>
    </w:p>
    <w:p w14:paraId="72557DA7" w14:textId="39200D5A" w:rsidR="005E592B" w:rsidRPr="005667C2" w:rsidRDefault="005E592B" w:rsidP="005E592B">
      <w:pPr>
        <w:rPr>
          <w:color w:val="000000" w:themeColor="text1"/>
        </w:rPr>
      </w:pPr>
      <w:r w:rsidRPr="005667C2">
        <w:rPr>
          <w:b/>
          <w:bCs/>
          <w:color w:val="000000" w:themeColor="text1"/>
        </w:rPr>
        <w:t>Other Relevant information:</w:t>
      </w:r>
      <w:r w:rsidR="00312012" w:rsidRPr="005667C2">
        <w:rPr>
          <w:b/>
          <w:bCs/>
          <w:color w:val="000000" w:themeColor="text1"/>
        </w:rPr>
        <w:t xml:space="preserve"> </w:t>
      </w:r>
      <w:r w:rsidR="00312012" w:rsidRPr="005667C2">
        <w:rPr>
          <w:color w:val="000000" w:themeColor="text1"/>
        </w:rPr>
        <w:t xml:space="preserve">Project closed July 2023. </w:t>
      </w:r>
    </w:p>
    <w:p w14:paraId="54C273EA" w14:textId="77777777" w:rsidR="005E592B" w:rsidRPr="005667C2" w:rsidRDefault="005E592B" w:rsidP="005E592B">
      <w:pPr>
        <w:rPr>
          <w:b/>
          <w:bCs/>
          <w:color w:val="000000" w:themeColor="text1"/>
        </w:rPr>
      </w:pPr>
    </w:p>
    <w:p w14:paraId="42E5C8C6" w14:textId="13BB4BC5" w:rsidR="005E592B" w:rsidRPr="005667C2" w:rsidRDefault="005E592B" w:rsidP="005E592B">
      <w:pPr>
        <w:rPr>
          <w:color w:val="000000" w:themeColor="text1"/>
        </w:rPr>
      </w:pPr>
      <w:r w:rsidRPr="005667C2">
        <w:rPr>
          <w:b/>
          <w:bCs/>
          <w:color w:val="000000" w:themeColor="text1"/>
        </w:rPr>
        <w:t>Key Words Associated with the Project:</w:t>
      </w:r>
      <w:r w:rsidR="00312012" w:rsidRPr="005667C2">
        <w:rPr>
          <w:b/>
          <w:bCs/>
          <w:color w:val="000000" w:themeColor="text1"/>
        </w:rPr>
        <w:t xml:space="preserve"> </w:t>
      </w:r>
      <w:r w:rsidR="00312012" w:rsidRPr="005667C2">
        <w:rPr>
          <w:color w:val="000000" w:themeColor="text1"/>
        </w:rPr>
        <w:t xml:space="preserve">gender, party politics, institutions, representation, gender justice, democracy. </w:t>
      </w:r>
    </w:p>
    <w:p w14:paraId="04543BEF" w14:textId="77777777" w:rsidR="005E592B" w:rsidRPr="005667C2" w:rsidRDefault="005E592B" w:rsidP="005E592B">
      <w:pPr>
        <w:rPr>
          <w:b/>
          <w:bCs/>
          <w:color w:val="000000" w:themeColor="text1"/>
        </w:rPr>
      </w:pPr>
    </w:p>
    <w:p w14:paraId="2E8BF7CC" w14:textId="77777777" w:rsidR="005E592B" w:rsidRPr="005667C2" w:rsidRDefault="005E592B" w:rsidP="005E592B">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a twitter search. Looking for gender research groups on twitter, searched “gender and politics” in the search bar and scrolled through the people/accounts. </w:t>
      </w:r>
    </w:p>
    <w:p w14:paraId="50EC95C4" w14:textId="48296B21" w:rsidR="00653122" w:rsidRPr="005667C2" w:rsidRDefault="00653122" w:rsidP="005E592B">
      <w:pPr>
        <w:rPr>
          <w:color w:val="000000" w:themeColor="text1"/>
        </w:rPr>
      </w:pPr>
      <w:r w:rsidRPr="005667C2">
        <w:rPr>
          <w:color w:val="000000" w:themeColor="text1"/>
        </w:rPr>
        <w:t>Also googled the name of the project itself : EUGENDEM</w:t>
      </w:r>
    </w:p>
    <w:p w14:paraId="254F43F1" w14:textId="67C657AE" w:rsidR="00653122" w:rsidRPr="005667C2" w:rsidRDefault="00653122" w:rsidP="005E592B">
      <w:pPr>
        <w:rPr>
          <w:b/>
          <w:bCs/>
          <w:color w:val="000000" w:themeColor="text1"/>
        </w:rPr>
      </w:pPr>
      <w:r w:rsidRPr="005667C2">
        <w:rPr>
          <w:color w:val="000000" w:themeColor="text1"/>
        </w:rPr>
        <w:t xml:space="preserve">To locate the grant details I searched ERC EUGENDEM </w:t>
      </w:r>
    </w:p>
    <w:p w14:paraId="4AAE1AE2" w14:textId="77777777" w:rsidR="005E592B" w:rsidRPr="005667C2" w:rsidRDefault="005E592B" w:rsidP="005E592B">
      <w:pPr>
        <w:rPr>
          <w:b/>
          <w:bCs/>
          <w:color w:val="000000" w:themeColor="text1"/>
        </w:rPr>
      </w:pPr>
    </w:p>
    <w:p w14:paraId="6E021DE4" w14:textId="3FA7CDE2" w:rsidR="007315DC" w:rsidRPr="005667C2" w:rsidRDefault="005E592B" w:rsidP="005E592B">
      <w:pPr>
        <w:rPr>
          <w:b/>
          <w:bCs/>
          <w:color w:val="000000" w:themeColor="text1"/>
        </w:rPr>
      </w:pPr>
      <w:r w:rsidRPr="005667C2">
        <w:rPr>
          <w:b/>
          <w:bCs/>
          <w:color w:val="000000" w:themeColor="text1"/>
        </w:rPr>
        <w:t>Source:</w:t>
      </w:r>
      <w:r w:rsidR="007315DC" w:rsidRPr="005667C2">
        <w:rPr>
          <w:b/>
          <w:bCs/>
          <w:color w:val="000000" w:themeColor="text1"/>
        </w:rPr>
        <w:t xml:space="preserve"> </w:t>
      </w:r>
      <w:hyperlink r:id="rId291" w:history="1">
        <w:r w:rsidR="007315DC" w:rsidRPr="005667C2">
          <w:rPr>
            <w:rStyle w:val="Hyperlink"/>
          </w:rPr>
          <w:t>https://blogs.helsinki.fi/eugendem-project/</w:t>
        </w:r>
      </w:hyperlink>
      <w:r w:rsidR="007315DC" w:rsidRPr="005667C2">
        <w:rPr>
          <w:color w:val="000000" w:themeColor="text1"/>
        </w:rPr>
        <w:t xml:space="preserve"> </w:t>
      </w:r>
    </w:p>
    <w:p w14:paraId="144A3EC6" w14:textId="51EC36E0" w:rsidR="005E592B" w:rsidRPr="005667C2" w:rsidRDefault="005E592B" w:rsidP="005E592B">
      <w:pPr>
        <w:rPr>
          <w:color w:val="000000" w:themeColor="text1"/>
        </w:rPr>
      </w:pPr>
      <w:r w:rsidRPr="005667C2">
        <w:rPr>
          <w:b/>
          <w:bCs/>
          <w:color w:val="000000" w:themeColor="text1"/>
        </w:rPr>
        <w:t xml:space="preserve"> </w:t>
      </w:r>
      <w:hyperlink r:id="rId292" w:history="1">
        <w:r w:rsidRPr="005667C2">
          <w:rPr>
            <w:rStyle w:val="Hyperlink"/>
          </w:rPr>
          <w:t>https://projects.tuni.fi/eugendem/</w:t>
        </w:r>
      </w:hyperlink>
      <w:r w:rsidRPr="005667C2">
        <w:rPr>
          <w:color w:val="000000" w:themeColor="text1"/>
        </w:rPr>
        <w:t xml:space="preserve"> </w:t>
      </w:r>
    </w:p>
    <w:p w14:paraId="149710CF" w14:textId="20A7F0BF" w:rsidR="00653122" w:rsidRPr="005667C2" w:rsidRDefault="00000000" w:rsidP="005E592B">
      <w:pPr>
        <w:rPr>
          <w:color w:val="000000" w:themeColor="text1"/>
        </w:rPr>
      </w:pPr>
      <w:hyperlink r:id="rId293" w:history="1">
        <w:r w:rsidR="00653122" w:rsidRPr="005667C2">
          <w:rPr>
            <w:rStyle w:val="Hyperlink"/>
          </w:rPr>
          <w:t>https://cordis.europa.eu/project/id/771676</w:t>
        </w:r>
      </w:hyperlink>
      <w:r w:rsidR="00653122" w:rsidRPr="005667C2">
        <w:rPr>
          <w:color w:val="000000" w:themeColor="text1"/>
        </w:rPr>
        <w:t xml:space="preserve"> </w:t>
      </w:r>
    </w:p>
    <w:p w14:paraId="44921FE2" w14:textId="77777777" w:rsidR="007315DC" w:rsidRPr="005667C2" w:rsidRDefault="007315DC" w:rsidP="005E592B">
      <w:pPr>
        <w:rPr>
          <w:b/>
          <w:bCs/>
          <w:color w:val="000000" w:themeColor="text1"/>
        </w:rPr>
      </w:pPr>
    </w:p>
    <w:p w14:paraId="7F56F044" w14:textId="247C8CB1" w:rsidR="005E592B" w:rsidRPr="005667C2" w:rsidRDefault="005E592B" w:rsidP="005E592B">
      <w:pPr>
        <w:rPr>
          <w:b/>
          <w:bCs/>
          <w:color w:val="000000" w:themeColor="text1"/>
        </w:rPr>
      </w:pPr>
      <w:r w:rsidRPr="005667C2">
        <w:rPr>
          <w:b/>
          <w:bCs/>
          <w:color w:val="000000" w:themeColor="text1"/>
        </w:rPr>
        <w:t>DOI:</w:t>
      </w:r>
      <w:r w:rsidR="00653122" w:rsidRPr="005667C2">
        <w:rPr>
          <w:b/>
          <w:bCs/>
          <w:color w:val="000000" w:themeColor="text1"/>
        </w:rPr>
        <w:t xml:space="preserve"> </w:t>
      </w:r>
      <w:hyperlink r:id="rId294" w:tgtFrame="_blank" w:history="1">
        <w:r w:rsidR="00653122" w:rsidRPr="005667C2">
          <w:rPr>
            <w:rStyle w:val="Hyperlink"/>
            <w:color w:val="00387B"/>
            <w:bdr w:val="none" w:sz="0" w:space="0" w:color="auto" w:frame="1"/>
            <w:shd w:val="clear" w:color="auto" w:fill="FAFAFA"/>
          </w:rPr>
          <w:t>10.3030/771676</w:t>
        </w:r>
      </w:hyperlink>
      <w:r w:rsidR="00653122" w:rsidRPr="005667C2">
        <w:t xml:space="preserve"> </w:t>
      </w:r>
    </w:p>
    <w:p w14:paraId="5763188A" w14:textId="21CCD8A5" w:rsidR="00994041" w:rsidRPr="005667C2" w:rsidRDefault="00994041" w:rsidP="00736D4F">
      <w:pPr>
        <w:pStyle w:val="Heading1"/>
        <w:rPr>
          <w:rFonts w:cs="Times New Roman"/>
        </w:rPr>
      </w:pPr>
      <w:bookmarkStart w:id="68" w:name="_Toc169259817"/>
      <w:r w:rsidRPr="005667C2">
        <w:rPr>
          <w:rFonts w:cs="Times New Roman"/>
        </w:rPr>
        <w:lastRenderedPageBreak/>
        <w:t>Fellowships</w:t>
      </w:r>
      <w:bookmarkEnd w:id="68"/>
    </w:p>
    <w:p w14:paraId="656E1CE2" w14:textId="77777777" w:rsidR="00684E16" w:rsidRPr="005667C2" w:rsidRDefault="00684E16" w:rsidP="00684E16"/>
    <w:p w14:paraId="29B90327" w14:textId="1034DF31" w:rsidR="00514D86" w:rsidRPr="005667C2" w:rsidRDefault="00514D86" w:rsidP="00061270">
      <w:pPr>
        <w:pStyle w:val="Heading2"/>
      </w:pPr>
      <w:bookmarkStart w:id="69" w:name="_Toc169259818"/>
      <w:r w:rsidRPr="005667C2">
        <w:t>Gender and Policy (Anti)Gender Discourses – Between Progress and Regression. A Comparative Discourse and Policy Analysis in Four European Countries</w:t>
      </w:r>
      <w:bookmarkEnd w:id="69"/>
      <w:r w:rsidRPr="005667C2">
        <w:t xml:space="preserve"> </w:t>
      </w:r>
    </w:p>
    <w:p w14:paraId="39BACA82" w14:textId="77777777" w:rsidR="00514D86" w:rsidRPr="005667C2" w:rsidRDefault="00514D86" w:rsidP="00514D86">
      <w:pPr>
        <w:rPr>
          <w:b/>
          <w:bCs/>
          <w:color w:val="000000" w:themeColor="text1"/>
        </w:rPr>
      </w:pPr>
    </w:p>
    <w:p w14:paraId="4DF7A0D0" w14:textId="2A67F2EC" w:rsidR="00514D86" w:rsidRPr="005667C2" w:rsidRDefault="00514D86" w:rsidP="00514D86">
      <w:pPr>
        <w:rPr>
          <w:b/>
          <w:bCs/>
          <w:color w:val="000000" w:themeColor="text1"/>
        </w:rPr>
      </w:pPr>
      <w:r w:rsidRPr="005667C2">
        <w:rPr>
          <w:b/>
          <w:bCs/>
          <w:color w:val="000000" w:themeColor="text1"/>
        </w:rPr>
        <w:t xml:space="preserve">Coordinated by: </w:t>
      </w:r>
      <w:r w:rsidR="00DA40DB" w:rsidRPr="005667C2">
        <w:rPr>
          <w:color w:val="000000" w:themeColor="text1"/>
        </w:rPr>
        <w:t>Europa-Universitat-Flensburg Interdisciplinary Centre for European Studies</w:t>
      </w:r>
      <w:r w:rsidR="00DA40DB" w:rsidRPr="005667C2">
        <w:rPr>
          <w:b/>
          <w:bCs/>
          <w:color w:val="000000" w:themeColor="text1"/>
        </w:rPr>
        <w:t xml:space="preserve"> </w:t>
      </w:r>
    </w:p>
    <w:p w14:paraId="2FE11F42" w14:textId="77777777" w:rsidR="00514D86" w:rsidRPr="005667C2" w:rsidRDefault="00514D86" w:rsidP="00514D86">
      <w:pPr>
        <w:rPr>
          <w:b/>
          <w:bCs/>
          <w:color w:val="000000" w:themeColor="text1"/>
        </w:rPr>
      </w:pPr>
    </w:p>
    <w:p w14:paraId="6A78FCB1" w14:textId="316BE588" w:rsidR="00514D86" w:rsidRPr="005667C2" w:rsidRDefault="00514D86" w:rsidP="00514D86">
      <w:pPr>
        <w:rPr>
          <w:color w:val="000000" w:themeColor="text1"/>
        </w:rPr>
      </w:pPr>
      <w:r w:rsidRPr="005667C2">
        <w:rPr>
          <w:b/>
          <w:bCs/>
          <w:color w:val="000000" w:themeColor="text1"/>
        </w:rPr>
        <w:t xml:space="preserve">Project Leaders: </w:t>
      </w:r>
      <w:r w:rsidRPr="005667C2">
        <w:rPr>
          <w:color w:val="000000" w:themeColor="text1"/>
        </w:rPr>
        <w:t xml:space="preserve">Stefan Wallaschek – </w:t>
      </w:r>
      <w:hyperlink r:id="rId295" w:history="1">
        <w:r w:rsidRPr="005667C2">
          <w:rPr>
            <w:rStyle w:val="Hyperlink"/>
          </w:rPr>
          <w:t>Stefan.wallaschek@uni-flensburg.de</w:t>
        </w:r>
      </w:hyperlink>
    </w:p>
    <w:p w14:paraId="2524BB1D" w14:textId="7DB2A564" w:rsidR="00514D86" w:rsidRPr="005667C2" w:rsidRDefault="00514D86" w:rsidP="00514D86">
      <w:pPr>
        <w:rPr>
          <w:b/>
          <w:bCs/>
          <w:color w:val="000000" w:themeColor="text1"/>
        </w:rPr>
      </w:pPr>
      <w:r w:rsidRPr="005667C2">
        <w:rPr>
          <w:color w:val="000000" w:themeColor="text1"/>
        </w:rPr>
        <w:t xml:space="preserve">Monika Eigmuller – </w:t>
      </w:r>
      <w:hyperlink r:id="rId296" w:history="1">
        <w:r w:rsidR="00DA40DB" w:rsidRPr="005667C2">
          <w:rPr>
            <w:rStyle w:val="Hyperlink"/>
          </w:rPr>
          <w:t>monika.eigmueller@uni-flensburg.de</w:t>
        </w:r>
      </w:hyperlink>
      <w:r w:rsidR="00DA40DB" w:rsidRPr="005667C2">
        <w:rPr>
          <w:color w:val="000000" w:themeColor="text1"/>
        </w:rPr>
        <w:t xml:space="preserve"> </w:t>
      </w:r>
    </w:p>
    <w:p w14:paraId="3E830AB6" w14:textId="77777777" w:rsidR="00514D86" w:rsidRPr="005667C2" w:rsidRDefault="00514D86" w:rsidP="00514D86">
      <w:pPr>
        <w:rPr>
          <w:b/>
          <w:bCs/>
          <w:color w:val="000000" w:themeColor="text1"/>
        </w:rPr>
      </w:pPr>
    </w:p>
    <w:p w14:paraId="443EBDFC" w14:textId="770DF343" w:rsidR="00514D86" w:rsidRPr="005667C2" w:rsidRDefault="00514D86" w:rsidP="00514D86">
      <w:pPr>
        <w:rPr>
          <w:b/>
          <w:bCs/>
          <w:color w:val="000000" w:themeColor="text1"/>
        </w:rPr>
      </w:pPr>
      <w:r w:rsidRPr="005667C2">
        <w:rPr>
          <w:b/>
          <w:bCs/>
          <w:color w:val="000000" w:themeColor="text1"/>
        </w:rPr>
        <w:t>Years for the Project:</w:t>
      </w:r>
      <w:r w:rsidR="00DA40DB" w:rsidRPr="005667C2">
        <w:rPr>
          <w:b/>
          <w:bCs/>
          <w:color w:val="000000" w:themeColor="text1"/>
        </w:rPr>
        <w:t xml:space="preserve"> </w:t>
      </w:r>
      <w:r w:rsidR="00DA40DB" w:rsidRPr="005667C2">
        <w:rPr>
          <w:color w:val="000000" w:themeColor="text1"/>
        </w:rPr>
        <w:t>2023-2026</w:t>
      </w:r>
    </w:p>
    <w:p w14:paraId="360B4C88" w14:textId="77777777" w:rsidR="00514D86" w:rsidRPr="005667C2" w:rsidRDefault="00514D86" w:rsidP="00514D86">
      <w:pPr>
        <w:rPr>
          <w:b/>
          <w:bCs/>
          <w:color w:val="000000" w:themeColor="text1"/>
        </w:rPr>
      </w:pPr>
    </w:p>
    <w:p w14:paraId="6A83CB08" w14:textId="1D49F8F7" w:rsidR="00514D86" w:rsidRPr="005667C2" w:rsidRDefault="00514D86" w:rsidP="00514D86">
      <w:pPr>
        <w:rPr>
          <w:color w:val="000000" w:themeColor="text1"/>
        </w:rPr>
      </w:pPr>
      <w:r w:rsidRPr="005667C2">
        <w:rPr>
          <w:b/>
          <w:bCs/>
          <w:color w:val="000000" w:themeColor="text1"/>
        </w:rPr>
        <w:t xml:space="preserve">Project Funding: </w:t>
      </w:r>
      <w:r w:rsidRPr="005667C2">
        <w:rPr>
          <w:color w:val="000000" w:themeColor="text1"/>
        </w:rPr>
        <w:t xml:space="preserve">Gerada Henkel Stiftung </w:t>
      </w:r>
    </w:p>
    <w:p w14:paraId="03D56F43" w14:textId="2B3F9BD4" w:rsidR="00514D86" w:rsidRPr="005667C2" w:rsidRDefault="00514D86" w:rsidP="00514D86">
      <w:pPr>
        <w:rPr>
          <w:color w:val="000000" w:themeColor="text1"/>
        </w:rPr>
      </w:pPr>
      <w:r w:rsidRPr="005667C2">
        <w:rPr>
          <w:color w:val="000000" w:themeColor="text1"/>
        </w:rPr>
        <w:t xml:space="preserve">Amount not provided </w:t>
      </w:r>
    </w:p>
    <w:p w14:paraId="5D10D2A3" w14:textId="77777777" w:rsidR="00514D86" w:rsidRPr="005667C2" w:rsidRDefault="00514D86" w:rsidP="00514D86">
      <w:pPr>
        <w:rPr>
          <w:b/>
          <w:bCs/>
          <w:color w:val="000000" w:themeColor="text1"/>
        </w:rPr>
      </w:pPr>
    </w:p>
    <w:p w14:paraId="696DA429" w14:textId="231F9719" w:rsidR="00514D86" w:rsidRPr="005667C2" w:rsidRDefault="00514D86" w:rsidP="00514D86">
      <w:pPr>
        <w:rPr>
          <w:b/>
          <w:bCs/>
          <w:color w:val="000000" w:themeColor="text1"/>
        </w:rPr>
      </w:pPr>
      <w:r w:rsidRPr="005667C2">
        <w:rPr>
          <w:b/>
          <w:bCs/>
          <w:color w:val="000000" w:themeColor="text1"/>
        </w:rPr>
        <w:t>Publications: n/a</w:t>
      </w:r>
    </w:p>
    <w:p w14:paraId="2E3F96C8" w14:textId="77777777" w:rsidR="00514D86" w:rsidRPr="005667C2" w:rsidRDefault="00514D86" w:rsidP="00514D86">
      <w:pPr>
        <w:rPr>
          <w:b/>
          <w:bCs/>
          <w:color w:val="000000" w:themeColor="text1"/>
        </w:rPr>
      </w:pPr>
    </w:p>
    <w:p w14:paraId="588840FC" w14:textId="0228034F" w:rsidR="00514D86" w:rsidRPr="005667C2" w:rsidRDefault="00514D86" w:rsidP="00514D86">
      <w:pPr>
        <w:rPr>
          <w:b/>
          <w:bCs/>
          <w:color w:val="000000" w:themeColor="text1"/>
        </w:rPr>
      </w:pPr>
      <w:r w:rsidRPr="005667C2">
        <w:rPr>
          <w:b/>
          <w:bCs/>
          <w:color w:val="000000" w:themeColor="text1"/>
        </w:rPr>
        <w:t xml:space="preserve">Summary of the Project: </w:t>
      </w:r>
      <w:r w:rsidRPr="005667C2">
        <w:rPr>
          <w:color w:val="000000" w:themeColor="text1"/>
          <w:shd w:val="clear" w:color="auto" w:fill="FFFFFF"/>
        </w:rPr>
        <w:t>The frequently stated crisis of Western democracies involves the rejection of the liberal-democratic canon of values in favor of an authoritarian-regressive value orientation, which strongly politicizes the value of gender equality in particular. Building on this theoretically, we turn to this value conflict by examining in four European countries (Germany, Ireland, Poland, Spain) why gender equality has become increasingly politicized and to what extent there is rising polarization within society. The aim is to analyze in-depth the intertwining and mutual influence of three discourse arenas - policy discourse, traditional media discourse and social media discourse - on debates about abortion (reproductive rights) and women's access to the labor market (productive rights). In doing so, the project aims to answer the questions of how democratic values are negotiated in the face of digitalization and discursive conflict, and what influence social media as well as national and transnational contexts have in this process.</w:t>
      </w:r>
    </w:p>
    <w:p w14:paraId="7E31E493" w14:textId="77777777" w:rsidR="00514D86" w:rsidRPr="005667C2" w:rsidRDefault="00514D86" w:rsidP="00514D86">
      <w:pPr>
        <w:rPr>
          <w:b/>
          <w:bCs/>
          <w:color w:val="000000" w:themeColor="text1"/>
        </w:rPr>
      </w:pPr>
    </w:p>
    <w:p w14:paraId="5B1AE438" w14:textId="067685B6" w:rsidR="00514D86" w:rsidRPr="005667C2" w:rsidRDefault="00514D86" w:rsidP="00514D86">
      <w:pPr>
        <w:rPr>
          <w:color w:val="000000" w:themeColor="text1"/>
        </w:rPr>
      </w:pPr>
      <w:r w:rsidRPr="005667C2">
        <w:rPr>
          <w:b/>
          <w:bCs/>
          <w:color w:val="000000" w:themeColor="text1"/>
        </w:rPr>
        <w:t>Other Relevant information:</w:t>
      </w:r>
      <w:r w:rsidR="00DA40DB" w:rsidRPr="005667C2">
        <w:rPr>
          <w:b/>
          <w:bCs/>
          <w:color w:val="000000" w:themeColor="text1"/>
        </w:rPr>
        <w:t xml:space="preserve"> </w:t>
      </w:r>
      <w:r w:rsidR="00DA40DB" w:rsidRPr="005667C2">
        <w:rPr>
          <w:color w:val="000000" w:themeColor="text1"/>
        </w:rPr>
        <w:t xml:space="preserve">It is a PhD fellowship on a research project </w:t>
      </w:r>
    </w:p>
    <w:p w14:paraId="31B22C42" w14:textId="77777777" w:rsidR="00514D86" w:rsidRPr="005667C2" w:rsidRDefault="00514D86" w:rsidP="00514D86">
      <w:pPr>
        <w:rPr>
          <w:b/>
          <w:bCs/>
          <w:color w:val="000000" w:themeColor="text1"/>
        </w:rPr>
      </w:pPr>
    </w:p>
    <w:p w14:paraId="1B58B9BE" w14:textId="77777777" w:rsidR="00514D86" w:rsidRPr="005667C2" w:rsidRDefault="00514D86" w:rsidP="00514D86">
      <w:pPr>
        <w:rPr>
          <w:b/>
          <w:bCs/>
          <w:color w:val="000000" w:themeColor="text1"/>
        </w:rPr>
      </w:pPr>
      <w:r w:rsidRPr="005667C2">
        <w:rPr>
          <w:b/>
          <w:bCs/>
          <w:color w:val="000000" w:themeColor="text1"/>
        </w:rPr>
        <w:t>Key Words Associated with the Project:</w:t>
      </w:r>
    </w:p>
    <w:p w14:paraId="35DA78BA" w14:textId="77777777" w:rsidR="00514D86" w:rsidRPr="005667C2" w:rsidRDefault="00514D86" w:rsidP="00514D86">
      <w:pPr>
        <w:rPr>
          <w:b/>
          <w:bCs/>
          <w:color w:val="000000" w:themeColor="text1"/>
        </w:rPr>
      </w:pPr>
    </w:p>
    <w:p w14:paraId="19565515" w14:textId="3A19E15E" w:rsidR="00514D86" w:rsidRPr="005667C2" w:rsidRDefault="00514D86" w:rsidP="00514D86">
      <w:pPr>
        <w:rPr>
          <w:b/>
          <w:bCs/>
          <w:color w:val="000000" w:themeColor="text1"/>
        </w:rPr>
      </w:pPr>
      <w:r w:rsidRPr="005667C2">
        <w:rPr>
          <w:b/>
          <w:bCs/>
          <w:color w:val="000000" w:themeColor="text1"/>
        </w:rPr>
        <w:t xml:space="preserve">How the Project was found (search words, location, etc.): </w:t>
      </w:r>
      <w:r w:rsidR="00DA40DB" w:rsidRPr="005667C2">
        <w:rPr>
          <w:color w:val="000000" w:themeColor="text1"/>
        </w:rPr>
        <w:t>Found via an email shared with me by the ECPR steering committee.</w:t>
      </w:r>
      <w:r w:rsidR="00DA40DB" w:rsidRPr="005667C2">
        <w:rPr>
          <w:b/>
          <w:bCs/>
          <w:color w:val="000000" w:themeColor="text1"/>
        </w:rPr>
        <w:t xml:space="preserve"> </w:t>
      </w:r>
    </w:p>
    <w:p w14:paraId="200AD47B" w14:textId="77777777" w:rsidR="00514D86" w:rsidRPr="005667C2" w:rsidRDefault="00514D86" w:rsidP="00514D86">
      <w:pPr>
        <w:rPr>
          <w:b/>
          <w:bCs/>
          <w:color w:val="000000" w:themeColor="text1"/>
        </w:rPr>
      </w:pPr>
    </w:p>
    <w:p w14:paraId="5A8641F5" w14:textId="7353D4C4" w:rsidR="00514D86" w:rsidRPr="005667C2" w:rsidRDefault="00514D86" w:rsidP="00514D86">
      <w:pPr>
        <w:rPr>
          <w:b/>
          <w:bCs/>
          <w:color w:val="000000" w:themeColor="text1"/>
        </w:rPr>
      </w:pPr>
      <w:r w:rsidRPr="005667C2">
        <w:rPr>
          <w:b/>
          <w:bCs/>
          <w:color w:val="000000" w:themeColor="text1"/>
        </w:rPr>
        <w:t>Source:</w:t>
      </w:r>
      <w:r w:rsidR="00DA40DB" w:rsidRPr="005667C2">
        <w:rPr>
          <w:b/>
          <w:bCs/>
          <w:color w:val="000000" w:themeColor="text1"/>
        </w:rPr>
        <w:t xml:space="preserve"> </w:t>
      </w:r>
      <w:hyperlink r:id="rId297" w:history="1">
        <w:r w:rsidR="00DA40DB" w:rsidRPr="005667C2">
          <w:rPr>
            <w:rStyle w:val="Hyperlink"/>
            <w:b/>
            <w:bCs/>
          </w:rPr>
          <w:t>https://www.uni-flensburg.de/en/ices/research/projects/gender-policy-and-antigender-discourses</w:t>
        </w:r>
      </w:hyperlink>
      <w:r w:rsidR="00DA40DB" w:rsidRPr="005667C2">
        <w:rPr>
          <w:b/>
          <w:bCs/>
          <w:color w:val="000000" w:themeColor="text1"/>
        </w:rPr>
        <w:t xml:space="preserve"> </w:t>
      </w:r>
    </w:p>
    <w:p w14:paraId="6B9D3496" w14:textId="77777777" w:rsidR="00514D86" w:rsidRPr="005667C2" w:rsidRDefault="00514D86" w:rsidP="00514D86">
      <w:pPr>
        <w:rPr>
          <w:b/>
          <w:bCs/>
          <w:color w:val="000000" w:themeColor="text1"/>
        </w:rPr>
      </w:pPr>
    </w:p>
    <w:p w14:paraId="294866A3" w14:textId="77777777" w:rsidR="00514D86" w:rsidRPr="005667C2" w:rsidRDefault="00514D86">
      <w:pPr>
        <w:rPr>
          <w:b/>
          <w:bCs/>
          <w:color w:val="000000" w:themeColor="text1"/>
        </w:rPr>
      </w:pPr>
      <w:r w:rsidRPr="005667C2">
        <w:rPr>
          <w:b/>
          <w:bCs/>
          <w:color w:val="000000" w:themeColor="text1"/>
        </w:rPr>
        <w:br w:type="page"/>
      </w:r>
    </w:p>
    <w:p w14:paraId="599650A2" w14:textId="3E6C99C4" w:rsidR="00514D86" w:rsidRPr="005667C2" w:rsidRDefault="00514D86" w:rsidP="00061270">
      <w:pPr>
        <w:pStyle w:val="Heading2"/>
      </w:pPr>
      <w:bookmarkStart w:id="70" w:name="_Toc169259819"/>
      <w:r w:rsidRPr="005667C2">
        <w:lastRenderedPageBreak/>
        <w:t>Gender inequalities across Europe and the relevance of social media</w:t>
      </w:r>
      <w:bookmarkEnd w:id="70"/>
    </w:p>
    <w:p w14:paraId="76A03363" w14:textId="77777777" w:rsidR="00514D86" w:rsidRPr="005667C2" w:rsidRDefault="00514D86" w:rsidP="00514D86">
      <w:pPr>
        <w:rPr>
          <w:b/>
          <w:bCs/>
          <w:color w:val="000000" w:themeColor="text1"/>
        </w:rPr>
      </w:pPr>
    </w:p>
    <w:p w14:paraId="7AE04350" w14:textId="62746B71" w:rsidR="00514D86" w:rsidRPr="005667C2" w:rsidRDefault="00514D86" w:rsidP="00514D86">
      <w:pPr>
        <w:rPr>
          <w:b/>
          <w:bCs/>
          <w:color w:val="000000" w:themeColor="text1"/>
        </w:rPr>
      </w:pPr>
      <w:r w:rsidRPr="005667C2">
        <w:rPr>
          <w:b/>
          <w:bCs/>
          <w:color w:val="000000" w:themeColor="text1"/>
        </w:rPr>
        <w:t xml:space="preserve">Coordinated by: </w:t>
      </w:r>
      <w:r w:rsidR="00DA40DB" w:rsidRPr="005667C2">
        <w:rPr>
          <w:color w:val="000000" w:themeColor="text1"/>
        </w:rPr>
        <w:t>Europa-Universitat-Flensburg Interdisciplinary Centre for European Studies</w:t>
      </w:r>
    </w:p>
    <w:p w14:paraId="08835910" w14:textId="77777777" w:rsidR="00514D86" w:rsidRPr="005667C2" w:rsidRDefault="00514D86" w:rsidP="00514D86">
      <w:pPr>
        <w:rPr>
          <w:b/>
          <w:bCs/>
          <w:color w:val="000000" w:themeColor="text1"/>
        </w:rPr>
      </w:pPr>
    </w:p>
    <w:p w14:paraId="31FC7E2D" w14:textId="50332EAA" w:rsidR="00514D86" w:rsidRPr="005667C2" w:rsidRDefault="00514D86" w:rsidP="00514D86">
      <w:pPr>
        <w:rPr>
          <w:b/>
          <w:bCs/>
          <w:color w:val="000000" w:themeColor="text1"/>
        </w:rPr>
      </w:pPr>
      <w:r w:rsidRPr="005667C2">
        <w:rPr>
          <w:b/>
          <w:bCs/>
          <w:color w:val="000000" w:themeColor="text1"/>
        </w:rPr>
        <w:t xml:space="preserve">Project Leaders: </w:t>
      </w:r>
      <w:r w:rsidRPr="005667C2">
        <w:rPr>
          <w:color w:val="000000" w:themeColor="text1"/>
        </w:rPr>
        <w:t>Stefan Wallaschek – Stefan.wallaschek@uni-flensburg.de</w:t>
      </w:r>
    </w:p>
    <w:p w14:paraId="3E814323" w14:textId="77777777" w:rsidR="00514D86" w:rsidRPr="005667C2" w:rsidRDefault="00514D86" w:rsidP="00514D86">
      <w:pPr>
        <w:rPr>
          <w:b/>
          <w:bCs/>
          <w:color w:val="000000" w:themeColor="text1"/>
        </w:rPr>
      </w:pPr>
    </w:p>
    <w:p w14:paraId="7FF977CB" w14:textId="293431A0" w:rsidR="00514D86" w:rsidRPr="005667C2" w:rsidRDefault="00514D86" w:rsidP="00514D86">
      <w:pPr>
        <w:rPr>
          <w:b/>
          <w:bCs/>
          <w:color w:val="000000" w:themeColor="text1"/>
        </w:rPr>
      </w:pPr>
      <w:r w:rsidRPr="005667C2">
        <w:rPr>
          <w:b/>
          <w:bCs/>
          <w:color w:val="000000" w:themeColor="text1"/>
        </w:rPr>
        <w:t>Years for the Project:</w:t>
      </w:r>
      <w:r w:rsidR="00DA40DB" w:rsidRPr="005667C2">
        <w:rPr>
          <w:b/>
          <w:bCs/>
          <w:color w:val="000000" w:themeColor="text1"/>
        </w:rPr>
        <w:t xml:space="preserve"> </w:t>
      </w:r>
      <w:r w:rsidR="00DA40DB" w:rsidRPr="005667C2">
        <w:rPr>
          <w:color w:val="000000" w:themeColor="text1"/>
        </w:rPr>
        <w:t>2023-2023</w:t>
      </w:r>
    </w:p>
    <w:p w14:paraId="20759E09" w14:textId="77777777" w:rsidR="00514D86" w:rsidRPr="005667C2" w:rsidRDefault="00514D86" w:rsidP="00514D86">
      <w:pPr>
        <w:rPr>
          <w:b/>
          <w:bCs/>
          <w:color w:val="000000" w:themeColor="text1"/>
        </w:rPr>
      </w:pPr>
    </w:p>
    <w:p w14:paraId="5B3C7956" w14:textId="0044B884" w:rsidR="00514D86" w:rsidRPr="005667C2" w:rsidRDefault="00514D86" w:rsidP="00514D86">
      <w:pPr>
        <w:rPr>
          <w:color w:val="000000" w:themeColor="text1"/>
        </w:rPr>
      </w:pPr>
      <w:r w:rsidRPr="005667C2">
        <w:rPr>
          <w:b/>
          <w:bCs/>
          <w:color w:val="000000" w:themeColor="text1"/>
        </w:rPr>
        <w:t xml:space="preserve">Project Funding: </w:t>
      </w:r>
      <w:r w:rsidRPr="005667C2">
        <w:rPr>
          <w:color w:val="000000" w:themeColor="text1"/>
        </w:rPr>
        <w:t xml:space="preserve">Akademie der Wissenschaften in Hamburg (YAF-Programm) </w:t>
      </w:r>
    </w:p>
    <w:p w14:paraId="002C8955" w14:textId="69307CE9" w:rsidR="00514D86" w:rsidRPr="005667C2" w:rsidRDefault="00514D86" w:rsidP="00514D86">
      <w:pPr>
        <w:rPr>
          <w:color w:val="000000" w:themeColor="text1"/>
        </w:rPr>
      </w:pPr>
      <w:r w:rsidRPr="005667C2">
        <w:rPr>
          <w:color w:val="000000" w:themeColor="text1"/>
        </w:rPr>
        <w:t>Amount not listed</w:t>
      </w:r>
    </w:p>
    <w:p w14:paraId="3A07CFAE" w14:textId="77777777" w:rsidR="00514D86" w:rsidRPr="005667C2" w:rsidRDefault="00514D86" w:rsidP="00514D86">
      <w:pPr>
        <w:rPr>
          <w:b/>
          <w:bCs/>
          <w:color w:val="000000" w:themeColor="text1"/>
        </w:rPr>
      </w:pPr>
    </w:p>
    <w:p w14:paraId="58B70E37" w14:textId="17FBCEFE" w:rsidR="00514D86" w:rsidRPr="005667C2" w:rsidRDefault="00514D86" w:rsidP="00514D86">
      <w:pPr>
        <w:rPr>
          <w:b/>
          <w:bCs/>
          <w:color w:val="000000" w:themeColor="text1"/>
        </w:rPr>
      </w:pPr>
      <w:r w:rsidRPr="005667C2">
        <w:rPr>
          <w:b/>
          <w:bCs/>
          <w:color w:val="000000" w:themeColor="text1"/>
        </w:rPr>
        <w:t>Publications: n/a</w:t>
      </w:r>
    </w:p>
    <w:p w14:paraId="01A9432E" w14:textId="77777777" w:rsidR="00514D86" w:rsidRPr="005667C2" w:rsidRDefault="00514D86" w:rsidP="00514D86">
      <w:pPr>
        <w:rPr>
          <w:b/>
          <w:bCs/>
          <w:color w:val="000000" w:themeColor="text1"/>
        </w:rPr>
      </w:pPr>
    </w:p>
    <w:p w14:paraId="5582DE1A" w14:textId="17BAC87D" w:rsidR="00514D86" w:rsidRPr="005667C2" w:rsidRDefault="00514D86" w:rsidP="00514D86">
      <w:pPr>
        <w:rPr>
          <w:b/>
          <w:bCs/>
          <w:color w:val="000000" w:themeColor="text1"/>
        </w:rPr>
      </w:pPr>
      <w:r w:rsidRPr="005667C2">
        <w:rPr>
          <w:b/>
          <w:bCs/>
          <w:color w:val="000000" w:themeColor="text1"/>
        </w:rPr>
        <w:t xml:space="preserve">Summary of the Project: </w:t>
      </w:r>
      <w:r w:rsidRPr="005667C2">
        <w:rPr>
          <w:color w:val="000000" w:themeColor="text1"/>
          <w:shd w:val="clear" w:color="auto" w:fill="FFFFFF"/>
        </w:rPr>
        <w:t>The project will explore the importance of social media platforms for public debates on gender equality policies. By looking at various platforms, different gender equality issues and across different countries, the main goal is to map the research field, identify current gaps and challenges in conducting such empirical research. The study shall help to understand which individual and collective actors - in the area of gender equality policies - are actually present on social media platforms and to what extent do they use these platforms for self-representation, mobilizing, connecting with like-minded actors or sharing information.</w:t>
      </w:r>
    </w:p>
    <w:p w14:paraId="188F7399" w14:textId="77777777" w:rsidR="00514D86" w:rsidRPr="005667C2" w:rsidRDefault="00514D86" w:rsidP="00514D86">
      <w:pPr>
        <w:rPr>
          <w:b/>
          <w:bCs/>
          <w:color w:val="000000" w:themeColor="text1"/>
        </w:rPr>
      </w:pPr>
    </w:p>
    <w:p w14:paraId="0F5A80CB" w14:textId="77777777" w:rsidR="00DA40DB" w:rsidRPr="005667C2" w:rsidRDefault="00514D86" w:rsidP="00DA40DB">
      <w:pPr>
        <w:rPr>
          <w:color w:val="000000" w:themeColor="text1"/>
        </w:rPr>
      </w:pPr>
      <w:r w:rsidRPr="005667C2">
        <w:rPr>
          <w:b/>
          <w:bCs/>
          <w:color w:val="000000" w:themeColor="text1"/>
        </w:rPr>
        <w:t>Other Relevant information:</w:t>
      </w:r>
      <w:r w:rsidR="00DA40DB" w:rsidRPr="005667C2">
        <w:rPr>
          <w:b/>
          <w:bCs/>
          <w:color w:val="000000" w:themeColor="text1"/>
        </w:rPr>
        <w:t xml:space="preserve"> </w:t>
      </w:r>
      <w:r w:rsidR="00DA40DB" w:rsidRPr="005667C2">
        <w:rPr>
          <w:color w:val="000000" w:themeColor="text1"/>
        </w:rPr>
        <w:t xml:space="preserve">It is a PhD fellowship on a research project </w:t>
      </w:r>
    </w:p>
    <w:p w14:paraId="525285F4" w14:textId="1E0BAA50" w:rsidR="00514D86" w:rsidRPr="005667C2" w:rsidRDefault="00514D86" w:rsidP="00514D86">
      <w:pPr>
        <w:rPr>
          <w:b/>
          <w:bCs/>
          <w:color w:val="000000" w:themeColor="text1"/>
        </w:rPr>
      </w:pPr>
    </w:p>
    <w:p w14:paraId="42E9C585" w14:textId="77777777" w:rsidR="00514D86" w:rsidRPr="005667C2" w:rsidRDefault="00514D86" w:rsidP="00514D86">
      <w:pPr>
        <w:rPr>
          <w:b/>
          <w:bCs/>
          <w:color w:val="000000" w:themeColor="text1"/>
        </w:rPr>
      </w:pPr>
    </w:p>
    <w:p w14:paraId="1D4B5E07" w14:textId="77777777" w:rsidR="00514D86" w:rsidRPr="005667C2" w:rsidRDefault="00514D86" w:rsidP="00514D86">
      <w:pPr>
        <w:rPr>
          <w:b/>
          <w:bCs/>
          <w:color w:val="000000" w:themeColor="text1"/>
        </w:rPr>
      </w:pPr>
      <w:r w:rsidRPr="005667C2">
        <w:rPr>
          <w:b/>
          <w:bCs/>
          <w:color w:val="000000" w:themeColor="text1"/>
        </w:rPr>
        <w:t>Key Words Associated with the Project:</w:t>
      </w:r>
    </w:p>
    <w:p w14:paraId="6F62FCCB" w14:textId="77777777" w:rsidR="00514D86" w:rsidRPr="005667C2" w:rsidRDefault="00514D86" w:rsidP="00514D86">
      <w:pPr>
        <w:rPr>
          <w:b/>
          <w:bCs/>
          <w:color w:val="000000" w:themeColor="text1"/>
        </w:rPr>
      </w:pPr>
    </w:p>
    <w:p w14:paraId="4388F82C" w14:textId="6E9A21DE" w:rsidR="00514D86" w:rsidRPr="005667C2" w:rsidRDefault="00514D86" w:rsidP="00514D86">
      <w:pPr>
        <w:rPr>
          <w:b/>
          <w:bCs/>
          <w:color w:val="000000" w:themeColor="text1"/>
        </w:rPr>
      </w:pPr>
      <w:r w:rsidRPr="005667C2">
        <w:rPr>
          <w:b/>
          <w:bCs/>
          <w:color w:val="000000" w:themeColor="text1"/>
        </w:rPr>
        <w:t xml:space="preserve">How the Project was found (search words, location, etc.): </w:t>
      </w:r>
      <w:r w:rsidR="00DA40DB" w:rsidRPr="005667C2">
        <w:rPr>
          <w:color w:val="000000" w:themeColor="text1"/>
        </w:rPr>
        <w:t>Found via an email shared with me by the ECPR steering committee.</w:t>
      </w:r>
    </w:p>
    <w:p w14:paraId="78A596B5" w14:textId="77777777" w:rsidR="00514D86" w:rsidRPr="005667C2" w:rsidRDefault="00514D86" w:rsidP="00514D86">
      <w:pPr>
        <w:rPr>
          <w:b/>
          <w:bCs/>
          <w:color w:val="000000" w:themeColor="text1"/>
        </w:rPr>
      </w:pPr>
    </w:p>
    <w:p w14:paraId="03939F16" w14:textId="6CCBAD1C" w:rsidR="00514D86" w:rsidRPr="005667C2" w:rsidRDefault="00514D86" w:rsidP="00514D86">
      <w:pPr>
        <w:rPr>
          <w:b/>
          <w:bCs/>
          <w:color w:val="000000" w:themeColor="text1"/>
        </w:rPr>
      </w:pPr>
      <w:r w:rsidRPr="005667C2">
        <w:rPr>
          <w:b/>
          <w:bCs/>
          <w:color w:val="000000" w:themeColor="text1"/>
        </w:rPr>
        <w:t>Source:</w:t>
      </w:r>
      <w:r w:rsidR="00DA40DB" w:rsidRPr="005667C2">
        <w:rPr>
          <w:b/>
          <w:bCs/>
          <w:color w:val="000000" w:themeColor="text1"/>
        </w:rPr>
        <w:t xml:space="preserve"> </w:t>
      </w:r>
      <w:hyperlink r:id="rId298" w:history="1">
        <w:r w:rsidR="00DA40DB" w:rsidRPr="005667C2">
          <w:rPr>
            <w:rStyle w:val="Hyperlink"/>
            <w:b/>
            <w:bCs/>
          </w:rPr>
          <w:t>https://www.uni-flensburg.de/en/ices/research/projects/gender-inequalities-across-europe-and-the-relevance-of-social-media</w:t>
        </w:r>
      </w:hyperlink>
      <w:r w:rsidR="00DA40DB" w:rsidRPr="005667C2">
        <w:rPr>
          <w:b/>
          <w:bCs/>
          <w:color w:val="000000" w:themeColor="text1"/>
        </w:rPr>
        <w:t xml:space="preserve"> </w:t>
      </w:r>
    </w:p>
    <w:p w14:paraId="514AAFE3" w14:textId="77777777" w:rsidR="00514D86" w:rsidRPr="005667C2" w:rsidRDefault="00514D86" w:rsidP="00514D86">
      <w:pPr>
        <w:rPr>
          <w:b/>
          <w:bCs/>
          <w:color w:val="000000" w:themeColor="text1"/>
        </w:rPr>
      </w:pPr>
    </w:p>
    <w:p w14:paraId="737ACC92" w14:textId="5FD9DC6C" w:rsidR="000E514B" w:rsidRPr="005667C2" w:rsidRDefault="000E514B">
      <w:r w:rsidRPr="005667C2">
        <w:br w:type="page"/>
      </w:r>
    </w:p>
    <w:p w14:paraId="733A091E" w14:textId="5F477365" w:rsidR="000E514B" w:rsidRPr="005667C2" w:rsidRDefault="000E514B" w:rsidP="00736D4F">
      <w:pPr>
        <w:pStyle w:val="Heading1"/>
        <w:rPr>
          <w:rFonts w:cs="Times New Roman"/>
        </w:rPr>
      </w:pPr>
      <w:bookmarkStart w:id="71" w:name="_Toc169259820"/>
      <w:r w:rsidRPr="005667C2">
        <w:rPr>
          <w:rFonts w:cs="Times New Roman"/>
        </w:rPr>
        <w:lastRenderedPageBreak/>
        <w:t>Other</w:t>
      </w:r>
      <w:bookmarkEnd w:id="71"/>
      <w:r w:rsidRPr="005667C2">
        <w:rPr>
          <w:rFonts w:cs="Times New Roman"/>
        </w:rPr>
        <w:t xml:space="preserve"> </w:t>
      </w:r>
    </w:p>
    <w:p w14:paraId="147CAAB4" w14:textId="77777777" w:rsidR="000E514B" w:rsidRPr="005667C2" w:rsidRDefault="000E514B" w:rsidP="000E514B">
      <w:pPr>
        <w:rPr>
          <w:b/>
          <w:bCs/>
          <w:color w:val="000000" w:themeColor="text1"/>
        </w:rPr>
      </w:pPr>
    </w:p>
    <w:p w14:paraId="23765A8C" w14:textId="416D7103" w:rsidR="000E514B" w:rsidRPr="005667C2" w:rsidRDefault="000E514B" w:rsidP="00061270">
      <w:pPr>
        <w:pStyle w:val="Heading2"/>
      </w:pPr>
      <w:bookmarkStart w:id="72" w:name="_Toc169259821"/>
      <w:r w:rsidRPr="005667C2">
        <w:t>EUGENDERING</w:t>
      </w:r>
      <w:r w:rsidR="0072051B" w:rsidRPr="005667C2">
        <w:t xml:space="preserve"> – Erasmus + Jean Monnet Chair – Tackling the Challenges of a Union of Gender + Equality</w:t>
      </w:r>
      <w:bookmarkEnd w:id="72"/>
    </w:p>
    <w:p w14:paraId="0E7C8341" w14:textId="77777777" w:rsidR="000E514B" w:rsidRPr="005667C2" w:rsidRDefault="000E514B" w:rsidP="000E514B">
      <w:pPr>
        <w:rPr>
          <w:b/>
          <w:bCs/>
          <w:color w:val="000000" w:themeColor="text1"/>
        </w:rPr>
      </w:pPr>
    </w:p>
    <w:p w14:paraId="59C418A6" w14:textId="657592C7" w:rsidR="000E514B" w:rsidRPr="005667C2" w:rsidRDefault="000E514B" w:rsidP="000E514B">
      <w:pPr>
        <w:rPr>
          <w:b/>
          <w:bCs/>
          <w:color w:val="000000" w:themeColor="text1"/>
        </w:rPr>
      </w:pPr>
      <w:r w:rsidRPr="005667C2">
        <w:rPr>
          <w:b/>
          <w:bCs/>
          <w:color w:val="000000" w:themeColor="text1"/>
        </w:rPr>
        <w:t xml:space="preserve">Coordinated by: </w:t>
      </w:r>
      <w:r w:rsidR="00EE1379" w:rsidRPr="005667C2">
        <w:rPr>
          <w:color w:val="000000" w:themeColor="text1"/>
        </w:rPr>
        <w:t>IEE – Universite Saint-Louis - Bruxelles</w:t>
      </w:r>
    </w:p>
    <w:p w14:paraId="52F26F72" w14:textId="77777777" w:rsidR="000E514B" w:rsidRPr="005667C2" w:rsidRDefault="000E514B" w:rsidP="000E514B">
      <w:pPr>
        <w:rPr>
          <w:b/>
          <w:bCs/>
          <w:color w:val="000000" w:themeColor="text1"/>
        </w:rPr>
      </w:pPr>
    </w:p>
    <w:p w14:paraId="39AA4BC5" w14:textId="1E3695CB" w:rsidR="000E514B" w:rsidRPr="005667C2" w:rsidRDefault="000E514B" w:rsidP="000E514B">
      <w:pPr>
        <w:rPr>
          <w:b/>
          <w:bCs/>
          <w:color w:val="000000" w:themeColor="text1"/>
        </w:rPr>
      </w:pPr>
      <w:r w:rsidRPr="005667C2">
        <w:rPr>
          <w:b/>
          <w:bCs/>
          <w:color w:val="000000" w:themeColor="text1"/>
        </w:rPr>
        <w:t>Project Leaders:</w:t>
      </w:r>
      <w:r w:rsidR="0072051B" w:rsidRPr="005667C2">
        <w:rPr>
          <w:b/>
          <w:bCs/>
          <w:color w:val="000000" w:themeColor="text1"/>
        </w:rPr>
        <w:t xml:space="preserve"> </w:t>
      </w:r>
      <w:r w:rsidR="0072051B" w:rsidRPr="005667C2">
        <w:rPr>
          <w:color w:val="000000" w:themeColor="text1"/>
        </w:rPr>
        <w:t xml:space="preserve">Sophie Jacquot – </w:t>
      </w:r>
      <w:hyperlink r:id="rId299" w:history="1">
        <w:r w:rsidR="0072051B" w:rsidRPr="005667C2">
          <w:rPr>
            <w:rStyle w:val="Hyperlink"/>
          </w:rPr>
          <w:t>sophie.jacquot@usaintlouis.be</w:t>
        </w:r>
      </w:hyperlink>
      <w:r w:rsidR="0072051B" w:rsidRPr="005667C2">
        <w:rPr>
          <w:b/>
          <w:bCs/>
          <w:color w:val="000000" w:themeColor="text1"/>
        </w:rPr>
        <w:t xml:space="preserve"> </w:t>
      </w:r>
    </w:p>
    <w:p w14:paraId="552998DC" w14:textId="77777777" w:rsidR="000E514B" w:rsidRPr="005667C2" w:rsidRDefault="000E514B" w:rsidP="000E514B">
      <w:pPr>
        <w:rPr>
          <w:b/>
          <w:bCs/>
          <w:color w:val="000000" w:themeColor="text1"/>
        </w:rPr>
      </w:pPr>
    </w:p>
    <w:p w14:paraId="37DA1706" w14:textId="411DEB97" w:rsidR="000E514B" w:rsidRPr="005667C2" w:rsidRDefault="000E514B" w:rsidP="000E514B">
      <w:pPr>
        <w:rPr>
          <w:color w:val="000000" w:themeColor="text1"/>
        </w:rPr>
      </w:pPr>
      <w:r w:rsidRPr="005667C2">
        <w:rPr>
          <w:b/>
          <w:bCs/>
          <w:color w:val="000000" w:themeColor="text1"/>
        </w:rPr>
        <w:t>Years for the Project:</w:t>
      </w:r>
      <w:r w:rsidR="0072051B" w:rsidRPr="005667C2">
        <w:rPr>
          <w:b/>
          <w:bCs/>
          <w:color w:val="000000" w:themeColor="text1"/>
        </w:rPr>
        <w:t xml:space="preserve"> </w:t>
      </w:r>
      <w:r w:rsidR="0072051B" w:rsidRPr="005667C2">
        <w:rPr>
          <w:color w:val="000000" w:themeColor="text1"/>
        </w:rPr>
        <w:t>n/a</w:t>
      </w:r>
    </w:p>
    <w:p w14:paraId="44B2189F" w14:textId="77777777" w:rsidR="000E514B" w:rsidRPr="005667C2" w:rsidRDefault="000E514B" w:rsidP="000E514B">
      <w:pPr>
        <w:rPr>
          <w:b/>
          <w:bCs/>
          <w:color w:val="000000" w:themeColor="text1"/>
        </w:rPr>
      </w:pPr>
    </w:p>
    <w:p w14:paraId="7F6764A0" w14:textId="0A7E9353" w:rsidR="000E514B" w:rsidRPr="005667C2" w:rsidRDefault="000E514B" w:rsidP="000E514B">
      <w:pPr>
        <w:rPr>
          <w:color w:val="000000" w:themeColor="text1"/>
        </w:rPr>
      </w:pPr>
      <w:r w:rsidRPr="005667C2">
        <w:rPr>
          <w:b/>
          <w:bCs/>
          <w:color w:val="000000" w:themeColor="text1"/>
        </w:rPr>
        <w:t>Project Funding:</w:t>
      </w:r>
      <w:r w:rsidR="0072051B" w:rsidRPr="005667C2">
        <w:rPr>
          <w:b/>
          <w:bCs/>
          <w:color w:val="000000" w:themeColor="text1"/>
        </w:rPr>
        <w:t xml:space="preserve"> </w:t>
      </w:r>
      <w:r w:rsidR="0072051B" w:rsidRPr="005667C2">
        <w:rPr>
          <w:color w:val="000000" w:themeColor="text1"/>
        </w:rPr>
        <w:t>n/a</w:t>
      </w:r>
    </w:p>
    <w:p w14:paraId="3C8C384D" w14:textId="77777777" w:rsidR="000E514B" w:rsidRPr="005667C2" w:rsidRDefault="000E514B" w:rsidP="000E514B">
      <w:pPr>
        <w:rPr>
          <w:b/>
          <w:bCs/>
          <w:color w:val="000000" w:themeColor="text1"/>
        </w:rPr>
      </w:pPr>
    </w:p>
    <w:p w14:paraId="6A58A448" w14:textId="67D64E40" w:rsidR="000E514B" w:rsidRPr="005667C2" w:rsidRDefault="000E514B" w:rsidP="000E514B">
      <w:pPr>
        <w:rPr>
          <w:b/>
          <w:bCs/>
          <w:color w:val="000000" w:themeColor="text1"/>
        </w:rPr>
      </w:pPr>
      <w:r w:rsidRPr="005667C2">
        <w:rPr>
          <w:b/>
          <w:bCs/>
          <w:color w:val="000000" w:themeColor="text1"/>
        </w:rPr>
        <w:t>Publications:</w:t>
      </w:r>
      <w:r w:rsidR="0072051B" w:rsidRPr="005667C2">
        <w:rPr>
          <w:b/>
          <w:bCs/>
          <w:color w:val="000000" w:themeColor="text1"/>
        </w:rPr>
        <w:t xml:space="preserve"> </w:t>
      </w:r>
      <w:r w:rsidR="0072051B" w:rsidRPr="005667C2">
        <w:rPr>
          <w:color w:val="000000" w:themeColor="text1"/>
        </w:rPr>
        <w:t>none listed.</w:t>
      </w:r>
      <w:r w:rsidR="0072051B" w:rsidRPr="005667C2">
        <w:rPr>
          <w:b/>
          <w:bCs/>
          <w:color w:val="000000" w:themeColor="text1"/>
        </w:rPr>
        <w:t xml:space="preserve"> </w:t>
      </w:r>
    </w:p>
    <w:p w14:paraId="65A354D7" w14:textId="77777777" w:rsidR="000E514B" w:rsidRPr="005667C2" w:rsidRDefault="000E514B" w:rsidP="000E514B">
      <w:pPr>
        <w:rPr>
          <w:b/>
          <w:bCs/>
          <w:color w:val="000000" w:themeColor="text1"/>
        </w:rPr>
      </w:pPr>
    </w:p>
    <w:p w14:paraId="45FAB185" w14:textId="3E9277C0" w:rsidR="000E514B" w:rsidRPr="005667C2" w:rsidRDefault="000E514B" w:rsidP="000E514B">
      <w:pPr>
        <w:rPr>
          <w:color w:val="000000" w:themeColor="text1"/>
        </w:rPr>
      </w:pPr>
      <w:r w:rsidRPr="005667C2">
        <w:rPr>
          <w:b/>
          <w:bCs/>
          <w:color w:val="000000" w:themeColor="text1"/>
        </w:rPr>
        <w:t>Summary of the Project:</w:t>
      </w:r>
      <w:r w:rsidR="00C52BD3" w:rsidRPr="005667C2">
        <w:rPr>
          <w:b/>
          <w:bCs/>
          <w:color w:val="000000" w:themeColor="text1"/>
        </w:rPr>
        <w:t xml:space="preserve"> </w:t>
      </w:r>
      <w:r w:rsidR="00C52BD3" w:rsidRPr="005667C2">
        <w:rPr>
          <w:color w:val="000000" w:themeColor="text1"/>
        </w:rPr>
        <w:t>The EUGENDERING Jean Monnet Chair aims to create a pluridisciplinary platform allowing researchers, students, policymakers, civil society, and the larger public to better understand the challenges linked to the establishment of a Union of gender equality, non-discrimination and diversity. It focuses on how the EU tackles these challenges, and how it could better tackle them. The objectives of the Chair are: to build on the flourishing, dynamic and innovative scholarship which is currently developing in the field of gender and the EU and to close the gap between the analytical dynamism of this field and its under-representation in students’ training and curricula; to address the democratic challenge of rising gender+ inequalities in a context where the COVID-19 crisis has dramatically increased these inequalities; to raise the political question of the polarisation of gender+ equality issues and the impact of illiberal attacks on gender+ equality policies at the EU level. The EUGENDERING project wishes to act as an instrument to build bridges between gender and the EU scholarship and mainstream EU studies teaching, as well as between gender and the EU academic world and society. It aims at strengthening the links between EU and gender studies thanks to, on the one hand, the integration of gender in EU studies teaching and research and, on the other hand, to the integration of an EU dimension in gender studies. The Chair delivers three types of activities: teaching activities to mainstream gender and the EU scholarship in teaching; research activities to support collective research and foster a scholarship community in gender and the EU studies; outreach activities to develop a forum for dialogue on gender and the EU issues and to spread knowledge on EU actions and initiatives on these questions.</w:t>
      </w:r>
    </w:p>
    <w:p w14:paraId="3D7906FF" w14:textId="77777777" w:rsidR="000E514B" w:rsidRPr="005667C2" w:rsidRDefault="000E514B" w:rsidP="000E514B">
      <w:pPr>
        <w:rPr>
          <w:b/>
          <w:bCs/>
          <w:color w:val="000000" w:themeColor="text1"/>
        </w:rPr>
      </w:pPr>
    </w:p>
    <w:p w14:paraId="670E29A5" w14:textId="66C15458" w:rsidR="000E514B" w:rsidRPr="005667C2" w:rsidRDefault="000E514B" w:rsidP="000E514B">
      <w:pPr>
        <w:rPr>
          <w:color w:val="000000" w:themeColor="text1"/>
        </w:rPr>
      </w:pPr>
      <w:r w:rsidRPr="005667C2">
        <w:rPr>
          <w:b/>
          <w:bCs/>
          <w:color w:val="000000" w:themeColor="text1"/>
        </w:rPr>
        <w:t>Other Relevant information:</w:t>
      </w:r>
      <w:r w:rsidR="00702642" w:rsidRPr="005667C2">
        <w:rPr>
          <w:b/>
          <w:bCs/>
          <w:color w:val="000000" w:themeColor="text1"/>
        </w:rPr>
        <w:t xml:space="preserve"> </w:t>
      </w:r>
      <w:r w:rsidR="00702642" w:rsidRPr="005667C2">
        <w:rPr>
          <w:color w:val="000000" w:themeColor="text1"/>
        </w:rPr>
        <w:t xml:space="preserve">From its information provided, it is more of a network based group rather than a consolidated project. Seems heavily support, engagement based. </w:t>
      </w:r>
    </w:p>
    <w:p w14:paraId="256083F2" w14:textId="77777777" w:rsidR="000E514B" w:rsidRPr="005667C2" w:rsidRDefault="000E514B" w:rsidP="000E514B">
      <w:pPr>
        <w:rPr>
          <w:b/>
          <w:bCs/>
          <w:color w:val="000000" w:themeColor="text1"/>
        </w:rPr>
      </w:pPr>
    </w:p>
    <w:p w14:paraId="02B2AF10" w14:textId="77777777" w:rsidR="000E514B" w:rsidRPr="005667C2" w:rsidRDefault="000E514B" w:rsidP="000E514B">
      <w:pPr>
        <w:rPr>
          <w:b/>
          <w:bCs/>
          <w:color w:val="000000" w:themeColor="text1"/>
        </w:rPr>
      </w:pPr>
      <w:r w:rsidRPr="005667C2">
        <w:rPr>
          <w:b/>
          <w:bCs/>
          <w:color w:val="000000" w:themeColor="text1"/>
        </w:rPr>
        <w:t>Key Words Associated with the Project:</w:t>
      </w:r>
    </w:p>
    <w:p w14:paraId="1BF2AB9E" w14:textId="77777777" w:rsidR="000E514B" w:rsidRPr="005667C2" w:rsidRDefault="000E514B" w:rsidP="000E514B">
      <w:pPr>
        <w:rPr>
          <w:b/>
          <w:bCs/>
          <w:color w:val="000000" w:themeColor="text1"/>
        </w:rPr>
      </w:pPr>
    </w:p>
    <w:p w14:paraId="47AE85B9" w14:textId="58E7CAEC" w:rsidR="000E514B" w:rsidRPr="005667C2" w:rsidRDefault="000E514B" w:rsidP="000E514B">
      <w:r w:rsidRPr="005667C2">
        <w:rPr>
          <w:b/>
          <w:bCs/>
          <w:color w:val="000000" w:themeColor="text1"/>
        </w:rPr>
        <w:t xml:space="preserve">How the Project was found (search words, location, etc.): </w:t>
      </w:r>
      <w:r w:rsidRPr="005667C2">
        <w:rPr>
          <w:color w:val="000000" w:themeColor="text1"/>
        </w:rPr>
        <w:t>email shared with me</w:t>
      </w:r>
      <w:r w:rsidR="00C52BD3" w:rsidRPr="005667C2">
        <w:rPr>
          <w:color w:val="000000" w:themeColor="text1"/>
        </w:rPr>
        <w:t xml:space="preserve">. From that I  googled the name. </w:t>
      </w:r>
    </w:p>
    <w:p w14:paraId="0D4CD2F7" w14:textId="77777777" w:rsidR="000E514B" w:rsidRPr="005667C2" w:rsidRDefault="000E514B" w:rsidP="000E514B">
      <w:pPr>
        <w:rPr>
          <w:b/>
          <w:bCs/>
          <w:color w:val="000000" w:themeColor="text1"/>
        </w:rPr>
      </w:pPr>
    </w:p>
    <w:p w14:paraId="57460F84" w14:textId="77777777" w:rsidR="000E514B" w:rsidRPr="005667C2" w:rsidRDefault="000E514B" w:rsidP="000E514B">
      <w:pPr>
        <w:rPr>
          <w:b/>
          <w:bCs/>
          <w:color w:val="000000" w:themeColor="text1"/>
        </w:rPr>
      </w:pPr>
      <w:r w:rsidRPr="005667C2">
        <w:rPr>
          <w:b/>
          <w:bCs/>
          <w:color w:val="000000" w:themeColor="text1"/>
        </w:rPr>
        <w:t xml:space="preserve">Source: </w:t>
      </w:r>
      <w:hyperlink r:id="rId300" w:history="1">
        <w:r w:rsidRPr="005667C2">
          <w:rPr>
            <w:rStyle w:val="Hyperlink"/>
          </w:rPr>
          <w:t>https://eugendering.eu/</w:t>
        </w:r>
      </w:hyperlink>
      <w:r w:rsidRPr="005667C2">
        <w:rPr>
          <w:b/>
          <w:bCs/>
          <w:color w:val="000000" w:themeColor="text1"/>
        </w:rPr>
        <w:t xml:space="preserve"> </w:t>
      </w:r>
    </w:p>
    <w:p w14:paraId="2C1B805D" w14:textId="28E3EE35" w:rsidR="000E514B" w:rsidRPr="005667C2" w:rsidRDefault="000E514B" w:rsidP="000E514B">
      <w:pPr>
        <w:rPr>
          <w:b/>
          <w:bCs/>
          <w:color w:val="000000" w:themeColor="text1"/>
        </w:rPr>
      </w:pPr>
    </w:p>
    <w:p w14:paraId="36184D72" w14:textId="77777777" w:rsidR="000E514B" w:rsidRPr="005667C2" w:rsidRDefault="000E514B" w:rsidP="00061270">
      <w:pPr>
        <w:pStyle w:val="Heading2"/>
      </w:pPr>
      <w:bookmarkStart w:id="73" w:name="_Toc169259822"/>
      <w:r w:rsidRPr="005667C2">
        <w:lastRenderedPageBreak/>
        <w:t>FIIN – Feminism and Institutionalism International Network</w:t>
      </w:r>
      <w:bookmarkEnd w:id="73"/>
    </w:p>
    <w:p w14:paraId="5D5FEA33" w14:textId="77777777" w:rsidR="000E514B" w:rsidRPr="005667C2" w:rsidRDefault="000E514B" w:rsidP="000E514B">
      <w:pPr>
        <w:rPr>
          <w:b/>
          <w:bCs/>
          <w:color w:val="000000" w:themeColor="text1"/>
        </w:rPr>
      </w:pPr>
    </w:p>
    <w:p w14:paraId="43A893EC" w14:textId="77777777" w:rsidR="000E514B" w:rsidRPr="005667C2" w:rsidRDefault="000E514B" w:rsidP="000E514B">
      <w:pPr>
        <w:rPr>
          <w:b/>
          <w:bCs/>
          <w:color w:val="000000" w:themeColor="text1"/>
        </w:rPr>
      </w:pPr>
      <w:r w:rsidRPr="005667C2">
        <w:rPr>
          <w:b/>
          <w:bCs/>
          <w:color w:val="000000" w:themeColor="text1"/>
        </w:rPr>
        <w:t xml:space="preserve">Coordinated by: </w:t>
      </w:r>
    </w:p>
    <w:p w14:paraId="353FA611" w14:textId="77777777" w:rsidR="000E514B" w:rsidRPr="005667C2" w:rsidRDefault="000E514B" w:rsidP="000E514B">
      <w:pPr>
        <w:rPr>
          <w:b/>
          <w:bCs/>
          <w:color w:val="000000" w:themeColor="text1"/>
        </w:rPr>
      </w:pPr>
    </w:p>
    <w:p w14:paraId="65D2B224" w14:textId="77777777" w:rsidR="000E514B" w:rsidRPr="005667C2" w:rsidRDefault="000E514B" w:rsidP="000E514B">
      <w:pPr>
        <w:rPr>
          <w:color w:val="000000" w:themeColor="text1"/>
        </w:rPr>
      </w:pPr>
      <w:r w:rsidRPr="005667C2">
        <w:rPr>
          <w:b/>
          <w:bCs/>
          <w:color w:val="000000" w:themeColor="text1"/>
        </w:rPr>
        <w:t xml:space="preserve">Project Leaders: </w:t>
      </w:r>
      <w:r w:rsidRPr="005667C2">
        <w:rPr>
          <w:color w:val="000000" w:themeColor="text1"/>
        </w:rPr>
        <w:t>Fiona MacKay – Univeristy of Edinburgh - https://femfiin.org/team/fiona-mackay/</w:t>
      </w:r>
    </w:p>
    <w:p w14:paraId="5F08F25B" w14:textId="77777777" w:rsidR="000E514B" w:rsidRPr="005667C2" w:rsidRDefault="000E514B" w:rsidP="000E514B">
      <w:pPr>
        <w:rPr>
          <w:b/>
          <w:bCs/>
          <w:color w:val="000000" w:themeColor="text1"/>
        </w:rPr>
      </w:pPr>
    </w:p>
    <w:p w14:paraId="754680BF" w14:textId="77777777" w:rsidR="000E514B" w:rsidRPr="005667C2" w:rsidRDefault="000E514B" w:rsidP="000E514B">
      <w:pPr>
        <w:rPr>
          <w:b/>
          <w:bCs/>
          <w:color w:val="000000" w:themeColor="text1"/>
        </w:rPr>
      </w:pPr>
      <w:r w:rsidRPr="005667C2">
        <w:rPr>
          <w:b/>
          <w:bCs/>
          <w:color w:val="000000" w:themeColor="text1"/>
        </w:rPr>
        <w:t xml:space="preserve">Years for the Project: </w:t>
      </w:r>
      <w:r w:rsidRPr="005667C2">
        <w:rPr>
          <w:color w:val="000000" w:themeColor="text1"/>
        </w:rPr>
        <w:t>2006-ongoing</w:t>
      </w:r>
    </w:p>
    <w:p w14:paraId="2CC60A9C" w14:textId="77777777" w:rsidR="000E514B" w:rsidRPr="005667C2" w:rsidRDefault="000E514B" w:rsidP="000E514B">
      <w:pPr>
        <w:rPr>
          <w:b/>
          <w:bCs/>
          <w:color w:val="000000" w:themeColor="text1"/>
        </w:rPr>
      </w:pPr>
    </w:p>
    <w:p w14:paraId="4491D9D0" w14:textId="77777777" w:rsidR="000E514B" w:rsidRPr="005667C2" w:rsidRDefault="000E514B" w:rsidP="000E514B">
      <w:pPr>
        <w:rPr>
          <w:color w:val="000000" w:themeColor="text1"/>
        </w:rPr>
      </w:pPr>
      <w:r w:rsidRPr="005667C2">
        <w:rPr>
          <w:b/>
          <w:bCs/>
          <w:color w:val="000000" w:themeColor="text1"/>
        </w:rPr>
        <w:t xml:space="preserve">Project Funding: </w:t>
      </w:r>
      <w:r w:rsidRPr="005667C2">
        <w:rPr>
          <w:color w:val="000000" w:themeColor="text1"/>
        </w:rPr>
        <w:t>no information provided on the website</w:t>
      </w:r>
    </w:p>
    <w:p w14:paraId="2A5DE3EB" w14:textId="77777777" w:rsidR="000E514B" w:rsidRPr="005667C2" w:rsidRDefault="000E514B" w:rsidP="000E514B">
      <w:pPr>
        <w:rPr>
          <w:b/>
          <w:bCs/>
          <w:color w:val="000000" w:themeColor="text1"/>
        </w:rPr>
      </w:pPr>
    </w:p>
    <w:p w14:paraId="6EFD82AA" w14:textId="77777777" w:rsidR="000E514B" w:rsidRPr="005667C2" w:rsidRDefault="000E514B" w:rsidP="000E514B">
      <w:pPr>
        <w:rPr>
          <w:color w:val="000000" w:themeColor="text1"/>
        </w:rPr>
      </w:pPr>
      <w:r w:rsidRPr="005667C2">
        <w:rPr>
          <w:b/>
          <w:bCs/>
          <w:color w:val="000000" w:themeColor="text1"/>
        </w:rPr>
        <w:t xml:space="preserve">Publications: </w:t>
      </w:r>
      <w:hyperlink r:id="rId301" w:history="1">
        <w:r w:rsidRPr="005667C2">
          <w:rPr>
            <w:rStyle w:val="Hyperlink"/>
            <w:b/>
            <w:bCs/>
          </w:rPr>
          <w:t>https://femfiin.org/explore/</w:t>
        </w:r>
      </w:hyperlink>
      <w:r w:rsidRPr="005667C2">
        <w:rPr>
          <w:b/>
          <w:bCs/>
          <w:color w:val="000000" w:themeColor="text1"/>
        </w:rPr>
        <w:t xml:space="preserve"> - </w:t>
      </w:r>
      <w:r w:rsidRPr="005667C2">
        <w:rPr>
          <w:color w:val="000000" w:themeColor="text1"/>
        </w:rPr>
        <w:t xml:space="preserve">publications not listed but there is a map with the people and their research questions. </w:t>
      </w:r>
    </w:p>
    <w:p w14:paraId="0E8A9ADD" w14:textId="77777777" w:rsidR="000E514B" w:rsidRPr="005667C2" w:rsidRDefault="000E514B" w:rsidP="000E514B">
      <w:pPr>
        <w:rPr>
          <w:b/>
          <w:bCs/>
          <w:color w:val="000000" w:themeColor="text1"/>
        </w:rPr>
      </w:pPr>
    </w:p>
    <w:p w14:paraId="7663C15C" w14:textId="77777777" w:rsidR="000E514B" w:rsidRPr="005667C2" w:rsidRDefault="000E514B" w:rsidP="000E514B">
      <w:pPr>
        <w:rPr>
          <w:color w:val="000000" w:themeColor="text1"/>
        </w:rPr>
      </w:pPr>
      <w:r w:rsidRPr="005667C2">
        <w:rPr>
          <w:b/>
          <w:bCs/>
          <w:color w:val="000000" w:themeColor="text1"/>
        </w:rPr>
        <w:t xml:space="preserve">Summary of the Project: </w:t>
      </w:r>
      <w:r w:rsidRPr="005667C2">
        <w:rPr>
          <w:color w:val="000000" w:themeColor="text1"/>
        </w:rPr>
        <w:t xml:space="preserve">Network of feminist scholars from 50 countries who study political institutions through a gender lens. Their mission is </w:t>
      </w:r>
      <w:r w:rsidRPr="005667C2">
        <w:rPr>
          <w:color w:val="000000" w:themeColor="text1"/>
          <w:shd w:val="clear" w:color="auto" w:fill="FFFFFF"/>
        </w:rPr>
        <w:t xml:space="preserve">to understand how gender is inscribed into political institutions and how this shapes political actors and outcomes. This knowledge is key to changing institutions and promoting gender equality. Feminist Institutionalism applies a ‘new institutionalist’ approach to feminist research. The approach seeks to identify gender bias and the gendered nature of institutional rules. ‘Institutions’ are broadly defined to encompass formal and informal norms and practices which are embedded over time. Feminist Institutionalism emerged from feminist scholars’ growing interest in political structures and processes during the early 2000s. At the time, despite their common interests, there was limited exchange between feminist scholars and mainstream institutionalists. In December 2006, scholars from Scotland, England, Denmark, Sweden, the Netherlands and the United States participated in a workshop at the University of Edinburgh, inaugurating the Feminism and Institutionalism International Network (FIIN). For almost two decades, FIIN has hosted numerous international workshops and conferences. </w:t>
      </w:r>
    </w:p>
    <w:p w14:paraId="6BFDE5A6" w14:textId="77777777" w:rsidR="000E514B" w:rsidRPr="005667C2" w:rsidRDefault="000E514B" w:rsidP="000E514B">
      <w:pPr>
        <w:rPr>
          <w:b/>
          <w:bCs/>
          <w:color w:val="000000" w:themeColor="text1"/>
        </w:rPr>
      </w:pPr>
    </w:p>
    <w:p w14:paraId="065FFBA2" w14:textId="77777777" w:rsidR="000E514B" w:rsidRPr="005667C2" w:rsidRDefault="000E514B" w:rsidP="000E514B">
      <w:pPr>
        <w:rPr>
          <w:color w:val="000000" w:themeColor="text1"/>
        </w:rPr>
      </w:pPr>
      <w:r w:rsidRPr="005667C2">
        <w:rPr>
          <w:b/>
          <w:bCs/>
          <w:color w:val="000000" w:themeColor="text1"/>
        </w:rPr>
        <w:t xml:space="preserve">Other Relevant information: </w:t>
      </w:r>
      <w:r w:rsidRPr="005667C2">
        <w:rPr>
          <w:color w:val="000000" w:themeColor="text1"/>
        </w:rPr>
        <w:t xml:space="preserve">Fem FIIN is more of a network group that tends to publish or link people who research the same issues of feminist institutionalism together. </w:t>
      </w:r>
    </w:p>
    <w:p w14:paraId="2B451FBD" w14:textId="77777777" w:rsidR="000E514B" w:rsidRPr="005667C2" w:rsidRDefault="000E514B" w:rsidP="000E514B">
      <w:pPr>
        <w:rPr>
          <w:b/>
          <w:bCs/>
          <w:color w:val="000000" w:themeColor="text1"/>
        </w:rPr>
      </w:pPr>
    </w:p>
    <w:p w14:paraId="15DF5DBE" w14:textId="77777777" w:rsidR="000E514B" w:rsidRPr="005667C2" w:rsidRDefault="000E514B" w:rsidP="000E514B">
      <w:pPr>
        <w:rPr>
          <w:b/>
          <w:bCs/>
          <w:color w:val="000000" w:themeColor="text1"/>
        </w:rPr>
      </w:pPr>
      <w:r w:rsidRPr="005667C2">
        <w:rPr>
          <w:b/>
          <w:bCs/>
          <w:color w:val="000000" w:themeColor="text1"/>
        </w:rPr>
        <w:t xml:space="preserve">Key Words Associated with the Project: </w:t>
      </w:r>
      <w:r w:rsidRPr="005667C2">
        <w:rPr>
          <w:color w:val="000000" w:themeColor="text1"/>
        </w:rPr>
        <w:t>feminist institutionalism, network</w:t>
      </w:r>
    </w:p>
    <w:p w14:paraId="351C11D3" w14:textId="77777777" w:rsidR="000E514B" w:rsidRPr="005667C2" w:rsidRDefault="000E514B" w:rsidP="000E514B">
      <w:pPr>
        <w:rPr>
          <w:b/>
          <w:bCs/>
          <w:color w:val="000000" w:themeColor="text1"/>
        </w:rPr>
      </w:pPr>
    </w:p>
    <w:p w14:paraId="10E4904A" w14:textId="77777777" w:rsidR="000E514B" w:rsidRPr="005667C2" w:rsidRDefault="000E514B" w:rsidP="000E514B">
      <w:pPr>
        <w:rPr>
          <w:b/>
          <w:bCs/>
          <w:color w:val="000000" w:themeColor="text1"/>
        </w:rPr>
      </w:pPr>
      <w:r w:rsidRPr="005667C2">
        <w:rPr>
          <w:b/>
          <w:bCs/>
          <w:color w:val="000000" w:themeColor="text1"/>
        </w:rPr>
        <w:t xml:space="preserve">How the Project was found (search words, location, etc.): </w:t>
      </w:r>
      <w:r w:rsidRPr="005667C2">
        <w:rPr>
          <w:color w:val="000000" w:themeColor="text1"/>
        </w:rPr>
        <w:t>was recommended to look into via the GenDem Work Plan</w:t>
      </w:r>
    </w:p>
    <w:p w14:paraId="2B80290C" w14:textId="77777777" w:rsidR="000E514B" w:rsidRPr="005667C2" w:rsidRDefault="000E514B" w:rsidP="000E514B">
      <w:pPr>
        <w:rPr>
          <w:b/>
          <w:bCs/>
          <w:color w:val="000000" w:themeColor="text1"/>
        </w:rPr>
      </w:pPr>
    </w:p>
    <w:p w14:paraId="6EB373BE" w14:textId="77777777" w:rsidR="000E514B" w:rsidRPr="005667C2" w:rsidRDefault="000E514B" w:rsidP="000E514B">
      <w:pPr>
        <w:rPr>
          <w:b/>
          <w:bCs/>
          <w:color w:val="000000" w:themeColor="text1"/>
        </w:rPr>
      </w:pPr>
      <w:r w:rsidRPr="005667C2">
        <w:rPr>
          <w:b/>
          <w:bCs/>
          <w:color w:val="000000" w:themeColor="text1"/>
        </w:rPr>
        <w:t xml:space="preserve">Source: </w:t>
      </w:r>
      <w:hyperlink r:id="rId302" w:history="1">
        <w:r w:rsidRPr="005667C2">
          <w:rPr>
            <w:rStyle w:val="Hyperlink"/>
            <w:b/>
            <w:bCs/>
          </w:rPr>
          <w:t>https://femfiin.org/</w:t>
        </w:r>
      </w:hyperlink>
      <w:r w:rsidRPr="005667C2">
        <w:rPr>
          <w:b/>
          <w:bCs/>
          <w:color w:val="000000" w:themeColor="text1"/>
        </w:rPr>
        <w:t xml:space="preserve"> </w:t>
      </w:r>
    </w:p>
    <w:p w14:paraId="756C3DAD" w14:textId="77777777" w:rsidR="000E514B" w:rsidRPr="005667C2" w:rsidRDefault="000E514B" w:rsidP="000E514B">
      <w:pPr>
        <w:rPr>
          <w:b/>
          <w:bCs/>
          <w:color w:val="000000" w:themeColor="text1"/>
        </w:rPr>
      </w:pPr>
    </w:p>
    <w:p w14:paraId="5B2C9C13" w14:textId="77777777" w:rsidR="000E514B" w:rsidRPr="005667C2" w:rsidRDefault="000E514B" w:rsidP="000E514B">
      <w:pPr>
        <w:rPr>
          <w:b/>
          <w:bCs/>
          <w:color w:val="000000" w:themeColor="text1"/>
        </w:rPr>
      </w:pPr>
      <w:r w:rsidRPr="005667C2">
        <w:rPr>
          <w:b/>
          <w:bCs/>
          <w:color w:val="000000" w:themeColor="text1"/>
        </w:rPr>
        <w:br w:type="page"/>
      </w:r>
    </w:p>
    <w:p w14:paraId="596C6F99" w14:textId="33DE2502" w:rsidR="000E514B" w:rsidRPr="005667C2" w:rsidRDefault="000E514B" w:rsidP="00061270">
      <w:pPr>
        <w:pStyle w:val="Heading2"/>
      </w:pPr>
      <w:bookmarkStart w:id="74" w:name="_Toc169259823"/>
      <w:r w:rsidRPr="005667C2">
        <w:lastRenderedPageBreak/>
        <w:t>GENPOLSEE</w:t>
      </w:r>
      <w:bookmarkEnd w:id="74"/>
    </w:p>
    <w:p w14:paraId="30023399" w14:textId="77777777" w:rsidR="000E514B" w:rsidRPr="005667C2" w:rsidRDefault="000E514B" w:rsidP="000E514B">
      <w:pPr>
        <w:rPr>
          <w:b/>
          <w:bCs/>
          <w:color w:val="000000" w:themeColor="text1"/>
        </w:rPr>
      </w:pPr>
    </w:p>
    <w:p w14:paraId="5F824773" w14:textId="58C9C3FE" w:rsidR="000E514B" w:rsidRPr="005667C2" w:rsidRDefault="000E514B" w:rsidP="000E514B">
      <w:pPr>
        <w:rPr>
          <w:b/>
          <w:bCs/>
          <w:color w:val="000000" w:themeColor="text1"/>
        </w:rPr>
      </w:pPr>
      <w:r w:rsidRPr="005667C2">
        <w:rPr>
          <w:b/>
          <w:bCs/>
          <w:color w:val="000000" w:themeColor="text1"/>
        </w:rPr>
        <w:t xml:space="preserve">Coordinated by: </w:t>
      </w:r>
      <w:r w:rsidR="006342F2" w:rsidRPr="005667C2">
        <w:rPr>
          <w:b/>
          <w:bCs/>
          <w:color w:val="000000" w:themeColor="text1"/>
        </w:rPr>
        <w:t xml:space="preserve">Institut za Filozofiju I Drustvenu Teoriju </w:t>
      </w:r>
    </w:p>
    <w:p w14:paraId="23FC02F0" w14:textId="77777777" w:rsidR="000E514B" w:rsidRPr="005667C2" w:rsidRDefault="000E514B" w:rsidP="000E514B">
      <w:pPr>
        <w:rPr>
          <w:b/>
          <w:bCs/>
          <w:color w:val="000000" w:themeColor="text1"/>
        </w:rPr>
      </w:pPr>
    </w:p>
    <w:p w14:paraId="160963D8" w14:textId="78BDE0E1" w:rsidR="000E514B" w:rsidRPr="005667C2" w:rsidRDefault="000E514B" w:rsidP="000E514B">
      <w:pPr>
        <w:rPr>
          <w:color w:val="000000" w:themeColor="text1"/>
        </w:rPr>
      </w:pPr>
      <w:r w:rsidRPr="005667C2">
        <w:rPr>
          <w:b/>
          <w:bCs/>
          <w:color w:val="000000" w:themeColor="text1"/>
        </w:rPr>
        <w:t>Project Leaders:</w:t>
      </w:r>
      <w:r w:rsidR="006342F2" w:rsidRPr="005667C2">
        <w:rPr>
          <w:b/>
          <w:bCs/>
          <w:color w:val="000000" w:themeColor="text1"/>
        </w:rPr>
        <w:t xml:space="preserve"> </w:t>
      </w:r>
      <w:r w:rsidR="006342F2" w:rsidRPr="005667C2">
        <w:rPr>
          <w:color w:val="000000" w:themeColor="text1"/>
        </w:rPr>
        <w:t>Sasa Gavric – sasa.gavric@gmail.com</w:t>
      </w:r>
    </w:p>
    <w:p w14:paraId="014800DB" w14:textId="77777777" w:rsidR="000E514B" w:rsidRPr="005667C2" w:rsidRDefault="000E514B" w:rsidP="000E514B">
      <w:pPr>
        <w:rPr>
          <w:b/>
          <w:bCs/>
          <w:color w:val="000000" w:themeColor="text1"/>
        </w:rPr>
      </w:pPr>
    </w:p>
    <w:p w14:paraId="42558B8E" w14:textId="062654A1" w:rsidR="000E514B" w:rsidRPr="005667C2" w:rsidRDefault="000E514B" w:rsidP="000E514B">
      <w:pPr>
        <w:rPr>
          <w:b/>
          <w:bCs/>
          <w:color w:val="000000" w:themeColor="text1"/>
        </w:rPr>
      </w:pPr>
      <w:r w:rsidRPr="005667C2">
        <w:rPr>
          <w:b/>
          <w:bCs/>
          <w:color w:val="000000" w:themeColor="text1"/>
        </w:rPr>
        <w:t>Years for the Project</w:t>
      </w:r>
      <w:r w:rsidRPr="005667C2">
        <w:rPr>
          <w:color w:val="000000" w:themeColor="text1"/>
        </w:rPr>
        <w:t>:</w:t>
      </w:r>
      <w:r w:rsidR="006342F2" w:rsidRPr="005667C2">
        <w:rPr>
          <w:color w:val="000000" w:themeColor="text1"/>
        </w:rPr>
        <w:t xml:space="preserve"> 2022- ongoing</w:t>
      </w:r>
    </w:p>
    <w:p w14:paraId="66D790B0" w14:textId="77777777" w:rsidR="000E514B" w:rsidRPr="005667C2" w:rsidRDefault="000E514B" w:rsidP="000E514B">
      <w:pPr>
        <w:rPr>
          <w:b/>
          <w:bCs/>
          <w:color w:val="000000" w:themeColor="text1"/>
        </w:rPr>
      </w:pPr>
    </w:p>
    <w:p w14:paraId="24D9EAA2" w14:textId="2130B7C0" w:rsidR="000E514B" w:rsidRPr="005667C2" w:rsidRDefault="000E514B" w:rsidP="000E514B">
      <w:pPr>
        <w:rPr>
          <w:color w:val="000000" w:themeColor="text1"/>
        </w:rPr>
      </w:pPr>
      <w:r w:rsidRPr="005667C2">
        <w:rPr>
          <w:b/>
          <w:bCs/>
          <w:color w:val="000000" w:themeColor="text1"/>
        </w:rPr>
        <w:t>Project Funding:</w:t>
      </w:r>
      <w:r w:rsidR="006342F2" w:rsidRPr="005667C2">
        <w:rPr>
          <w:b/>
          <w:bCs/>
          <w:color w:val="000000" w:themeColor="text1"/>
        </w:rPr>
        <w:t xml:space="preserve"> </w:t>
      </w:r>
      <w:r w:rsidR="006342F2" w:rsidRPr="005667C2">
        <w:rPr>
          <w:color w:val="000000" w:themeColor="text1"/>
        </w:rPr>
        <w:t>n/a</w:t>
      </w:r>
    </w:p>
    <w:p w14:paraId="570B046B" w14:textId="339D0A04" w:rsidR="000E514B" w:rsidRPr="005667C2" w:rsidRDefault="000E514B" w:rsidP="000E514B">
      <w:pPr>
        <w:rPr>
          <w:b/>
          <w:bCs/>
          <w:color w:val="000000" w:themeColor="text1"/>
        </w:rPr>
      </w:pPr>
      <w:r w:rsidRPr="005667C2">
        <w:rPr>
          <w:b/>
          <w:bCs/>
          <w:color w:val="000000" w:themeColor="text1"/>
        </w:rPr>
        <w:t>Publications:</w:t>
      </w:r>
      <w:r w:rsidR="006342F2" w:rsidRPr="005667C2">
        <w:rPr>
          <w:b/>
          <w:bCs/>
          <w:color w:val="000000" w:themeColor="text1"/>
        </w:rPr>
        <w:t xml:space="preserve"> </w:t>
      </w:r>
      <w:r w:rsidR="006342F2" w:rsidRPr="005667C2">
        <w:rPr>
          <w:color w:val="000000" w:themeColor="text1"/>
        </w:rPr>
        <w:t>n/a</w:t>
      </w:r>
    </w:p>
    <w:p w14:paraId="5CB56638" w14:textId="77777777" w:rsidR="000E514B" w:rsidRPr="005667C2" w:rsidRDefault="000E514B" w:rsidP="000E514B">
      <w:pPr>
        <w:rPr>
          <w:b/>
          <w:bCs/>
          <w:color w:val="000000" w:themeColor="text1"/>
        </w:rPr>
      </w:pPr>
    </w:p>
    <w:p w14:paraId="56508FBA" w14:textId="77777777" w:rsidR="006342F2" w:rsidRPr="005667C2" w:rsidRDefault="000E514B" w:rsidP="006342F2">
      <w:pPr>
        <w:pStyle w:val="NormalWeb"/>
        <w:shd w:val="clear" w:color="auto" w:fill="FFFFFF"/>
        <w:spacing w:before="0" w:beforeAutospacing="0" w:after="0" w:afterAutospacing="0"/>
        <w:rPr>
          <w:color w:val="333333"/>
        </w:rPr>
      </w:pPr>
      <w:r w:rsidRPr="005667C2">
        <w:rPr>
          <w:b/>
          <w:bCs/>
          <w:color w:val="000000" w:themeColor="text1"/>
        </w:rPr>
        <w:t>Summary of the Project:</w:t>
      </w:r>
      <w:r w:rsidR="006342F2" w:rsidRPr="005667C2">
        <w:rPr>
          <w:b/>
          <w:bCs/>
          <w:color w:val="000000" w:themeColor="text1"/>
        </w:rPr>
        <w:t xml:space="preserve"> </w:t>
      </w:r>
      <w:r w:rsidR="006342F2" w:rsidRPr="005667C2">
        <w:rPr>
          <w:rStyle w:val="Strong"/>
          <w:b w:val="0"/>
          <w:bCs w:val="0"/>
          <w:color w:val="333333"/>
        </w:rPr>
        <w:t>GenPolSEE</w:t>
      </w:r>
      <w:r w:rsidR="006342F2" w:rsidRPr="005667C2">
        <w:rPr>
          <w:color w:val="333333"/>
        </w:rPr>
        <w:t> is an informal, board-based feminist network of researchers interested in fostering research on gender, politics and representation in South-East Europe. The network is committed to the following </w:t>
      </w:r>
      <w:r w:rsidR="006342F2" w:rsidRPr="005667C2">
        <w:rPr>
          <w:rStyle w:val="Strong"/>
          <w:b w:val="0"/>
          <w:bCs w:val="0"/>
          <w:color w:val="333333"/>
        </w:rPr>
        <w:t>network objectives</w:t>
      </w:r>
      <w:r w:rsidR="006342F2" w:rsidRPr="005667C2">
        <w:rPr>
          <w:color w:val="333333"/>
        </w:rPr>
        <w:t>:</w:t>
      </w:r>
    </w:p>
    <w:p w14:paraId="6BA6AC2F" w14:textId="77777777" w:rsidR="006342F2" w:rsidRPr="005667C2" w:rsidRDefault="006342F2" w:rsidP="006342F2">
      <w:pPr>
        <w:numPr>
          <w:ilvl w:val="0"/>
          <w:numId w:val="8"/>
        </w:numPr>
        <w:shd w:val="clear" w:color="auto" w:fill="FFFFFF"/>
        <w:ind w:left="1020"/>
        <w:rPr>
          <w:color w:val="333333"/>
        </w:rPr>
      </w:pPr>
      <w:r w:rsidRPr="005667C2">
        <w:rPr>
          <w:color w:val="333333"/>
        </w:rPr>
        <w:t>Strengthening peer-to-peer learning and exchange among gender and politics researchers in the region;</w:t>
      </w:r>
    </w:p>
    <w:p w14:paraId="74286A34" w14:textId="77777777" w:rsidR="006342F2" w:rsidRPr="005667C2" w:rsidRDefault="006342F2" w:rsidP="006342F2">
      <w:pPr>
        <w:numPr>
          <w:ilvl w:val="0"/>
          <w:numId w:val="8"/>
        </w:numPr>
        <w:shd w:val="clear" w:color="auto" w:fill="FFFFFF"/>
        <w:ind w:left="1020"/>
        <w:rPr>
          <w:color w:val="333333"/>
        </w:rPr>
      </w:pPr>
      <w:r w:rsidRPr="005667C2">
        <w:rPr>
          <w:color w:val="333333"/>
        </w:rPr>
        <w:t>Promoting contemporary feminist research methodologies among scholars from the region and strengthening links with international experts, networks and platforms;</w:t>
      </w:r>
    </w:p>
    <w:p w14:paraId="23C990FE" w14:textId="01B3FF47" w:rsidR="006342F2" w:rsidRPr="005667C2" w:rsidRDefault="006342F2" w:rsidP="006342F2">
      <w:pPr>
        <w:numPr>
          <w:ilvl w:val="0"/>
          <w:numId w:val="8"/>
        </w:numPr>
        <w:shd w:val="clear" w:color="auto" w:fill="FFFFFF"/>
        <w:ind w:left="1020"/>
        <w:rPr>
          <w:color w:val="333333"/>
        </w:rPr>
      </w:pPr>
      <w:r w:rsidRPr="005667C2">
        <w:rPr>
          <w:color w:val="333333"/>
        </w:rPr>
        <w:t>Conducting empirical research aimed at supporting change, innovation and transformation.</w:t>
      </w:r>
    </w:p>
    <w:p w14:paraId="06CC1314" w14:textId="77777777" w:rsidR="006342F2" w:rsidRPr="005667C2" w:rsidRDefault="006342F2" w:rsidP="006342F2">
      <w:pPr>
        <w:pStyle w:val="NormalWeb"/>
        <w:shd w:val="clear" w:color="auto" w:fill="FFFFFF"/>
        <w:spacing w:before="0" w:beforeAutospacing="0" w:after="0" w:afterAutospacing="0"/>
        <w:rPr>
          <w:color w:val="333333"/>
        </w:rPr>
      </w:pPr>
      <w:r w:rsidRPr="005667C2">
        <w:rPr>
          <w:color w:val="333333"/>
        </w:rPr>
        <w:t>The </w:t>
      </w:r>
      <w:r w:rsidRPr="005667C2">
        <w:rPr>
          <w:rStyle w:val="Strong"/>
          <w:b w:val="0"/>
          <w:bCs w:val="0"/>
          <w:color w:val="333333"/>
        </w:rPr>
        <w:t>thematic research focus</w:t>
      </w:r>
      <w:r w:rsidRPr="005667C2">
        <w:rPr>
          <w:color w:val="333333"/>
        </w:rPr>
        <w:t> of the GenPolSEE network revolves around the following issues:</w:t>
      </w:r>
    </w:p>
    <w:p w14:paraId="5E049F96" w14:textId="77777777" w:rsidR="006342F2" w:rsidRPr="005667C2" w:rsidRDefault="006342F2" w:rsidP="006342F2">
      <w:pPr>
        <w:numPr>
          <w:ilvl w:val="0"/>
          <w:numId w:val="9"/>
        </w:numPr>
        <w:shd w:val="clear" w:color="auto" w:fill="FFFFFF"/>
        <w:ind w:left="1020"/>
        <w:rPr>
          <w:color w:val="333333"/>
        </w:rPr>
      </w:pPr>
      <w:r w:rsidRPr="005667C2">
        <w:rPr>
          <w:color w:val="333333"/>
        </w:rPr>
        <w:t>Gender and representation: critical actors, women’s and social movements, intersectionality;</w:t>
      </w:r>
    </w:p>
    <w:p w14:paraId="726B159B" w14:textId="77777777" w:rsidR="006342F2" w:rsidRPr="005667C2" w:rsidRDefault="006342F2" w:rsidP="006342F2">
      <w:pPr>
        <w:numPr>
          <w:ilvl w:val="0"/>
          <w:numId w:val="9"/>
        </w:numPr>
        <w:shd w:val="clear" w:color="auto" w:fill="FFFFFF"/>
        <w:ind w:left="1020"/>
        <w:rPr>
          <w:color w:val="333333"/>
        </w:rPr>
      </w:pPr>
      <w:r w:rsidRPr="005667C2">
        <w:rPr>
          <w:color w:val="333333"/>
        </w:rPr>
        <w:t>Gender and institutions: parliaments, political parties, institutional mechanisms, executive;</w:t>
      </w:r>
    </w:p>
    <w:p w14:paraId="27B5C378" w14:textId="138B07BF" w:rsidR="006342F2" w:rsidRPr="005667C2" w:rsidRDefault="006342F2" w:rsidP="006342F2">
      <w:pPr>
        <w:numPr>
          <w:ilvl w:val="0"/>
          <w:numId w:val="9"/>
        </w:numPr>
        <w:shd w:val="clear" w:color="auto" w:fill="FFFFFF"/>
        <w:ind w:left="1020"/>
        <w:rPr>
          <w:color w:val="333333"/>
        </w:rPr>
      </w:pPr>
      <w:r w:rsidRPr="005667C2">
        <w:rPr>
          <w:color w:val="333333"/>
        </w:rPr>
        <w:t>Gender and public policy: inclusive policy making, accountability, gender mainstreaming;</w:t>
      </w:r>
    </w:p>
    <w:p w14:paraId="03189E80" w14:textId="77777777" w:rsidR="006342F2" w:rsidRPr="005667C2" w:rsidRDefault="006342F2" w:rsidP="006342F2">
      <w:pPr>
        <w:pStyle w:val="NormalWeb"/>
        <w:shd w:val="clear" w:color="auto" w:fill="FFFFFF"/>
        <w:spacing w:before="0" w:beforeAutospacing="0" w:after="0" w:afterAutospacing="0"/>
        <w:rPr>
          <w:color w:val="333333"/>
        </w:rPr>
      </w:pPr>
      <w:r w:rsidRPr="005667C2">
        <w:rPr>
          <w:color w:val="333333"/>
        </w:rPr>
        <w:t>The informal </w:t>
      </w:r>
      <w:r w:rsidRPr="005667C2">
        <w:rPr>
          <w:rStyle w:val="Strong"/>
          <w:b w:val="0"/>
          <w:bCs w:val="0"/>
          <w:color w:val="333333"/>
        </w:rPr>
        <w:t>GenPolSEE</w:t>
      </w:r>
      <w:r w:rsidRPr="005667C2">
        <w:rPr>
          <w:color w:val="333333"/>
        </w:rPr>
        <w:t> network will be fully non-profit and will conduct, among others, following activities:</w:t>
      </w:r>
    </w:p>
    <w:p w14:paraId="6285480D" w14:textId="77777777" w:rsidR="006342F2" w:rsidRPr="005667C2" w:rsidRDefault="006342F2" w:rsidP="006342F2">
      <w:pPr>
        <w:numPr>
          <w:ilvl w:val="0"/>
          <w:numId w:val="10"/>
        </w:numPr>
        <w:shd w:val="clear" w:color="auto" w:fill="FFFFFF"/>
        <w:ind w:left="1020"/>
        <w:rPr>
          <w:color w:val="333333"/>
        </w:rPr>
      </w:pPr>
      <w:r w:rsidRPr="005667C2">
        <w:rPr>
          <w:color w:val="333333"/>
        </w:rPr>
        <w:t>Informal exchange via a network mailing list &amp; social media channels;</w:t>
      </w:r>
    </w:p>
    <w:p w14:paraId="2E29F35E" w14:textId="77777777" w:rsidR="006342F2" w:rsidRPr="005667C2" w:rsidRDefault="006342F2" w:rsidP="006342F2">
      <w:pPr>
        <w:numPr>
          <w:ilvl w:val="0"/>
          <w:numId w:val="10"/>
        </w:numPr>
        <w:shd w:val="clear" w:color="auto" w:fill="FFFFFF"/>
        <w:ind w:left="1020"/>
        <w:rPr>
          <w:color w:val="333333"/>
        </w:rPr>
      </w:pPr>
      <w:r w:rsidRPr="005667C2">
        <w:rPr>
          <w:color w:val="333333"/>
        </w:rPr>
        <w:t>GenPolSEE network meetings (i feminist research methodology workshops, thematic online and in-person events);</w:t>
      </w:r>
    </w:p>
    <w:p w14:paraId="1A6A230F" w14:textId="77777777" w:rsidR="006342F2" w:rsidRPr="005667C2" w:rsidRDefault="006342F2" w:rsidP="006342F2">
      <w:pPr>
        <w:numPr>
          <w:ilvl w:val="0"/>
          <w:numId w:val="10"/>
        </w:numPr>
        <w:shd w:val="clear" w:color="auto" w:fill="FFFFFF"/>
        <w:ind w:left="1020"/>
        <w:rPr>
          <w:color w:val="333333"/>
        </w:rPr>
      </w:pPr>
      <w:r w:rsidRPr="005667C2">
        <w:rPr>
          <w:color w:val="333333"/>
        </w:rPr>
        <w:t>Thematic national or comparative, regional research projects.</w:t>
      </w:r>
    </w:p>
    <w:p w14:paraId="6BF39F23" w14:textId="77777777" w:rsidR="000E514B" w:rsidRPr="005667C2" w:rsidRDefault="000E514B" w:rsidP="000E514B">
      <w:pPr>
        <w:rPr>
          <w:b/>
          <w:bCs/>
          <w:color w:val="000000" w:themeColor="text1"/>
        </w:rPr>
      </w:pPr>
    </w:p>
    <w:p w14:paraId="7C2CF720" w14:textId="5E456B22" w:rsidR="000E514B" w:rsidRPr="005667C2" w:rsidRDefault="000E514B" w:rsidP="000E514B">
      <w:pPr>
        <w:rPr>
          <w:b/>
          <w:bCs/>
          <w:color w:val="000000" w:themeColor="text1"/>
        </w:rPr>
      </w:pPr>
      <w:r w:rsidRPr="005667C2">
        <w:rPr>
          <w:b/>
          <w:bCs/>
          <w:color w:val="000000" w:themeColor="text1"/>
        </w:rPr>
        <w:t>Other Relevant information:</w:t>
      </w:r>
      <w:r w:rsidR="004E0F19" w:rsidRPr="005667C2">
        <w:rPr>
          <w:b/>
          <w:bCs/>
          <w:color w:val="000000" w:themeColor="text1"/>
        </w:rPr>
        <w:t xml:space="preserve"> </w:t>
      </w:r>
      <w:r w:rsidR="004E0F19" w:rsidRPr="005667C2">
        <w:rPr>
          <w:color w:val="000000" w:themeColor="text1"/>
        </w:rPr>
        <w:t>Research network</w:t>
      </w:r>
      <w:r w:rsidR="006342F2" w:rsidRPr="005667C2">
        <w:rPr>
          <w:color w:val="000000" w:themeColor="text1"/>
        </w:rPr>
        <w:t>. Relatively new, because of such there is limited information. Seems to have been “founded” in 2022.</w:t>
      </w:r>
    </w:p>
    <w:p w14:paraId="641178BD" w14:textId="77777777" w:rsidR="000E514B" w:rsidRPr="005667C2" w:rsidRDefault="000E514B" w:rsidP="000E514B">
      <w:pPr>
        <w:rPr>
          <w:b/>
          <w:bCs/>
          <w:color w:val="000000" w:themeColor="text1"/>
        </w:rPr>
      </w:pPr>
    </w:p>
    <w:p w14:paraId="0D51DD14" w14:textId="3197AC76" w:rsidR="000E514B" w:rsidRPr="005667C2" w:rsidRDefault="000E514B" w:rsidP="000E514B">
      <w:pPr>
        <w:rPr>
          <w:color w:val="000000" w:themeColor="text1"/>
        </w:rPr>
      </w:pPr>
      <w:r w:rsidRPr="005667C2">
        <w:rPr>
          <w:b/>
          <w:bCs/>
          <w:color w:val="000000" w:themeColor="text1"/>
        </w:rPr>
        <w:t>Key Words Associated with the Project:</w:t>
      </w:r>
      <w:r w:rsidR="006342F2" w:rsidRPr="005667C2">
        <w:rPr>
          <w:b/>
          <w:bCs/>
          <w:color w:val="000000" w:themeColor="text1"/>
        </w:rPr>
        <w:t xml:space="preserve"> </w:t>
      </w:r>
      <w:r w:rsidR="006342F2" w:rsidRPr="005667C2">
        <w:rPr>
          <w:color w:val="000000" w:themeColor="text1"/>
        </w:rPr>
        <w:t>gender and politics, South-East Europe</w:t>
      </w:r>
    </w:p>
    <w:p w14:paraId="189B09C1" w14:textId="77777777" w:rsidR="000E514B" w:rsidRPr="005667C2" w:rsidRDefault="000E514B" w:rsidP="000E514B">
      <w:pPr>
        <w:rPr>
          <w:b/>
          <w:bCs/>
          <w:color w:val="000000" w:themeColor="text1"/>
        </w:rPr>
      </w:pPr>
    </w:p>
    <w:p w14:paraId="0ED20184" w14:textId="77777777" w:rsidR="000E514B" w:rsidRPr="005667C2" w:rsidRDefault="000E514B" w:rsidP="000E514B">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recommended to look to via the Workplan, also found when doing my twitter search of “gender and politics” accounts associated with research networks or groups. </w:t>
      </w:r>
    </w:p>
    <w:p w14:paraId="2990D49C" w14:textId="77777777" w:rsidR="000E514B" w:rsidRPr="005667C2" w:rsidRDefault="000E514B" w:rsidP="000E514B">
      <w:pPr>
        <w:rPr>
          <w:b/>
          <w:bCs/>
          <w:color w:val="000000" w:themeColor="text1"/>
        </w:rPr>
      </w:pPr>
    </w:p>
    <w:p w14:paraId="34392C3B" w14:textId="3D15A979" w:rsidR="000E514B" w:rsidRPr="005667C2" w:rsidRDefault="000E514B" w:rsidP="000E514B">
      <w:pPr>
        <w:rPr>
          <w:b/>
          <w:bCs/>
          <w:color w:val="000000" w:themeColor="text1"/>
        </w:rPr>
      </w:pPr>
      <w:r w:rsidRPr="005667C2">
        <w:rPr>
          <w:b/>
          <w:bCs/>
          <w:color w:val="000000" w:themeColor="text1"/>
        </w:rPr>
        <w:t xml:space="preserve">Source: </w:t>
      </w:r>
      <w:hyperlink r:id="rId303" w:history="1">
        <w:r w:rsidR="00C87C8C" w:rsidRPr="005667C2">
          <w:rPr>
            <w:rStyle w:val="Hyperlink"/>
          </w:rPr>
          <w:t>https://ifdt.bg.ac.rs/index.php/2022/06/gender-and-politics-research-network-in-south-east-europe-genpolsee/?lang=en</w:t>
        </w:r>
      </w:hyperlink>
      <w:r w:rsidR="00C87C8C" w:rsidRPr="005667C2">
        <w:rPr>
          <w:color w:val="000000" w:themeColor="text1"/>
        </w:rPr>
        <w:t xml:space="preserve"> </w:t>
      </w:r>
    </w:p>
    <w:p w14:paraId="195E5AB0" w14:textId="41FB9288" w:rsidR="000E514B" w:rsidRPr="005667C2" w:rsidRDefault="000E514B" w:rsidP="000E514B">
      <w:pPr>
        <w:rPr>
          <w:b/>
          <w:bCs/>
          <w:color w:val="000000" w:themeColor="text1"/>
        </w:rPr>
      </w:pPr>
      <w:r w:rsidRPr="005667C2">
        <w:rPr>
          <w:b/>
          <w:bCs/>
          <w:color w:val="000000" w:themeColor="text1"/>
        </w:rPr>
        <w:br w:type="page"/>
      </w:r>
    </w:p>
    <w:p w14:paraId="53C9C69C" w14:textId="77777777" w:rsidR="000E514B" w:rsidRPr="005667C2" w:rsidRDefault="000E514B" w:rsidP="00061270">
      <w:pPr>
        <w:pStyle w:val="Heading2"/>
      </w:pPr>
      <w:bookmarkStart w:id="75" w:name="_Toc169259824"/>
      <w:r w:rsidRPr="005667C2">
        <w:lastRenderedPageBreak/>
        <w:t>GenParlNet – Gender-focused Parliamentary Institutions Research Network</w:t>
      </w:r>
      <w:bookmarkEnd w:id="75"/>
    </w:p>
    <w:p w14:paraId="7ED5431B" w14:textId="77777777" w:rsidR="000E514B" w:rsidRPr="005667C2" w:rsidRDefault="000E514B" w:rsidP="000E514B">
      <w:pPr>
        <w:rPr>
          <w:b/>
          <w:bCs/>
          <w:color w:val="000000" w:themeColor="text1"/>
        </w:rPr>
      </w:pPr>
    </w:p>
    <w:p w14:paraId="567C6D5A" w14:textId="77777777" w:rsidR="000E514B" w:rsidRPr="005667C2" w:rsidRDefault="000E514B" w:rsidP="000E514B">
      <w:pPr>
        <w:rPr>
          <w:b/>
          <w:bCs/>
          <w:color w:val="000000" w:themeColor="text1"/>
        </w:rPr>
      </w:pPr>
      <w:r w:rsidRPr="005667C2">
        <w:rPr>
          <w:b/>
          <w:bCs/>
          <w:color w:val="000000" w:themeColor="text1"/>
        </w:rPr>
        <w:t xml:space="preserve">Coordinated by: </w:t>
      </w:r>
    </w:p>
    <w:p w14:paraId="7E7BE9FC" w14:textId="77777777" w:rsidR="000E514B" w:rsidRPr="005667C2" w:rsidRDefault="000E514B" w:rsidP="000E514B">
      <w:pPr>
        <w:rPr>
          <w:b/>
          <w:bCs/>
          <w:color w:val="000000" w:themeColor="text1"/>
        </w:rPr>
      </w:pPr>
    </w:p>
    <w:p w14:paraId="72CC7602" w14:textId="77777777" w:rsidR="000E514B" w:rsidRPr="005667C2" w:rsidRDefault="000E514B" w:rsidP="000E514B">
      <w:pPr>
        <w:rPr>
          <w:b/>
          <w:bCs/>
          <w:color w:val="000000" w:themeColor="text1"/>
        </w:rPr>
      </w:pPr>
      <w:r w:rsidRPr="005667C2">
        <w:rPr>
          <w:b/>
          <w:bCs/>
          <w:color w:val="000000" w:themeColor="text1"/>
        </w:rPr>
        <w:t xml:space="preserve">Project Leaders: </w:t>
      </w:r>
    </w:p>
    <w:p w14:paraId="28D82888" w14:textId="77777777" w:rsidR="000E514B" w:rsidRPr="005667C2" w:rsidRDefault="000E514B" w:rsidP="000E514B">
      <w:pPr>
        <w:pStyle w:val="ListParagraph"/>
        <w:numPr>
          <w:ilvl w:val="0"/>
          <w:numId w:val="2"/>
        </w:numPr>
        <w:rPr>
          <w:color w:val="000000" w:themeColor="text1"/>
        </w:rPr>
      </w:pPr>
      <w:r w:rsidRPr="005667C2">
        <w:rPr>
          <w:color w:val="000000" w:themeColor="text1"/>
        </w:rPr>
        <w:t>Josefina Erikson</w:t>
      </w:r>
      <w:r w:rsidRPr="005667C2">
        <w:rPr>
          <w:b/>
          <w:bCs/>
          <w:color w:val="000000" w:themeColor="text1"/>
        </w:rPr>
        <w:t xml:space="preserve"> – </w:t>
      </w:r>
      <w:hyperlink r:id="rId304" w:history="1">
        <w:r w:rsidRPr="005667C2">
          <w:rPr>
            <w:rStyle w:val="Hyperlink"/>
          </w:rPr>
          <w:t>josefina.erikson@statsvet.uu.se</w:t>
        </w:r>
      </w:hyperlink>
      <w:r w:rsidRPr="005667C2">
        <w:rPr>
          <w:color w:val="000000" w:themeColor="text1"/>
        </w:rPr>
        <w:t xml:space="preserve"> Tania Verge Mestre – </w:t>
      </w:r>
      <w:hyperlink r:id="rId305" w:history="1">
        <w:r w:rsidRPr="005667C2">
          <w:rPr>
            <w:rStyle w:val="Hyperlink"/>
          </w:rPr>
          <w:t>tania.verge@upf.edu</w:t>
        </w:r>
      </w:hyperlink>
      <w:r w:rsidRPr="005667C2">
        <w:rPr>
          <w:color w:val="000000" w:themeColor="text1"/>
        </w:rPr>
        <w:t xml:space="preserve"> were listed in connection to it in 2021</w:t>
      </w:r>
    </w:p>
    <w:p w14:paraId="0797C25A" w14:textId="77777777" w:rsidR="000E514B" w:rsidRPr="005667C2" w:rsidRDefault="000E514B" w:rsidP="000E514B">
      <w:pPr>
        <w:pStyle w:val="ListParagraph"/>
        <w:numPr>
          <w:ilvl w:val="0"/>
          <w:numId w:val="2"/>
        </w:numPr>
        <w:rPr>
          <w:color w:val="000000" w:themeColor="text1"/>
        </w:rPr>
      </w:pPr>
      <w:r w:rsidRPr="005667C2">
        <w:rPr>
          <w:color w:val="000000" w:themeColor="text1"/>
        </w:rPr>
        <w:t xml:space="preserve">Sonia Palmieri and Michal Smrek were listed as convenors under the people tab. </w:t>
      </w:r>
    </w:p>
    <w:p w14:paraId="64079B1C" w14:textId="77777777" w:rsidR="000E514B" w:rsidRPr="005667C2" w:rsidRDefault="000E514B" w:rsidP="000E514B">
      <w:pPr>
        <w:rPr>
          <w:b/>
          <w:bCs/>
          <w:color w:val="000000" w:themeColor="text1"/>
        </w:rPr>
      </w:pPr>
    </w:p>
    <w:p w14:paraId="12D665A7" w14:textId="77777777" w:rsidR="000E514B" w:rsidRPr="005667C2" w:rsidRDefault="000E514B" w:rsidP="000E514B">
      <w:pPr>
        <w:rPr>
          <w:b/>
          <w:bCs/>
          <w:color w:val="000000" w:themeColor="text1"/>
        </w:rPr>
      </w:pPr>
      <w:r w:rsidRPr="005667C2">
        <w:rPr>
          <w:b/>
          <w:bCs/>
          <w:color w:val="000000" w:themeColor="text1"/>
        </w:rPr>
        <w:t>Years for the Project: 2013- ongoing</w:t>
      </w:r>
    </w:p>
    <w:p w14:paraId="46068166" w14:textId="77777777" w:rsidR="000E514B" w:rsidRPr="005667C2" w:rsidRDefault="000E514B" w:rsidP="000E514B">
      <w:pPr>
        <w:rPr>
          <w:b/>
          <w:bCs/>
          <w:color w:val="000000" w:themeColor="text1"/>
        </w:rPr>
      </w:pPr>
    </w:p>
    <w:p w14:paraId="029EF5B5" w14:textId="77777777" w:rsidR="000E514B" w:rsidRPr="005667C2" w:rsidRDefault="000E514B" w:rsidP="000E514B">
      <w:pPr>
        <w:rPr>
          <w:color w:val="000000" w:themeColor="text1"/>
        </w:rPr>
      </w:pPr>
      <w:r w:rsidRPr="005667C2">
        <w:rPr>
          <w:b/>
          <w:bCs/>
          <w:color w:val="000000" w:themeColor="text1"/>
        </w:rPr>
        <w:t xml:space="preserve">Project Funding: </w:t>
      </w:r>
      <w:r w:rsidRPr="005667C2">
        <w:rPr>
          <w:color w:val="000000" w:themeColor="text1"/>
        </w:rPr>
        <w:t xml:space="preserve">not listed </w:t>
      </w:r>
    </w:p>
    <w:p w14:paraId="2744D774" w14:textId="77777777" w:rsidR="000E514B" w:rsidRPr="005667C2" w:rsidRDefault="000E514B" w:rsidP="000E514B">
      <w:pPr>
        <w:rPr>
          <w:b/>
          <w:bCs/>
          <w:color w:val="000000" w:themeColor="text1"/>
        </w:rPr>
      </w:pPr>
    </w:p>
    <w:p w14:paraId="170A478D" w14:textId="77777777" w:rsidR="000E514B" w:rsidRPr="005667C2" w:rsidRDefault="000E514B" w:rsidP="000E514B">
      <w:pPr>
        <w:rPr>
          <w:b/>
          <w:bCs/>
          <w:color w:val="000000" w:themeColor="text1"/>
        </w:rPr>
      </w:pPr>
      <w:r w:rsidRPr="005667C2">
        <w:rPr>
          <w:b/>
          <w:bCs/>
          <w:color w:val="000000" w:themeColor="text1"/>
        </w:rPr>
        <w:t xml:space="preserve">Publications: </w:t>
      </w:r>
      <w:hyperlink r:id="rId306" w:anchor="acton-tabs-link--qt-gender_focused_parliamentary-ui-tabs3" w:history="1">
        <w:r w:rsidRPr="005667C2">
          <w:rPr>
            <w:rStyle w:val="Hyperlink"/>
            <w:b/>
            <w:bCs/>
          </w:rPr>
          <w:t>https://politicsir.cass.anu.edu.au/research/projects/gender-research/gender-focused-parliamentary-institutions-research-network#acton-tabs-link--qt-gender_focused_parliamentary-ui-tabs3</w:t>
        </w:r>
      </w:hyperlink>
      <w:r w:rsidRPr="005667C2">
        <w:rPr>
          <w:b/>
          <w:bCs/>
          <w:color w:val="000000" w:themeColor="text1"/>
        </w:rPr>
        <w:t xml:space="preserve"> – </w:t>
      </w:r>
      <w:r w:rsidRPr="005667C2">
        <w:rPr>
          <w:color w:val="000000" w:themeColor="text1"/>
        </w:rPr>
        <w:t xml:space="preserve">They have a list of publications provided on the webgpage from special issues, articles, books and reports. </w:t>
      </w:r>
    </w:p>
    <w:p w14:paraId="00679E81" w14:textId="77777777" w:rsidR="000E514B" w:rsidRPr="005667C2" w:rsidRDefault="000E514B" w:rsidP="000E514B">
      <w:pPr>
        <w:rPr>
          <w:b/>
          <w:bCs/>
          <w:color w:val="000000" w:themeColor="text1"/>
        </w:rPr>
      </w:pPr>
    </w:p>
    <w:p w14:paraId="223869C5" w14:textId="77777777" w:rsidR="000E514B" w:rsidRPr="005667C2" w:rsidRDefault="000E514B" w:rsidP="000E514B">
      <w:pPr>
        <w:rPr>
          <w:b/>
          <w:bCs/>
          <w:color w:val="000000" w:themeColor="text1"/>
        </w:rPr>
      </w:pPr>
      <w:r w:rsidRPr="005667C2">
        <w:rPr>
          <w:b/>
          <w:bCs/>
          <w:color w:val="000000" w:themeColor="text1"/>
        </w:rPr>
        <w:t xml:space="preserve">Summary of the Project: </w:t>
      </w:r>
      <w:r w:rsidRPr="005667C2">
        <w:rPr>
          <w:color w:val="000000"/>
          <w:spacing w:val="2"/>
          <w:shd w:val="clear" w:color="auto" w:fill="FFFFFF"/>
        </w:rPr>
        <w:t>In the early 21st century increased attention was being paid to the role of parliaments and specialised parliamentary bodies in promoting gender equality or ‘gender mainstreaming’. Members of the research network are interested in how these relatively new parliamentary bodies came into being, critical actors involved, linkages with other agencies promoting gender equality and the engagement of women’s civil society organisations.</w:t>
      </w:r>
    </w:p>
    <w:p w14:paraId="693E792A" w14:textId="77777777" w:rsidR="000E514B" w:rsidRPr="005667C2" w:rsidRDefault="000E514B" w:rsidP="000E514B">
      <w:pPr>
        <w:rPr>
          <w:b/>
          <w:bCs/>
          <w:color w:val="000000" w:themeColor="text1"/>
        </w:rPr>
      </w:pPr>
    </w:p>
    <w:p w14:paraId="1CBB3D3E" w14:textId="77777777" w:rsidR="000E514B" w:rsidRPr="005667C2" w:rsidRDefault="000E514B" w:rsidP="000E514B">
      <w:pPr>
        <w:rPr>
          <w:b/>
          <w:bCs/>
          <w:color w:val="000000" w:themeColor="text1"/>
        </w:rPr>
      </w:pPr>
      <w:r w:rsidRPr="005667C2">
        <w:rPr>
          <w:b/>
          <w:bCs/>
          <w:color w:val="000000" w:themeColor="text1"/>
        </w:rPr>
        <w:t xml:space="preserve">Other Relevant information: </w:t>
      </w:r>
      <w:r w:rsidRPr="005667C2">
        <w:rPr>
          <w:color w:val="000000" w:themeColor="text1"/>
        </w:rPr>
        <w:t>They organize panels at ISPA World Congresses and three European Conferencs of Politics and Gender. It is a research network</w:t>
      </w:r>
    </w:p>
    <w:p w14:paraId="56292619" w14:textId="77777777" w:rsidR="000E514B" w:rsidRPr="005667C2" w:rsidRDefault="000E514B" w:rsidP="000E514B">
      <w:pPr>
        <w:rPr>
          <w:b/>
          <w:bCs/>
          <w:color w:val="000000" w:themeColor="text1"/>
        </w:rPr>
      </w:pPr>
    </w:p>
    <w:p w14:paraId="03A77E3A" w14:textId="77777777" w:rsidR="000E514B" w:rsidRPr="005667C2" w:rsidRDefault="000E514B" w:rsidP="000E514B">
      <w:pPr>
        <w:rPr>
          <w:color w:val="000000" w:themeColor="text1"/>
        </w:rPr>
      </w:pPr>
      <w:r w:rsidRPr="005667C2">
        <w:rPr>
          <w:b/>
          <w:bCs/>
          <w:color w:val="000000" w:themeColor="text1"/>
        </w:rPr>
        <w:t xml:space="preserve">Key Words Associated with the Project: </w:t>
      </w:r>
      <w:r w:rsidRPr="005667C2">
        <w:rPr>
          <w:color w:val="000000" w:themeColor="text1"/>
        </w:rPr>
        <w:t xml:space="preserve">gender and institutions, parliament, representation, gender equality, gender mainstreaming, </w:t>
      </w:r>
    </w:p>
    <w:p w14:paraId="4BA2352F" w14:textId="77777777" w:rsidR="000E514B" w:rsidRPr="005667C2" w:rsidRDefault="000E514B" w:rsidP="000E514B">
      <w:pPr>
        <w:rPr>
          <w:b/>
          <w:bCs/>
          <w:color w:val="000000" w:themeColor="text1"/>
        </w:rPr>
      </w:pPr>
    </w:p>
    <w:p w14:paraId="28DF3C2B" w14:textId="77777777" w:rsidR="000E514B" w:rsidRPr="005667C2" w:rsidRDefault="000E514B" w:rsidP="000E514B">
      <w:pPr>
        <w:rPr>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recommended to look to via the Workplan, also found when doing my twitter search of “gender and politics” accounts associated with research networks or groups. </w:t>
      </w:r>
    </w:p>
    <w:p w14:paraId="17140D46" w14:textId="77777777" w:rsidR="000E514B" w:rsidRPr="005667C2" w:rsidRDefault="000E514B" w:rsidP="000E514B">
      <w:pPr>
        <w:rPr>
          <w:b/>
          <w:bCs/>
          <w:color w:val="000000" w:themeColor="text1"/>
        </w:rPr>
      </w:pPr>
    </w:p>
    <w:p w14:paraId="774DED20" w14:textId="77777777" w:rsidR="000E514B" w:rsidRPr="005667C2" w:rsidRDefault="000E514B" w:rsidP="000E514B">
      <w:pPr>
        <w:rPr>
          <w:color w:val="000000" w:themeColor="text1"/>
        </w:rPr>
      </w:pPr>
      <w:r w:rsidRPr="005667C2">
        <w:rPr>
          <w:b/>
          <w:bCs/>
          <w:color w:val="000000" w:themeColor="text1"/>
        </w:rPr>
        <w:t xml:space="preserve">Source: </w:t>
      </w:r>
      <w:hyperlink r:id="rId307" w:history="1">
        <w:r w:rsidRPr="005667C2">
          <w:rPr>
            <w:rStyle w:val="Hyperlink"/>
          </w:rPr>
          <w:t>https://politicsir.cass.anu.edu.au/research/projects/gender-research/gender-focused-parliamentary-institutions-research-network</w:t>
        </w:r>
      </w:hyperlink>
    </w:p>
    <w:p w14:paraId="038ED565" w14:textId="77777777" w:rsidR="000E514B" w:rsidRPr="005667C2" w:rsidRDefault="000E514B" w:rsidP="000E514B">
      <w:pPr>
        <w:rPr>
          <w:b/>
          <w:bCs/>
          <w:color w:val="000000" w:themeColor="text1"/>
        </w:rPr>
      </w:pPr>
    </w:p>
    <w:p w14:paraId="199D4568" w14:textId="77777777" w:rsidR="000E514B" w:rsidRPr="005667C2" w:rsidRDefault="000E514B" w:rsidP="000E514B">
      <w:pPr>
        <w:rPr>
          <w:b/>
          <w:bCs/>
          <w:color w:val="000000" w:themeColor="text1"/>
        </w:rPr>
      </w:pPr>
    </w:p>
    <w:p w14:paraId="417C65B9" w14:textId="77777777" w:rsidR="000E514B" w:rsidRPr="005667C2" w:rsidRDefault="000E514B" w:rsidP="000E514B">
      <w:pPr>
        <w:rPr>
          <w:b/>
          <w:bCs/>
          <w:color w:val="000000" w:themeColor="text1"/>
        </w:rPr>
      </w:pPr>
      <w:r w:rsidRPr="005667C2">
        <w:rPr>
          <w:b/>
          <w:bCs/>
          <w:color w:val="000000" w:themeColor="text1"/>
        </w:rPr>
        <w:br w:type="page"/>
      </w:r>
    </w:p>
    <w:p w14:paraId="45343D5E" w14:textId="77777777" w:rsidR="000E514B" w:rsidRPr="005667C2" w:rsidRDefault="000E514B" w:rsidP="00061270">
      <w:pPr>
        <w:pStyle w:val="Heading2"/>
      </w:pPr>
      <w:bookmarkStart w:id="76" w:name="_Toc169259825"/>
      <w:r w:rsidRPr="005667C2">
        <w:lastRenderedPageBreak/>
        <w:t>Gender &amp; Sexuality CES Research Network</w:t>
      </w:r>
      <w:bookmarkEnd w:id="76"/>
    </w:p>
    <w:p w14:paraId="00231997" w14:textId="77777777" w:rsidR="000E514B" w:rsidRPr="005667C2" w:rsidRDefault="000E514B" w:rsidP="000E514B">
      <w:pPr>
        <w:rPr>
          <w:b/>
          <w:bCs/>
          <w:color w:val="000000" w:themeColor="text1"/>
        </w:rPr>
      </w:pPr>
    </w:p>
    <w:p w14:paraId="5D99728C" w14:textId="77777777" w:rsidR="000E514B" w:rsidRPr="005667C2" w:rsidRDefault="000E514B" w:rsidP="000E514B">
      <w:pPr>
        <w:rPr>
          <w:color w:val="000000" w:themeColor="text1"/>
        </w:rPr>
      </w:pPr>
      <w:r w:rsidRPr="005667C2">
        <w:rPr>
          <w:b/>
          <w:bCs/>
          <w:color w:val="000000" w:themeColor="text1"/>
        </w:rPr>
        <w:t xml:space="preserve">Coordinated by: </w:t>
      </w:r>
      <w:r w:rsidRPr="005667C2">
        <w:rPr>
          <w:color w:val="000000" w:themeColor="text1"/>
        </w:rPr>
        <w:t>Council of European Studies</w:t>
      </w:r>
      <w:r w:rsidRPr="005667C2">
        <w:rPr>
          <w:b/>
          <w:bCs/>
          <w:color w:val="000000" w:themeColor="text1"/>
        </w:rPr>
        <w:t xml:space="preserve"> </w:t>
      </w:r>
      <w:r w:rsidRPr="005667C2">
        <w:rPr>
          <w:color w:val="000000" w:themeColor="text1"/>
        </w:rPr>
        <w:t xml:space="preserve">– organization hosted at Columbia University by the European &amp; Harriman Institutes. </w:t>
      </w:r>
    </w:p>
    <w:p w14:paraId="62CC43A5" w14:textId="77777777" w:rsidR="000E514B" w:rsidRPr="005667C2" w:rsidRDefault="00000000" w:rsidP="000E514B">
      <w:pPr>
        <w:rPr>
          <w:color w:val="000000" w:themeColor="text1"/>
        </w:rPr>
      </w:pPr>
      <w:hyperlink r:id="rId308" w:history="1">
        <w:r w:rsidR="000E514B" w:rsidRPr="005667C2">
          <w:rPr>
            <w:rStyle w:val="Hyperlink"/>
          </w:rPr>
          <w:t>https://councilforeuropeanstudies.org/about/</w:t>
        </w:r>
      </w:hyperlink>
      <w:r w:rsidR="000E514B" w:rsidRPr="005667C2">
        <w:rPr>
          <w:color w:val="000000" w:themeColor="text1"/>
        </w:rPr>
        <w:t xml:space="preserve"> </w:t>
      </w:r>
    </w:p>
    <w:p w14:paraId="514BF08D" w14:textId="77777777" w:rsidR="000E514B" w:rsidRPr="005667C2" w:rsidRDefault="000E514B" w:rsidP="000E514B">
      <w:pPr>
        <w:rPr>
          <w:b/>
          <w:bCs/>
          <w:color w:val="000000" w:themeColor="text1"/>
        </w:rPr>
      </w:pPr>
    </w:p>
    <w:p w14:paraId="6958225E" w14:textId="77777777" w:rsidR="000E514B" w:rsidRPr="005667C2" w:rsidRDefault="000E514B" w:rsidP="000E514B">
      <w:pPr>
        <w:rPr>
          <w:b/>
          <w:bCs/>
          <w:color w:val="000000" w:themeColor="text1"/>
        </w:rPr>
      </w:pPr>
      <w:r w:rsidRPr="005667C2">
        <w:rPr>
          <w:b/>
          <w:bCs/>
          <w:color w:val="000000" w:themeColor="text1"/>
        </w:rPr>
        <w:t xml:space="preserve">Project Leaders/ Chairs: </w:t>
      </w:r>
    </w:p>
    <w:p w14:paraId="752B657C" w14:textId="77777777" w:rsidR="000E514B" w:rsidRPr="005667C2" w:rsidRDefault="000E514B" w:rsidP="000E514B">
      <w:pPr>
        <w:pStyle w:val="ListParagraph"/>
        <w:numPr>
          <w:ilvl w:val="0"/>
          <w:numId w:val="2"/>
        </w:numPr>
        <w:rPr>
          <w:color w:val="000000" w:themeColor="text1"/>
        </w:rPr>
      </w:pPr>
      <w:r w:rsidRPr="005667C2">
        <w:rPr>
          <w:color w:val="000000" w:themeColor="text1"/>
        </w:rPr>
        <w:t xml:space="preserve">Hanna L. Muehlenhoff, University of Amsterdam, </w:t>
      </w:r>
      <w:hyperlink r:id="rId309" w:history="1">
        <w:r w:rsidRPr="005667C2">
          <w:rPr>
            <w:rStyle w:val="Hyperlink"/>
          </w:rPr>
          <w:t>h.l.muehlenhoff@uva.nl</w:t>
        </w:r>
      </w:hyperlink>
    </w:p>
    <w:p w14:paraId="1CE1311F" w14:textId="77777777" w:rsidR="000E514B" w:rsidRPr="005667C2" w:rsidRDefault="000E514B" w:rsidP="000E514B">
      <w:pPr>
        <w:pStyle w:val="ListParagraph"/>
        <w:numPr>
          <w:ilvl w:val="0"/>
          <w:numId w:val="2"/>
        </w:numPr>
        <w:rPr>
          <w:color w:val="000000" w:themeColor="text1"/>
        </w:rPr>
      </w:pPr>
      <w:r w:rsidRPr="005667C2">
        <w:rPr>
          <w:color w:val="000000" w:themeColor="text1"/>
        </w:rPr>
        <w:t xml:space="preserve">Muireann O’Dwyer, University of St. Andrews, </w:t>
      </w:r>
      <w:hyperlink r:id="rId310" w:history="1">
        <w:r w:rsidRPr="005667C2">
          <w:rPr>
            <w:rStyle w:val="Hyperlink"/>
          </w:rPr>
          <w:t>mo71@st-andrews.ac.uk</w:t>
        </w:r>
      </w:hyperlink>
      <w:r w:rsidRPr="005667C2">
        <w:rPr>
          <w:color w:val="000000" w:themeColor="text1"/>
        </w:rPr>
        <w:t xml:space="preserve"> </w:t>
      </w:r>
    </w:p>
    <w:p w14:paraId="06263B78" w14:textId="77777777" w:rsidR="000E514B" w:rsidRPr="005667C2" w:rsidRDefault="000E514B" w:rsidP="000E514B">
      <w:pPr>
        <w:rPr>
          <w:b/>
          <w:bCs/>
          <w:color w:val="000000" w:themeColor="text1"/>
        </w:rPr>
      </w:pPr>
    </w:p>
    <w:p w14:paraId="03C42FD5" w14:textId="77777777" w:rsidR="000E514B" w:rsidRPr="005667C2" w:rsidRDefault="000E514B" w:rsidP="000E514B">
      <w:pPr>
        <w:rPr>
          <w:b/>
          <w:bCs/>
          <w:color w:val="000000" w:themeColor="text1"/>
        </w:rPr>
      </w:pPr>
      <w:r w:rsidRPr="005667C2">
        <w:rPr>
          <w:b/>
          <w:bCs/>
          <w:color w:val="000000" w:themeColor="text1"/>
        </w:rPr>
        <w:t>Years for the Project</w:t>
      </w:r>
      <w:r w:rsidRPr="005667C2">
        <w:rPr>
          <w:color w:val="000000" w:themeColor="text1"/>
        </w:rPr>
        <w:t>: n/a</w:t>
      </w:r>
    </w:p>
    <w:p w14:paraId="186BAB90" w14:textId="77777777" w:rsidR="000E514B" w:rsidRPr="005667C2" w:rsidRDefault="000E514B" w:rsidP="000E514B">
      <w:pPr>
        <w:rPr>
          <w:b/>
          <w:bCs/>
          <w:color w:val="000000" w:themeColor="text1"/>
        </w:rPr>
      </w:pPr>
    </w:p>
    <w:p w14:paraId="75A17B17" w14:textId="77777777" w:rsidR="000E514B" w:rsidRPr="005667C2" w:rsidRDefault="000E514B" w:rsidP="000E514B">
      <w:pPr>
        <w:rPr>
          <w:color w:val="000000" w:themeColor="text1"/>
        </w:rPr>
      </w:pPr>
      <w:r w:rsidRPr="005667C2">
        <w:rPr>
          <w:b/>
          <w:bCs/>
          <w:color w:val="000000" w:themeColor="text1"/>
        </w:rPr>
        <w:t xml:space="preserve">Project Funding: </w:t>
      </w:r>
      <w:r w:rsidRPr="005667C2">
        <w:rPr>
          <w:color w:val="000000" w:themeColor="text1"/>
        </w:rPr>
        <w:t>n/a</w:t>
      </w:r>
    </w:p>
    <w:p w14:paraId="4EFC2202" w14:textId="77777777" w:rsidR="000E514B" w:rsidRPr="005667C2" w:rsidRDefault="000E514B" w:rsidP="000E514B">
      <w:pPr>
        <w:pStyle w:val="ListParagraph"/>
        <w:numPr>
          <w:ilvl w:val="0"/>
          <w:numId w:val="2"/>
        </w:numPr>
        <w:rPr>
          <w:color w:val="000000" w:themeColor="text1"/>
        </w:rPr>
      </w:pPr>
      <w:r w:rsidRPr="005667C2">
        <w:rPr>
          <w:color w:val="000000" w:themeColor="text1"/>
        </w:rPr>
        <w:t xml:space="preserve">But CES does have a contact for finance related matters – </w:t>
      </w:r>
      <w:hyperlink r:id="rId311" w:history="1">
        <w:r w:rsidRPr="005667C2">
          <w:rPr>
            <w:rStyle w:val="Hyperlink"/>
          </w:rPr>
          <w:t>finance@ces-europe.org</w:t>
        </w:r>
      </w:hyperlink>
      <w:r w:rsidRPr="005667C2">
        <w:rPr>
          <w:color w:val="000000" w:themeColor="text1"/>
        </w:rPr>
        <w:t xml:space="preserve"> </w:t>
      </w:r>
    </w:p>
    <w:p w14:paraId="39B17BEC" w14:textId="77777777" w:rsidR="000E514B" w:rsidRPr="005667C2" w:rsidRDefault="000E514B" w:rsidP="000E514B">
      <w:pPr>
        <w:rPr>
          <w:b/>
          <w:bCs/>
          <w:color w:val="000000" w:themeColor="text1"/>
        </w:rPr>
      </w:pPr>
    </w:p>
    <w:p w14:paraId="68EBD45D" w14:textId="77777777" w:rsidR="000E514B" w:rsidRPr="005667C2" w:rsidRDefault="000E514B" w:rsidP="000E514B">
      <w:pPr>
        <w:rPr>
          <w:color w:val="000000" w:themeColor="text1"/>
        </w:rPr>
      </w:pPr>
      <w:r w:rsidRPr="005667C2">
        <w:rPr>
          <w:b/>
          <w:bCs/>
          <w:color w:val="000000" w:themeColor="text1"/>
        </w:rPr>
        <w:t xml:space="preserve">Publications: </w:t>
      </w:r>
      <w:r w:rsidRPr="005667C2">
        <w:rPr>
          <w:color w:val="000000" w:themeColor="text1"/>
        </w:rPr>
        <w:t>n/a</w:t>
      </w:r>
    </w:p>
    <w:p w14:paraId="3A3EE680" w14:textId="77777777" w:rsidR="000E514B" w:rsidRPr="005667C2" w:rsidRDefault="000E514B" w:rsidP="000E514B">
      <w:pPr>
        <w:rPr>
          <w:b/>
          <w:bCs/>
          <w:color w:val="000000" w:themeColor="text1"/>
        </w:rPr>
      </w:pPr>
    </w:p>
    <w:p w14:paraId="1A1D99DD" w14:textId="77777777" w:rsidR="000E514B" w:rsidRPr="005667C2" w:rsidRDefault="000E514B" w:rsidP="000E514B">
      <w:pPr>
        <w:shd w:val="clear" w:color="auto" w:fill="FFFFFF"/>
        <w:rPr>
          <w:color w:val="04020C"/>
        </w:rPr>
      </w:pPr>
      <w:r w:rsidRPr="005667C2">
        <w:rPr>
          <w:b/>
          <w:bCs/>
          <w:color w:val="000000" w:themeColor="text1"/>
        </w:rPr>
        <w:t xml:space="preserve">Summary of the Project: </w:t>
      </w:r>
    </w:p>
    <w:p w14:paraId="7CA47332" w14:textId="77777777" w:rsidR="000E514B" w:rsidRPr="005667C2" w:rsidRDefault="000E514B" w:rsidP="000E514B">
      <w:pPr>
        <w:pStyle w:val="NormalWeb"/>
        <w:shd w:val="clear" w:color="auto" w:fill="FFFFFF"/>
        <w:spacing w:before="0" w:beforeAutospacing="0" w:after="450" w:afterAutospacing="0"/>
        <w:rPr>
          <w:color w:val="04020C"/>
        </w:rPr>
      </w:pPr>
      <w:r w:rsidRPr="005667C2">
        <w:rPr>
          <w:color w:val="04020C"/>
        </w:rPr>
        <w:t>The Gender and Sexuality Research Network aims at bringing together scholars working on gender and sexuality and enhancing research around a vast range of topics regarding gender and sexuality, including </w:t>
      </w:r>
      <w:r w:rsidRPr="005667C2">
        <w:rPr>
          <w:rStyle w:val="Strong"/>
          <w:b w:val="0"/>
          <w:bCs w:val="0"/>
          <w:color w:val="04020C"/>
        </w:rPr>
        <w:t>agenda-setting, policy change and policy implementation, multi-level governance, gender equality, gender dynamics in elections, voting behavior, and women’s and LGBT movements</w:t>
      </w:r>
      <w:r w:rsidRPr="005667C2">
        <w:rPr>
          <w:b/>
          <w:bCs/>
          <w:color w:val="04020C"/>
        </w:rPr>
        <w:t>.</w:t>
      </w:r>
      <w:r w:rsidRPr="005667C2">
        <w:rPr>
          <w:color w:val="04020C"/>
        </w:rPr>
        <w:t> While a strong regional emphasis is put on European countries and the European Union, the research group also encourages comparative research that situate Europe or European countries in an transatlantic or international context.  The Gender and Sexuality Research Network strongly supports diversity in methods. The main goals of the Gender and Sexuality Research Group include: Developing a strong network of scholars to stimulate collaborative work and joint publications; Encouraging panels on topics of interest to members; and, Providing a platform where members from different countries and disciplines can strengthen intellectual ties and disseminate their work.</w:t>
      </w:r>
    </w:p>
    <w:p w14:paraId="4BE4430B" w14:textId="77777777" w:rsidR="000E514B" w:rsidRPr="005667C2" w:rsidRDefault="000E514B" w:rsidP="000E514B">
      <w:pPr>
        <w:rPr>
          <w:color w:val="000000" w:themeColor="text1"/>
        </w:rPr>
      </w:pPr>
      <w:r w:rsidRPr="005667C2">
        <w:rPr>
          <w:b/>
          <w:bCs/>
          <w:color w:val="000000" w:themeColor="text1"/>
        </w:rPr>
        <w:t xml:space="preserve">Other Relevant information: </w:t>
      </w:r>
      <w:r w:rsidRPr="005667C2">
        <w:rPr>
          <w:color w:val="000000" w:themeColor="text1"/>
        </w:rPr>
        <w:t xml:space="preserve">Not much information provided on the website. They are a research Network in connection to the Council for European Studies.  </w:t>
      </w:r>
    </w:p>
    <w:p w14:paraId="0EECDCD5" w14:textId="77777777" w:rsidR="000E514B" w:rsidRPr="005667C2" w:rsidRDefault="000E514B" w:rsidP="000E514B">
      <w:pPr>
        <w:rPr>
          <w:color w:val="000000" w:themeColor="text1"/>
        </w:rPr>
      </w:pPr>
      <w:r w:rsidRPr="005667C2">
        <w:rPr>
          <w:color w:val="000000" w:themeColor="text1"/>
        </w:rPr>
        <w:t xml:space="preserve">They do an early career conference paper prize. </w:t>
      </w:r>
    </w:p>
    <w:p w14:paraId="2FE09712" w14:textId="77777777" w:rsidR="000E514B" w:rsidRPr="005667C2" w:rsidRDefault="000E514B" w:rsidP="000E514B">
      <w:pPr>
        <w:rPr>
          <w:b/>
          <w:bCs/>
          <w:color w:val="000000" w:themeColor="text1"/>
        </w:rPr>
      </w:pPr>
    </w:p>
    <w:p w14:paraId="56105026" w14:textId="77777777" w:rsidR="000E514B" w:rsidRPr="005667C2" w:rsidRDefault="000E514B" w:rsidP="000E514B">
      <w:pPr>
        <w:rPr>
          <w:b/>
          <w:bCs/>
          <w:color w:val="000000" w:themeColor="text1"/>
        </w:rPr>
      </w:pPr>
      <w:r w:rsidRPr="005667C2">
        <w:rPr>
          <w:b/>
          <w:bCs/>
          <w:color w:val="000000" w:themeColor="text1"/>
        </w:rPr>
        <w:t xml:space="preserve">Key Words Associated with the Project: </w:t>
      </w:r>
    </w:p>
    <w:p w14:paraId="4ADFAE00" w14:textId="77777777" w:rsidR="000E514B" w:rsidRPr="005667C2" w:rsidRDefault="000E514B" w:rsidP="000E514B">
      <w:pPr>
        <w:rPr>
          <w:b/>
          <w:bCs/>
          <w:color w:val="000000" w:themeColor="text1"/>
        </w:rPr>
      </w:pPr>
    </w:p>
    <w:p w14:paraId="02231AEF" w14:textId="77777777" w:rsidR="000E514B" w:rsidRPr="005667C2" w:rsidRDefault="000E514B" w:rsidP="000E514B">
      <w:pPr>
        <w:rPr>
          <w:b/>
          <w:bCs/>
          <w:color w:val="000000" w:themeColor="text1"/>
        </w:rPr>
      </w:pPr>
      <w:r w:rsidRPr="005667C2">
        <w:rPr>
          <w:b/>
          <w:bCs/>
          <w:color w:val="000000" w:themeColor="text1"/>
        </w:rPr>
        <w:t xml:space="preserve">How the Project was found (search words, location, etc.): </w:t>
      </w:r>
      <w:r w:rsidRPr="005667C2">
        <w:rPr>
          <w:color w:val="000000" w:themeColor="text1"/>
        </w:rPr>
        <w:t xml:space="preserve">Found through a twitter search. Looking for gender research groups on twitter, searched “gender and politics” in the search bar and scrolled through the people/accounts. Can be found @CES_GSRN </w:t>
      </w:r>
    </w:p>
    <w:p w14:paraId="17CCE9A4" w14:textId="77777777" w:rsidR="000E514B" w:rsidRPr="005667C2" w:rsidRDefault="000E514B" w:rsidP="000E514B">
      <w:pPr>
        <w:rPr>
          <w:b/>
          <w:bCs/>
          <w:color w:val="000000" w:themeColor="text1"/>
        </w:rPr>
      </w:pPr>
    </w:p>
    <w:p w14:paraId="2B2BEF81" w14:textId="77777777" w:rsidR="000E514B" w:rsidRPr="005667C2" w:rsidRDefault="000E514B" w:rsidP="000E514B">
      <w:pPr>
        <w:rPr>
          <w:color w:val="000000" w:themeColor="text1"/>
        </w:rPr>
      </w:pPr>
      <w:r w:rsidRPr="005667C2">
        <w:rPr>
          <w:b/>
          <w:bCs/>
          <w:color w:val="000000" w:themeColor="text1"/>
        </w:rPr>
        <w:t xml:space="preserve">Source: </w:t>
      </w:r>
      <w:hyperlink r:id="rId312" w:history="1">
        <w:r w:rsidRPr="005667C2">
          <w:rPr>
            <w:rStyle w:val="Hyperlink"/>
          </w:rPr>
          <w:t>https://councilforeuropeanstudies.org/membership/research-networks/gender-sexuality/</w:t>
        </w:r>
      </w:hyperlink>
    </w:p>
    <w:p w14:paraId="43EA01F6" w14:textId="77777777" w:rsidR="00C155B0" w:rsidRPr="005667C2" w:rsidRDefault="00C155B0" w:rsidP="00514D86"/>
    <w:sectPr w:rsidR="00C155B0" w:rsidRPr="005667C2" w:rsidSect="003E38DF">
      <w:headerReference w:type="default" r:id="rId313"/>
      <w:footerReference w:type="even" r:id="rId314"/>
      <w:footerReference w:type="default" r:id="rId3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AB703" w14:textId="77777777" w:rsidR="00950E30" w:rsidRDefault="00950E30" w:rsidP="00393609">
      <w:r>
        <w:separator/>
      </w:r>
    </w:p>
  </w:endnote>
  <w:endnote w:type="continuationSeparator" w:id="0">
    <w:p w14:paraId="160D37F7" w14:textId="77777777" w:rsidR="00950E30" w:rsidRDefault="00950E30" w:rsidP="00393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34297636"/>
      <w:docPartObj>
        <w:docPartGallery w:val="Page Numbers (Bottom of Page)"/>
        <w:docPartUnique/>
      </w:docPartObj>
    </w:sdtPr>
    <w:sdtContent>
      <w:p w14:paraId="3CD74D84" w14:textId="77777777" w:rsidR="00393609" w:rsidRDefault="00393609" w:rsidP="00E71B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C5836B" w14:textId="77777777" w:rsidR="00393609" w:rsidRDefault="00393609" w:rsidP="0039360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307449"/>
      <w:docPartObj>
        <w:docPartGallery w:val="Page Numbers (Bottom of Page)"/>
        <w:docPartUnique/>
      </w:docPartObj>
    </w:sdtPr>
    <w:sdtContent>
      <w:p w14:paraId="5CE6E75F" w14:textId="77777777" w:rsidR="00393609" w:rsidRDefault="00393609" w:rsidP="00E71B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471A61" w14:textId="77777777" w:rsidR="00393609" w:rsidRDefault="00393609" w:rsidP="0039360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C6D89" w14:textId="77777777" w:rsidR="00950E30" w:rsidRDefault="00950E30" w:rsidP="00393609">
      <w:r>
        <w:separator/>
      </w:r>
    </w:p>
  </w:footnote>
  <w:footnote w:type="continuationSeparator" w:id="0">
    <w:p w14:paraId="7E7A7777" w14:textId="77777777" w:rsidR="00950E30" w:rsidRDefault="00950E30" w:rsidP="003936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FA1C9" w14:textId="7065AF05" w:rsidR="00393609" w:rsidRPr="00393609" w:rsidRDefault="00393609" w:rsidP="00393609">
    <w:pPr>
      <w:jc w:val="right"/>
    </w:pPr>
    <w:r w:rsidRPr="00393609">
      <w:t>G</w:t>
    </w:r>
    <w:r w:rsidR="00325332">
      <w:t>enDem</w:t>
    </w:r>
    <w:r w:rsidRPr="00393609">
      <w:t xml:space="preserve"> Project</w:t>
    </w:r>
  </w:p>
  <w:p w14:paraId="517E7C00" w14:textId="77777777" w:rsidR="00393609" w:rsidRDefault="003936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A69CD"/>
    <w:multiLevelType w:val="multilevel"/>
    <w:tmpl w:val="36060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F22D5C"/>
    <w:multiLevelType w:val="multilevel"/>
    <w:tmpl w:val="DC3EE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BC2EB6"/>
    <w:multiLevelType w:val="multilevel"/>
    <w:tmpl w:val="58067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A861E2"/>
    <w:multiLevelType w:val="hybridMultilevel"/>
    <w:tmpl w:val="0D6660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6C13CF"/>
    <w:multiLevelType w:val="hybridMultilevel"/>
    <w:tmpl w:val="040A70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1C7ED3"/>
    <w:multiLevelType w:val="multilevel"/>
    <w:tmpl w:val="7B642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19D3438"/>
    <w:multiLevelType w:val="hybridMultilevel"/>
    <w:tmpl w:val="20D00EB8"/>
    <w:lvl w:ilvl="0" w:tplc="04090001">
      <w:start w:val="72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5533A5"/>
    <w:multiLevelType w:val="multilevel"/>
    <w:tmpl w:val="E6307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5576B0"/>
    <w:multiLevelType w:val="hybridMultilevel"/>
    <w:tmpl w:val="B8ECD9B6"/>
    <w:lvl w:ilvl="0" w:tplc="85BABBA2">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8F14EF"/>
    <w:multiLevelType w:val="hybridMultilevel"/>
    <w:tmpl w:val="128266D6"/>
    <w:lvl w:ilvl="0" w:tplc="E63E769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A66C75"/>
    <w:multiLevelType w:val="hybridMultilevel"/>
    <w:tmpl w:val="476675EC"/>
    <w:lvl w:ilvl="0" w:tplc="EE6EAD3C">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3502799">
    <w:abstractNumId w:val="9"/>
  </w:num>
  <w:num w:numId="2" w16cid:durableId="441844471">
    <w:abstractNumId w:val="10"/>
  </w:num>
  <w:num w:numId="3" w16cid:durableId="1262682666">
    <w:abstractNumId w:val="7"/>
  </w:num>
  <w:num w:numId="4" w16cid:durableId="1803113737">
    <w:abstractNumId w:val="4"/>
  </w:num>
  <w:num w:numId="5" w16cid:durableId="68157653">
    <w:abstractNumId w:val="3"/>
  </w:num>
  <w:num w:numId="6" w16cid:durableId="1089884954">
    <w:abstractNumId w:val="8"/>
  </w:num>
  <w:num w:numId="7" w16cid:durableId="990523197">
    <w:abstractNumId w:val="2"/>
  </w:num>
  <w:num w:numId="8" w16cid:durableId="950892855">
    <w:abstractNumId w:val="5"/>
  </w:num>
  <w:num w:numId="9" w16cid:durableId="57365567">
    <w:abstractNumId w:val="1"/>
  </w:num>
  <w:num w:numId="10" w16cid:durableId="940340808">
    <w:abstractNumId w:val="0"/>
  </w:num>
  <w:num w:numId="11" w16cid:durableId="514697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A66"/>
    <w:rsid w:val="00014803"/>
    <w:rsid w:val="00040E19"/>
    <w:rsid w:val="00061270"/>
    <w:rsid w:val="00065B2D"/>
    <w:rsid w:val="00084F33"/>
    <w:rsid w:val="0009053D"/>
    <w:rsid w:val="000B7652"/>
    <w:rsid w:val="000D15CB"/>
    <w:rsid w:val="000D53D6"/>
    <w:rsid w:val="000E3AF1"/>
    <w:rsid w:val="000E514B"/>
    <w:rsid w:val="001107D1"/>
    <w:rsid w:val="00116381"/>
    <w:rsid w:val="001230DB"/>
    <w:rsid w:val="0012708E"/>
    <w:rsid w:val="001334B2"/>
    <w:rsid w:val="001362DE"/>
    <w:rsid w:val="00136DD4"/>
    <w:rsid w:val="00141F7B"/>
    <w:rsid w:val="0014651A"/>
    <w:rsid w:val="00174D95"/>
    <w:rsid w:val="00187F2A"/>
    <w:rsid w:val="001A50BA"/>
    <w:rsid w:val="001B38AB"/>
    <w:rsid w:val="001B3E12"/>
    <w:rsid w:val="001C2581"/>
    <w:rsid w:val="001F2DE2"/>
    <w:rsid w:val="001F468A"/>
    <w:rsid w:val="00211389"/>
    <w:rsid w:val="00230DC4"/>
    <w:rsid w:val="00235500"/>
    <w:rsid w:val="00240455"/>
    <w:rsid w:val="002822CB"/>
    <w:rsid w:val="00282C7F"/>
    <w:rsid w:val="0029491C"/>
    <w:rsid w:val="00295D74"/>
    <w:rsid w:val="002A5BDB"/>
    <w:rsid w:val="002B4870"/>
    <w:rsid w:val="002C36F1"/>
    <w:rsid w:val="002D22B7"/>
    <w:rsid w:val="002E183F"/>
    <w:rsid w:val="002E5059"/>
    <w:rsid w:val="002F0CCD"/>
    <w:rsid w:val="002F46D8"/>
    <w:rsid w:val="00312012"/>
    <w:rsid w:val="00314409"/>
    <w:rsid w:val="003150DA"/>
    <w:rsid w:val="00325332"/>
    <w:rsid w:val="003421ED"/>
    <w:rsid w:val="00355B18"/>
    <w:rsid w:val="00356AEF"/>
    <w:rsid w:val="00393609"/>
    <w:rsid w:val="00397EC5"/>
    <w:rsid w:val="003A7368"/>
    <w:rsid w:val="003B6A63"/>
    <w:rsid w:val="003C5DF7"/>
    <w:rsid w:val="003C79AA"/>
    <w:rsid w:val="003D1F5E"/>
    <w:rsid w:val="003D7A96"/>
    <w:rsid w:val="003E38DF"/>
    <w:rsid w:val="003F1AB1"/>
    <w:rsid w:val="00400D28"/>
    <w:rsid w:val="00417ABF"/>
    <w:rsid w:val="00421F69"/>
    <w:rsid w:val="00430097"/>
    <w:rsid w:val="00446262"/>
    <w:rsid w:val="00452437"/>
    <w:rsid w:val="00467447"/>
    <w:rsid w:val="00487B24"/>
    <w:rsid w:val="00490C2D"/>
    <w:rsid w:val="00491E28"/>
    <w:rsid w:val="004B46C0"/>
    <w:rsid w:val="004C1AC0"/>
    <w:rsid w:val="004D4AD1"/>
    <w:rsid w:val="004E0F19"/>
    <w:rsid w:val="004E67A1"/>
    <w:rsid w:val="004F3E17"/>
    <w:rsid w:val="0050783A"/>
    <w:rsid w:val="00513692"/>
    <w:rsid w:val="00514D86"/>
    <w:rsid w:val="005176DA"/>
    <w:rsid w:val="00521478"/>
    <w:rsid w:val="005360DD"/>
    <w:rsid w:val="00554874"/>
    <w:rsid w:val="00554EF4"/>
    <w:rsid w:val="005667C2"/>
    <w:rsid w:val="00572CBD"/>
    <w:rsid w:val="005977B2"/>
    <w:rsid w:val="005B5DDE"/>
    <w:rsid w:val="005B6F1D"/>
    <w:rsid w:val="005B7453"/>
    <w:rsid w:val="005C49C9"/>
    <w:rsid w:val="005C4C1A"/>
    <w:rsid w:val="005D4E93"/>
    <w:rsid w:val="005D66CD"/>
    <w:rsid w:val="005E55EE"/>
    <w:rsid w:val="005E592B"/>
    <w:rsid w:val="005E6695"/>
    <w:rsid w:val="005E7F10"/>
    <w:rsid w:val="006015BD"/>
    <w:rsid w:val="00601A10"/>
    <w:rsid w:val="006259EA"/>
    <w:rsid w:val="006342F2"/>
    <w:rsid w:val="00651A9C"/>
    <w:rsid w:val="00653122"/>
    <w:rsid w:val="006606A6"/>
    <w:rsid w:val="00682229"/>
    <w:rsid w:val="0068303D"/>
    <w:rsid w:val="00684E16"/>
    <w:rsid w:val="006A4FD8"/>
    <w:rsid w:val="006B7852"/>
    <w:rsid w:val="00702266"/>
    <w:rsid w:val="00702642"/>
    <w:rsid w:val="00706B1D"/>
    <w:rsid w:val="00707553"/>
    <w:rsid w:val="0071378E"/>
    <w:rsid w:val="0071683B"/>
    <w:rsid w:val="0072051B"/>
    <w:rsid w:val="007315DC"/>
    <w:rsid w:val="00732B5F"/>
    <w:rsid w:val="007369E5"/>
    <w:rsid w:val="00736D4F"/>
    <w:rsid w:val="0073781A"/>
    <w:rsid w:val="00774BE2"/>
    <w:rsid w:val="00775B8B"/>
    <w:rsid w:val="00775BF5"/>
    <w:rsid w:val="007820DC"/>
    <w:rsid w:val="0079364D"/>
    <w:rsid w:val="007B2327"/>
    <w:rsid w:val="007B3223"/>
    <w:rsid w:val="007C4958"/>
    <w:rsid w:val="007C544D"/>
    <w:rsid w:val="007E57BE"/>
    <w:rsid w:val="007F099C"/>
    <w:rsid w:val="007F3F06"/>
    <w:rsid w:val="00822269"/>
    <w:rsid w:val="00850612"/>
    <w:rsid w:val="00862CD3"/>
    <w:rsid w:val="00865B08"/>
    <w:rsid w:val="0087398B"/>
    <w:rsid w:val="008777C9"/>
    <w:rsid w:val="0089080E"/>
    <w:rsid w:val="00892D41"/>
    <w:rsid w:val="008953FE"/>
    <w:rsid w:val="008A41E0"/>
    <w:rsid w:val="008A78A1"/>
    <w:rsid w:val="008B594A"/>
    <w:rsid w:val="008E36DD"/>
    <w:rsid w:val="008F0EE1"/>
    <w:rsid w:val="008F58A0"/>
    <w:rsid w:val="00903AF2"/>
    <w:rsid w:val="009220AE"/>
    <w:rsid w:val="00924D68"/>
    <w:rsid w:val="009407D6"/>
    <w:rsid w:val="00950E30"/>
    <w:rsid w:val="00952552"/>
    <w:rsid w:val="0097143A"/>
    <w:rsid w:val="00984A5E"/>
    <w:rsid w:val="00986432"/>
    <w:rsid w:val="00994041"/>
    <w:rsid w:val="009A1532"/>
    <w:rsid w:val="009B4125"/>
    <w:rsid w:val="009B5C61"/>
    <w:rsid w:val="009B7417"/>
    <w:rsid w:val="009D42BA"/>
    <w:rsid w:val="009D6752"/>
    <w:rsid w:val="009E72F8"/>
    <w:rsid w:val="009F10CD"/>
    <w:rsid w:val="00A14159"/>
    <w:rsid w:val="00A15902"/>
    <w:rsid w:val="00A224F0"/>
    <w:rsid w:val="00A42C2C"/>
    <w:rsid w:val="00A44FA3"/>
    <w:rsid w:val="00A57B13"/>
    <w:rsid w:val="00A7070D"/>
    <w:rsid w:val="00A87B9C"/>
    <w:rsid w:val="00AB7734"/>
    <w:rsid w:val="00AC7B7E"/>
    <w:rsid w:val="00AE4E28"/>
    <w:rsid w:val="00AF3011"/>
    <w:rsid w:val="00B014FD"/>
    <w:rsid w:val="00B0493A"/>
    <w:rsid w:val="00B17FDC"/>
    <w:rsid w:val="00B216C5"/>
    <w:rsid w:val="00B35690"/>
    <w:rsid w:val="00B47A97"/>
    <w:rsid w:val="00B53279"/>
    <w:rsid w:val="00B61E50"/>
    <w:rsid w:val="00B76DAD"/>
    <w:rsid w:val="00BA1924"/>
    <w:rsid w:val="00BB2BAD"/>
    <w:rsid w:val="00BB5BFB"/>
    <w:rsid w:val="00BD410F"/>
    <w:rsid w:val="00BD4D38"/>
    <w:rsid w:val="00BD5065"/>
    <w:rsid w:val="00BD6CA6"/>
    <w:rsid w:val="00BE2C94"/>
    <w:rsid w:val="00BF2E2B"/>
    <w:rsid w:val="00C155B0"/>
    <w:rsid w:val="00C24D12"/>
    <w:rsid w:val="00C304EA"/>
    <w:rsid w:val="00C30B6F"/>
    <w:rsid w:val="00C338BD"/>
    <w:rsid w:val="00C458D1"/>
    <w:rsid w:val="00C52BD3"/>
    <w:rsid w:val="00C87C8C"/>
    <w:rsid w:val="00C90301"/>
    <w:rsid w:val="00CB22EA"/>
    <w:rsid w:val="00CE3E18"/>
    <w:rsid w:val="00D016B9"/>
    <w:rsid w:val="00D204ED"/>
    <w:rsid w:val="00D37936"/>
    <w:rsid w:val="00D37A8C"/>
    <w:rsid w:val="00D46971"/>
    <w:rsid w:val="00D5310F"/>
    <w:rsid w:val="00D723E7"/>
    <w:rsid w:val="00D735B3"/>
    <w:rsid w:val="00D86111"/>
    <w:rsid w:val="00DA106B"/>
    <w:rsid w:val="00DA1600"/>
    <w:rsid w:val="00DA33BA"/>
    <w:rsid w:val="00DA40DB"/>
    <w:rsid w:val="00DA4B95"/>
    <w:rsid w:val="00DB796B"/>
    <w:rsid w:val="00DB7D49"/>
    <w:rsid w:val="00DC3EEA"/>
    <w:rsid w:val="00E131C6"/>
    <w:rsid w:val="00E32A66"/>
    <w:rsid w:val="00E56598"/>
    <w:rsid w:val="00E62B64"/>
    <w:rsid w:val="00E71B66"/>
    <w:rsid w:val="00E864C7"/>
    <w:rsid w:val="00EA6C7F"/>
    <w:rsid w:val="00ED6B21"/>
    <w:rsid w:val="00EE1379"/>
    <w:rsid w:val="00EE4A81"/>
    <w:rsid w:val="00F001E1"/>
    <w:rsid w:val="00F0376A"/>
    <w:rsid w:val="00F25848"/>
    <w:rsid w:val="00F3717E"/>
    <w:rsid w:val="00F5048F"/>
    <w:rsid w:val="00F621F0"/>
    <w:rsid w:val="00F8308A"/>
    <w:rsid w:val="00F87666"/>
    <w:rsid w:val="00FA2E75"/>
    <w:rsid w:val="00FD3203"/>
    <w:rsid w:val="00FF7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09C6B"/>
  <w15:docId w15:val="{646AF5C6-37AE-A940-B6AB-14C7FB4CE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2BD3"/>
    <w:rPr>
      <w:rFonts w:ascii="Times New Roman" w:eastAsia="Times New Roman" w:hAnsi="Times New Roman" w:cs="Times New Roman"/>
      <w:kern w:val="0"/>
      <w14:ligatures w14:val="none"/>
    </w:rPr>
  </w:style>
  <w:style w:type="paragraph" w:styleId="Heading1">
    <w:name w:val="heading 1"/>
    <w:basedOn w:val="Normal"/>
    <w:next w:val="Normal"/>
    <w:link w:val="Heading1Char"/>
    <w:autoRedefine/>
    <w:uiPriority w:val="9"/>
    <w:qFormat/>
    <w:rsid w:val="00736D4F"/>
    <w:pPr>
      <w:keepNext/>
      <w:keepLines/>
      <w:spacing w:before="240"/>
      <w:jc w:val="center"/>
      <w:outlineLvl w:val="0"/>
    </w:pPr>
    <w:rPr>
      <w:rFonts w:eastAsiaTheme="majorEastAsia" w:cstheme="majorBidi"/>
      <w:b/>
      <w:bCs/>
      <w:color w:val="000000" w:themeColor="text1"/>
      <w:sz w:val="28"/>
      <w:szCs w:val="32"/>
      <w:u w:val="single"/>
    </w:rPr>
  </w:style>
  <w:style w:type="paragraph" w:styleId="Heading2">
    <w:name w:val="heading 2"/>
    <w:basedOn w:val="Normal"/>
    <w:next w:val="Normal"/>
    <w:link w:val="Heading2Char"/>
    <w:autoRedefine/>
    <w:uiPriority w:val="9"/>
    <w:unhideWhenUsed/>
    <w:qFormat/>
    <w:rsid w:val="00061270"/>
    <w:pPr>
      <w:keepNext/>
      <w:keepLines/>
      <w:spacing w:before="40"/>
      <w:outlineLvl w:val="1"/>
    </w:pPr>
    <w:rPr>
      <w:rFonts w:eastAsiaTheme="majorEastAsia"/>
      <w:b/>
      <w:bCs/>
      <w:color w:val="2F5496" w:themeColor="accent1" w:themeShade="BF"/>
    </w:rPr>
  </w:style>
  <w:style w:type="paragraph" w:styleId="Heading3">
    <w:name w:val="heading 3"/>
    <w:basedOn w:val="Normal"/>
    <w:next w:val="Normal"/>
    <w:link w:val="Heading3Char"/>
    <w:uiPriority w:val="9"/>
    <w:unhideWhenUsed/>
    <w:qFormat/>
    <w:rsid w:val="008F0EE1"/>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FA2E7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609"/>
    <w:pPr>
      <w:tabs>
        <w:tab w:val="center" w:pos="4680"/>
        <w:tab w:val="right" w:pos="9360"/>
      </w:tabs>
    </w:pPr>
  </w:style>
  <w:style w:type="character" w:customStyle="1" w:styleId="HeaderChar">
    <w:name w:val="Header Char"/>
    <w:basedOn w:val="DefaultParagraphFont"/>
    <w:link w:val="Header"/>
    <w:uiPriority w:val="99"/>
    <w:rsid w:val="00393609"/>
  </w:style>
  <w:style w:type="paragraph" w:styleId="Footer">
    <w:name w:val="footer"/>
    <w:basedOn w:val="Normal"/>
    <w:link w:val="FooterChar"/>
    <w:uiPriority w:val="99"/>
    <w:unhideWhenUsed/>
    <w:rsid w:val="00393609"/>
    <w:pPr>
      <w:tabs>
        <w:tab w:val="center" w:pos="4680"/>
        <w:tab w:val="right" w:pos="9360"/>
      </w:tabs>
    </w:pPr>
  </w:style>
  <w:style w:type="character" w:customStyle="1" w:styleId="FooterChar">
    <w:name w:val="Footer Char"/>
    <w:basedOn w:val="DefaultParagraphFont"/>
    <w:link w:val="Footer"/>
    <w:uiPriority w:val="99"/>
    <w:rsid w:val="00393609"/>
  </w:style>
  <w:style w:type="character" w:styleId="PageNumber">
    <w:name w:val="page number"/>
    <w:basedOn w:val="DefaultParagraphFont"/>
    <w:uiPriority w:val="99"/>
    <w:semiHidden/>
    <w:unhideWhenUsed/>
    <w:rsid w:val="00393609"/>
  </w:style>
  <w:style w:type="paragraph" w:styleId="ListParagraph">
    <w:name w:val="List Paragraph"/>
    <w:basedOn w:val="Normal"/>
    <w:uiPriority w:val="34"/>
    <w:qFormat/>
    <w:rsid w:val="00BB2BAD"/>
    <w:pPr>
      <w:ind w:left="720"/>
      <w:contextualSpacing/>
    </w:pPr>
  </w:style>
  <w:style w:type="character" w:styleId="Hyperlink">
    <w:name w:val="Hyperlink"/>
    <w:basedOn w:val="DefaultParagraphFont"/>
    <w:uiPriority w:val="99"/>
    <w:unhideWhenUsed/>
    <w:rsid w:val="00BB2BAD"/>
    <w:rPr>
      <w:color w:val="0563C1" w:themeColor="hyperlink"/>
      <w:u w:val="single"/>
    </w:rPr>
  </w:style>
  <w:style w:type="character" w:styleId="UnresolvedMention">
    <w:name w:val="Unresolved Mention"/>
    <w:basedOn w:val="DefaultParagraphFont"/>
    <w:uiPriority w:val="99"/>
    <w:semiHidden/>
    <w:unhideWhenUsed/>
    <w:rsid w:val="00BB2BAD"/>
    <w:rPr>
      <w:color w:val="605E5C"/>
      <w:shd w:val="clear" w:color="auto" w:fill="E1DFDD"/>
    </w:rPr>
  </w:style>
  <w:style w:type="character" w:customStyle="1" w:styleId="Heading1Char">
    <w:name w:val="Heading 1 Char"/>
    <w:basedOn w:val="DefaultParagraphFont"/>
    <w:link w:val="Heading1"/>
    <w:uiPriority w:val="9"/>
    <w:rsid w:val="00736D4F"/>
    <w:rPr>
      <w:rFonts w:ascii="Times New Roman" w:eastAsiaTheme="majorEastAsia" w:hAnsi="Times New Roman" w:cstheme="majorBidi"/>
      <w:b/>
      <w:bCs/>
      <w:color w:val="000000" w:themeColor="text1"/>
      <w:kern w:val="0"/>
      <w:sz w:val="28"/>
      <w:szCs w:val="32"/>
      <w:u w:val="single"/>
      <w14:ligatures w14:val="none"/>
    </w:rPr>
  </w:style>
  <w:style w:type="paragraph" w:styleId="TOCHeading">
    <w:name w:val="TOC Heading"/>
    <w:basedOn w:val="Heading1"/>
    <w:next w:val="Normal"/>
    <w:uiPriority w:val="39"/>
    <w:unhideWhenUsed/>
    <w:qFormat/>
    <w:rsid w:val="00D46971"/>
    <w:pPr>
      <w:spacing w:before="480" w:line="276" w:lineRule="auto"/>
      <w:outlineLvl w:val="9"/>
    </w:pPr>
    <w:rPr>
      <w:b w:val="0"/>
      <w:bCs w:val="0"/>
      <w:szCs w:val="28"/>
    </w:rPr>
  </w:style>
  <w:style w:type="paragraph" w:styleId="TOC1">
    <w:name w:val="toc 1"/>
    <w:basedOn w:val="Normal"/>
    <w:next w:val="Normal"/>
    <w:autoRedefine/>
    <w:uiPriority w:val="39"/>
    <w:unhideWhenUsed/>
    <w:rsid w:val="00D46971"/>
    <w:pPr>
      <w:spacing w:before="120"/>
    </w:pPr>
    <w:rPr>
      <w:rFonts w:asciiTheme="minorHAnsi" w:hAnsiTheme="minorHAnsi" w:cstheme="minorHAnsi"/>
      <w:b/>
      <w:bCs/>
      <w:i/>
      <w:iCs/>
    </w:rPr>
  </w:style>
  <w:style w:type="paragraph" w:styleId="TOC2">
    <w:name w:val="toc 2"/>
    <w:basedOn w:val="Normal"/>
    <w:next w:val="Normal"/>
    <w:autoRedefine/>
    <w:uiPriority w:val="39"/>
    <w:unhideWhenUsed/>
    <w:rsid w:val="00D46971"/>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D46971"/>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D46971"/>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D46971"/>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D46971"/>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D46971"/>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D46971"/>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D46971"/>
    <w:pPr>
      <w:ind w:left="1920"/>
    </w:pPr>
    <w:rPr>
      <w:rFonts w:asciiTheme="minorHAnsi" w:hAnsiTheme="minorHAnsi" w:cstheme="minorHAnsi"/>
      <w:sz w:val="20"/>
      <w:szCs w:val="20"/>
    </w:rPr>
  </w:style>
  <w:style w:type="character" w:customStyle="1" w:styleId="Heading2Char">
    <w:name w:val="Heading 2 Char"/>
    <w:basedOn w:val="DefaultParagraphFont"/>
    <w:link w:val="Heading2"/>
    <w:uiPriority w:val="9"/>
    <w:rsid w:val="00061270"/>
    <w:rPr>
      <w:rFonts w:ascii="Times New Roman" w:eastAsiaTheme="majorEastAsia" w:hAnsi="Times New Roman" w:cs="Times New Roman"/>
      <w:b/>
      <w:bCs/>
      <w:color w:val="2F5496" w:themeColor="accent1" w:themeShade="BF"/>
      <w:kern w:val="0"/>
      <w14:ligatures w14:val="none"/>
    </w:rPr>
  </w:style>
  <w:style w:type="character" w:styleId="FollowedHyperlink">
    <w:name w:val="FollowedHyperlink"/>
    <w:basedOn w:val="DefaultParagraphFont"/>
    <w:uiPriority w:val="99"/>
    <w:semiHidden/>
    <w:unhideWhenUsed/>
    <w:rsid w:val="00487B24"/>
    <w:rPr>
      <w:color w:val="954F72" w:themeColor="followedHyperlink"/>
      <w:u w:val="single"/>
    </w:rPr>
  </w:style>
  <w:style w:type="paragraph" w:customStyle="1" w:styleId="avtor">
    <w:name w:val="avtor"/>
    <w:basedOn w:val="Normal"/>
    <w:rsid w:val="0009053D"/>
    <w:pPr>
      <w:spacing w:before="100" w:beforeAutospacing="1" w:after="100" w:afterAutospacing="1"/>
    </w:pPr>
  </w:style>
  <w:style w:type="character" w:customStyle="1" w:styleId="Heading3Char">
    <w:name w:val="Heading 3 Char"/>
    <w:basedOn w:val="DefaultParagraphFont"/>
    <w:link w:val="Heading3"/>
    <w:uiPriority w:val="9"/>
    <w:rsid w:val="008F0EE1"/>
    <w:rPr>
      <w:rFonts w:asciiTheme="majorHAnsi" w:eastAsiaTheme="majorEastAsia" w:hAnsiTheme="majorHAnsi" w:cstheme="majorBidi"/>
      <w:color w:val="1F3763" w:themeColor="accent1" w:themeShade="7F"/>
      <w:kern w:val="0"/>
      <w14:ligatures w14:val="none"/>
    </w:rPr>
  </w:style>
  <w:style w:type="paragraph" w:styleId="NormalWeb">
    <w:name w:val="Normal (Web)"/>
    <w:basedOn w:val="Normal"/>
    <w:uiPriority w:val="99"/>
    <w:unhideWhenUsed/>
    <w:rsid w:val="00452437"/>
    <w:pPr>
      <w:spacing w:before="100" w:beforeAutospacing="1" w:after="100" w:afterAutospacing="1"/>
    </w:pPr>
  </w:style>
  <w:style w:type="character" w:styleId="Emphasis">
    <w:name w:val="Emphasis"/>
    <w:basedOn w:val="DefaultParagraphFont"/>
    <w:uiPriority w:val="20"/>
    <w:qFormat/>
    <w:rsid w:val="00452437"/>
    <w:rPr>
      <w:i/>
      <w:iCs/>
    </w:rPr>
  </w:style>
  <w:style w:type="character" w:customStyle="1" w:styleId="Heading4Char">
    <w:name w:val="Heading 4 Char"/>
    <w:basedOn w:val="DefaultParagraphFont"/>
    <w:link w:val="Heading4"/>
    <w:uiPriority w:val="9"/>
    <w:semiHidden/>
    <w:rsid w:val="00FA2E75"/>
    <w:rPr>
      <w:rFonts w:asciiTheme="majorHAnsi" w:eastAsiaTheme="majorEastAsia" w:hAnsiTheme="majorHAnsi" w:cstheme="majorBidi"/>
      <w:i/>
      <w:iCs/>
      <w:color w:val="2F5496" w:themeColor="accent1" w:themeShade="BF"/>
      <w:kern w:val="0"/>
      <w14:ligatures w14:val="none"/>
    </w:rPr>
  </w:style>
  <w:style w:type="paragraph" w:customStyle="1" w:styleId="c-articletext">
    <w:name w:val="c-article__text"/>
    <w:basedOn w:val="Normal"/>
    <w:rsid w:val="00BD410F"/>
    <w:pPr>
      <w:spacing w:before="100" w:beforeAutospacing="1" w:after="100" w:afterAutospacing="1"/>
    </w:pPr>
  </w:style>
  <w:style w:type="character" w:styleId="Strong">
    <w:name w:val="Strong"/>
    <w:basedOn w:val="DefaultParagraphFont"/>
    <w:uiPriority w:val="22"/>
    <w:qFormat/>
    <w:rsid w:val="00C30B6F"/>
    <w:rPr>
      <w:b/>
      <w:bCs/>
    </w:rPr>
  </w:style>
  <w:style w:type="character" w:customStyle="1" w:styleId="tweetable">
    <w:name w:val="tweetable"/>
    <w:basedOn w:val="DefaultParagraphFont"/>
    <w:rsid w:val="00DB7D49"/>
  </w:style>
  <w:style w:type="paragraph" w:customStyle="1" w:styleId="font8">
    <w:name w:val="font_8"/>
    <w:basedOn w:val="Normal"/>
    <w:rsid w:val="005B6F1D"/>
    <w:pPr>
      <w:spacing w:before="100" w:beforeAutospacing="1" w:after="100" w:afterAutospacing="1"/>
    </w:pPr>
  </w:style>
  <w:style w:type="character" w:customStyle="1" w:styleId="wixui-rich-texttext">
    <w:name w:val="wixui-rich-text__text"/>
    <w:basedOn w:val="DefaultParagraphFont"/>
    <w:rsid w:val="005B6F1D"/>
  </w:style>
  <w:style w:type="character" w:customStyle="1" w:styleId="wixguard">
    <w:name w:val="wixguard"/>
    <w:basedOn w:val="DefaultParagraphFont"/>
    <w:rsid w:val="005B6F1D"/>
  </w:style>
  <w:style w:type="paragraph" w:styleId="NoSpacing">
    <w:name w:val="No Spacing"/>
    <w:link w:val="NoSpacingChar"/>
    <w:uiPriority w:val="1"/>
    <w:qFormat/>
    <w:rsid w:val="007B3223"/>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7B3223"/>
    <w:rPr>
      <w:rFonts w:eastAsiaTheme="minorEastAsia"/>
      <w:kern w:val="0"/>
      <w:sz w:val="22"/>
      <w:szCs w:val="22"/>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507132">
      <w:bodyDiv w:val="1"/>
      <w:marLeft w:val="0"/>
      <w:marRight w:val="0"/>
      <w:marTop w:val="0"/>
      <w:marBottom w:val="0"/>
      <w:divBdr>
        <w:top w:val="none" w:sz="0" w:space="0" w:color="auto"/>
        <w:left w:val="none" w:sz="0" w:space="0" w:color="auto"/>
        <w:bottom w:val="none" w:sz="0" w:space="0" w:color="auto"/>
        <w:right w:val="none" w:sz="0" w:space="0" w:color="auto"/>
      </w:divBdr>
    </w:div>
    <w:div w:id="204878757">
      <w:bodyDiv w:val="1"/>
      <w:marLeft w:val="0"/>
      <w:marRight w:val="0"/>
      <w:marTop w:val="0"/>
      <w:marBottom w:val="0"/>
      <w:divBdr>
        <w:top w:val="none" w:sz="0" w:space="0" w:color="auto"/>
        <w:left w:val="none" w:sz="0" w:space="0" w:color="auto"/>
        <w:bottom w:val="none" w:sz="0" w:space="0" w:color="auto"/>
        <w:right w:val="none" w:sz="0" w:space="0" w:color="auto"/>
      </w:divBdr>
    </w:div>
    <w:div w:id="274873424">
      <w:bodyDiv w:val="1"/>
      <w:marLeft w:val="0"/>
      <w:marRight w:val="0"/>
      <w:marTop w:val="0"/>
      <w:marBottom w:val="0"/>
      <w:divBdr>
        <w:top w:val="none" w:sz="0" w:space="0" w:color="auto"/>
        <w:left w:val="none" w:sz="0" w:space="0" w:color="auto"/>
        <w:bottom w:val="none" w:sz="0" w:space="0" w:color="auto"/>
        <w:right w:val="none" w:sz="0" w:space="0" w:color="auto"/>
      </w:divBdr>
    </w:div>
    <w:div w:id="298148137">
      <w:bodyDiv w:val="1"/>
      <w:marLeft w:val="0"/>
      <w:marRight w:val="0"/>
      <w:marTop w:val="0"/>
      <w:marBottom w:val="0"/>
      <w:divBdr>
        <w:top w:val="none" w:sz="0" w:space="0" w:color="auto"/>
        <w:left w:val="none" w:sz="0" w:space="0" w:color="auto"/>
        <w:bottom w:val="none" w:sz="0" w:space="0" w:color="auto"/>
        <w:right w:val="none" w:sz="0" w:space="0" w:color="auto"/>
      </w:divBdr>
    </w:div>
    <w:div w:id="438448578">
      <w:bodyDiv w:val="1"/>
      <w:marLeft w:val="0"/>
      <w:marRight w:val="0"/>
      <w:marTop w:val="0"/>
      <w:marBottom w:val="0"/>
      <w:divBdr>
        <w:top w:val="none" w:sz="0" w:space="0" w:color="auto"/>
        <w:left w:val="none" w:sz="0" w:space="0" w:color="auto"/>
        <w:bottom w:val="none" w:sz="0" w:space="0" w:color="auto"/>
        <w:right w:val="none" w:sz="0" w:space="0" w:color="auto"/>
      </w:divBdr>
    </w:div>
    <w:div w:id="544677173">
      <w:bodyDiv w:val="1"/>
      <w:marLeft w:val="0"/>
      <w:marRight w:val="0"/>
      <w:marTop w:val="0"/>
      <w:marBottom w:val="0"/>
      <w:divBdr>
        <w:top w:val="none" w:sz="0" w:space="0" w:color="auto"/>
        <w:left w:val="none" w:sz="0" w:space="0" w:color="auto"/>
        <w:bottom w:val="none" w:sz="0" w:space="0" w:color="auto"/>
        <w:right w:val="none" w:sz="0" w:space="0" w:color="auto"/>
      </w:divBdr>
    </w:div>
    <w:div w:id="617874727">
      <w:bodyDiv w:val="1"/>
      <w:marLeft w:val="0"/>
      <w:marRight w:val="0"/>
      <w:marTop w:val="0"/>
      <w:marBottom w:val="0"/>
      <w:divBdr>
        <w:top w:val="none" w:sz="0" w:space="0" w:color="auto"/>
        <w:left w:val="none" w:sz="0" w:space="0" w:color="auto"/>
        <w:bottom w:val="none" w:sz="0" w:space="0" w:color="auto"/>
        <w:right w:val="none" w:sz="0" w:space="0" w:color="auto"/>
      </w:divBdr>
      <w:divsChild>
        <w:div w:id="1792748440">
          <w:marLeft w:val="0"/>
          <w:marRight w:val="0"/>
          <w:marTop w:val="0"/>
          <w:marBottom w:val="0"/>
          <w:divBdr>
            <w:top w:val="none" w:sz="0" w:space="0" w:color="auto"/>
            <w:left w:val="none" w:sz="0" w:space="0" w:color="auto"/>
            <w:bottom w:val="none" w:sz="0" w:space="0" w:color="auto"/>
            <w:right w:val="none" w:sz="0" w:space="0" w:color="auto"/>
          </w:divBdr>
        </w:div>
        <w:div w:id="1970163195">
          <w:marLeft w:val="0"/>
          <w:marRight w:val="0"/>
          <w:marTop w:val="225"/>
          <w:marBottom w:val="0"/>
          <w:divBdr>
            <w:top w:val="none" w:sz="0" w:space="0" w:color="auto"/>
            <w:left w:val="none" w:sz="0" w:space="0" w:color="auto"/>
            <w:bottom w:val="none" w:sz="0" w:space="0" w:color="auto"/>
            <w:right w:val="none" w:sz="0" w:space="0" w:color="auto"/>
          </w:divBdr>
        </w:div>
      </w:divsChild>
    </w:div>
    <w:div w:id="651756708">
      <w:bodyDiv w:val="1"/>
      <w:marLeft w:val="0"/>
      <w:marRight w:val="0"/>
      <w:marTop w:val="0"/>
      <w:marBottom w:val="0"/>
      <w:divBdr>
        <w:top w:val="none" w:sz="0" w:space="0" w:color="auto"/>
        <w:left w:val="none" w:sz="0" w:space="0" w:color="auto"/>
        <w:bottom w:val="none" w:sz="0" w:space="0" w:color="auto"/>
        <w:right w:val="none" w:sz="0" w:space="0" w:color="auto"/>
      </w:divBdr>
      <w:divsChild>
        <w:div w:id="212229498">
          <w:marLeft w:val="0"/>
          <w:marRight w:val="0"/>
          <w:marTop w:val="225"/>
          <w:marBottom w:val="0"/>
          <w:divBdr>
            <w:top w:val="none" w:sz="0" w:space="0" w:color="auto"/>
            <w:left w:val="none" w:sz="0" w:space="0" w:color="auto"/>
            <w:bottom w:val="none" w:sz="0" w:space="0" w:color="auto"/>
            <w:right w:val="none" w:sz="0" w:space="0" w:color="auto"/>
          </w:divBdr>
        </w:div>
        <w:div w:id="913321437">
          <w:marLeft w:val="0"/>
          <w:marRight w:val="0"/>
          <w:marTop w:val="225"/>
          <w:marBottom w:val="0"/>
          <w:divBdr>
            <w:top w:val="none" w:sz="0" w:space="0" w:color="auto"/>
            <w:left w:val="none" w:sz="0" w:space="0" w:color="auto"/>
            <w:bottom w:val="none" w:sz="0" w:space="0" w:color="auto"/>
            <w:right w:val="none" w:sz="0" w:space="0" w:color="auto"/>
          </w:divBdr>
        </w:div>
        <w:div w:id="2125414936">
          <w:marLeft w:val="0"/>
          <w:marRight w:val="0"/>
          <w:marTop w:val="225"/>
          <w:marBottom w:val="0"/>
          <w:divBdr>
            <w:top w:val="none" w:sz="0" w:space="0" w:color="auto"/>
            <w:left w:val="none" w:sz="0" w:space="0" w:color="auto"/>
            <w:bottom w:val="none" w:sz="0" w:space="0" w:color="auto"/>
            <w:right w:val="none" w:sz="0" w:space="0" w:color="auto"/>
          </w:divBdr>
        </w:div>
      </w:divsChild>
    </w:div>
    <w:div w:id="760639973">
      <w:bodyDiv w:val="1"/>
      <w:marLeft w:val="0"/>
      <w:marRight w:val="0"/>
      <w:marTop w:val="0"/>
      <w:marBottom w:val="0"/>
      <w:divBdr>
        <w:top w:val="none" w:sz="0" w:space="0" w:color="auto"/>
        <w:left w:val="none" w:sz="0" w:space="0" w:color="auto"/>
        <w:bottom w:val="none" w:sz="0" w:space="0" w:color="auto"/>
        <w:right w:val="none" w:sz="0" w:space="0" w:color="auto"/>
      </w:divBdr>
    </w:div>
    <w:div w:id="792209261">
      <w:bodyDiv w:val="1"/>
      <w:marLeft w:val="0"/>
      <w:marRight w:val="0"/>
      <w:marTop w:val="0"/>
      <w:marBottom w:val="0"/>
      <w:divBdr>
        <w:top w:val="none" w:sz="0" w:space="0" w:color="auto"/>
        <w:left w:val="none" w:sz="0" w:space="0" w:color="auto"/>
        <w:bottom w:val="none" w:sz="0" w:space="0" w:color="auto"/>
        <w:right w:val="none" w:sz="0" w:space="0" w:color="auto"/>
      </w:divBdr>
    </w:div>
    <w:div w:id="807669496">
      <w:bodyDiv w:val="1"/>
      <w:marLeft w:val="0"/>
      <w:marRight w:val="0"/>
      <w:marTop w:val="0"/>
      <w:marBottom w:val="0"/>
      <w:divBdr>
        <w:top w:val="none" w:sz="0" w:space="0" w:color="auto"/>
        <w:left w:val="none" w:sz="0" w:space="0" w:color="auto"/>
        <w:bottom w:val="none" w:sz="0" w:space="0" w:color="auto"/>
        <w:right w:val="none" w:sz="0" w:space="0" w:color="auto"/>
      </w:divBdr>
    </w:div>
    <w:div w:id="828403574">
      <w:bodyDiv w:val="1"/>
      <w:marLeft w:val="0"/>
      <w:marRight w:val="0"/>
      <w:marTop w:val="0"/>
      <w:marBottom w:val="0"/>
      <w:divBdr>
        <w:top w:val="none" w:sz="0" w:space="0" w:color="auto"/>
        <w:left w:val="none" w:sz="0" w:space="0" w:color="auto"/>
        <w:bottom w:val="none" w:sz="0" w:space="0" w:color="auto"/>
        <w:right w:val="none" w:sz="0" w:space="0" w:color="auto"/>
      </w:divBdr>
      <w:divsChild>
        <w:div w:id="1150558910">
          <w:marLeft w:val="0"/>
          <w:marRight w:val="0"/>
          <w:marTop w:val="300"/>
          <w:marBottom w:val="600"/>
          <w:divBdr>
            <w:top w:val="none" w:sz="0" w:space="0" w:color="auto"/>
            <w:left w:val="none" w:sz="0" w:space="0" w:color="auto"/>
            <w:bottom w:val="none" w:sz="0" w:space="0" w:color="auto"/>
            <w:right w:val="none" w:sz="0" w:space="0" w:color="auto"/>
          </w:divBdr>
        </w:div>
        <w:div w:id="1532835642">
          <w:marLeft w:val="0"/>
          <w:marRight w:val="0"/>
          <w:marTop w:val="300"/>
          <w:marBottom w:val="600"/>
          <w:divBdr>
            <w:top w:val="none" w:sz="0" w:space="0" w:color="auto"/>
            <w:left w:val="none" w:sz="0" w:space="0" w:color="auto"/>
            <w:bottom w:val="none" w:sz="0" w:space="0" w:color="auto"/>
            <w:right w:val="none" w:sz="0" w:space="0" w:color="auto"/>
          </w:divBdr>
        </w:div>
      </w:divsChild>
    </w:div>
    <w:div w:id="944776235">
      <w:bodyDiv w:val="1"/>
      <w:marLeft w:val="0"/>
      <w:marRight w:val="0"/>
      <w:marTop w:val="0"/>
      <w:marBottom w:val="0"/>
      <w:divBdr>
        <w:top w:val="none" w:sz="0" w:space="0" w:color="auto"/>
        <w:left w:val="none" w:sz="0" w:space="0" w:color="auto"/>
        <w:bottom w:val="none" w:sz="0" w:space="0" w:color="auto"/>
        <w:right w:val="none" w:sz="0" w:space="0" w:color="auto"/>
      </w:divBdr>
      <w:divsChild>
        <w:div w:id="1715732611">
          <w:marLeft w:val="0"/>
          <w:marRight w:val="0"/>
          <w:marTop w:val="0"/>
          <w:marBottom w:val="0"/>
          <w:divBdr>
            <w:top w:val="none" w:sz="0" w:space="0" w:color="auto"/>
            <w:left w:val="none" w:sz="0" w:space="0" w:color="auto"/>
            <w:bottom w:val="none" w:sz="0" w:space="0" w:color="auto"/>
            <w:right w:val="none" w:sz="0" w:space="0" w:color="auto"/>
          </w:divBdr>
          <w:divsChild>
            <w:div w:id="525219050">
              <w:marLeft w:val="0"/>
              <w:marRight w:val="0"/>
              <w:marTop w:val="0"/>
              <w:marBottom w:val="0"/>
              <w:divBdr>
                <w:top w:val="none" w:sz="0" w:space="0" w:color="auto"/>
                <w:left w:val="none" w:sz="0" w:space="0" w:color="auto"/>
                <w:bottom w:val="none" w:sz="0" w:space="0" w:color="auto"/>
                <w:right w:val="none" w:sz="0" w:space="0" w:color="auto"/>
              </w:divBdr>
            </w:div>
            <w:div w:id="1034035648">
              <w:marLeft w:val="0"/>
              <w:marRight w:val="0"/>
              <w:marTop w:val="0"/>
              <w:marBottom w:val="0"/>
              <w:divBdr>
                <w:top w:val="none" w:sz="0" w:space="0" w:color="auto"/>
                <w:left w:val="none" w:sz="0" w:space="0" w:color="auto"/>
                <w:bottom w:val="none" w:sz="0" w:space="0" w:color="auto"/>
                <w:right w:val="none" w:sz="0" w:space="0" w:color="auto"/>
              </w:divBdr>
            </w:div>
            <w:div w:id="1629049152">
              <w:marLeft w:val="0"/>
              <w:marRight w:val="0"/>
              <w:marTop w:val="0"/>
              <w:marBottom w:val="0"/>
              <w:divBdr>
                <w:top w:val="none" w:sz="0" w:space="0" w:color="auto"/>
                <w:left w:val="none" w:sz="0" w:space="0" w:color="auto"/>
                <w:bottom w:val="none" w:sz="0" w:space="0" w:color="auto"/>
                <w:right w:val="none" w:sz="0" w:space="0" w:color="auto"/>
              </w:divBdr>
            </w:div>
            <w:div w:id="1684279666">
              <w:marLeft w:val="0"/>
              <w:marRight w:val="0"/>
              <w:marTop w:val="0"/>
              <w:marBottom w:val="0"/>
              <w:divBdr>
                <w:top w:val="none" w:sz="0" w:space="0" w:color="auto"/>
                <w:left w:val="none" w:sz="0" w:space="0" w:color="auto"/>
                <w:bottom w:val="none" w:sz="0" w:space="0" w:color="auto"/>
                <w:right w:val="none" w:sz="0" w:space="0" w:color="auto"/>
              </w:divBdr>
            </w:div>
            <w:div w:id="211343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99921">
      <w:bodyDiv w:val="1"/>
      <w:marLeft w:val="0"/>
      <w:marRight w:val="0"/>
      <w:marTop w:val="0"/>
      <w:marBottom w:val="0"/>
      <w:divBdr>
        <w:top w:val="none" w:sz="0" w:space="0" w:color="auto"/>
        <w:left w:val="none" w:sz="0" w:space="0" w:color="auto"/>
        <w:bottom w:val="none" w:sz="0" w:space="0" w:color="auto"/>
        <w:right w:val="none" w:sz="0" w:space="0" w:color="auto"/>
      </w:divBdr>
      <w:divsChild>
        <w:div w:id="1607495330">
          <w:marLeft w:val="0"/>
          <w:marRight w:val="0"/>
          <w:marTop w:val="300"/>
          <w:marBottom w:val="600"/>
          <w:divBdr>
            <w:top w:val="none" w:sz="0" w:space="0" w:color="auto"/>
            <w:left w:val="none" w:sz="0" w:space="0" w:color="auto"/>
            <w:bottom w:val="none" w:sz="0" w:space="0" w:color="auto"/>
            <w:right w:val="none" w:sz="0" w:space="0" w:color="auto"/>
          </w:divBdr>
        </w:div>
        <w:div w:id="1563637815">
          <w:marLeft w:val="0"/>
          <w:marRight w:val="0"/>
          <w:marTop w:val="300"/>
          <w:marBottom w:val="600"/>
          <w:divBdr>
            <w:top w:val="none" w:sz="0" w:space="0" w:color="auto"/>
            <w:left w:val="none" w:sz="0" w:space="0" w:color="auto"/>
            <w:bottom w:val="none" w:sz="0" w:space="0" w:color="auto"/>
            <w:right w:val="none" w:sz="0" w:space="0" w:color="auto"/>
          </w:divBdr>
        </w:div>
      </w:divsChild>
    </w:div>
    <w:div w:id="1112820961">
      <w:bodyDiv w:val="1"/>
      <w:marLeft w:val="0"/>
      <w:marRight w:val="0"/>
      <w:marTop w:val="0"/>
      <w:marBottom w:val="0"/>
      <w:divBdr>
        <w:top w:val="none" w:sz="0" w:space="0" w:color="auto"/>
        <w:left w:val="none" w:sz="0" w:space="0" w:color="auto"/>
        <w:bottom w:val="none" w:sz="0" w:space="0" w:color="auto"/>
        <w:right w:val="none" w:sz="0" w:space="0" w:color="auto"/>
      </w:divBdr>
      <w:divsChild>
        <w:div w:id="714081116">
          <w:marLeft w:val="0"/>
          <w:marRight w:val="0"/>
          <w:marTop w:val="0"/>
          <w:marBottom w:val="75"/>
          <w:divBdr>
            <w:top w:val="none" w:sz="0" w:space="0" w:color="auto"/>
            <w:left w:val="none" w:sz="0" w:space="0" w:color="auto"/>
            <w:bottom w:val="none" w:sz="0" w:space="0" w:color="auto"/>
            <w:right w:val="none" w:sz="0" w:space="0" w:color="auto"/>
          </w:divBdr>
          <w:divsChild>
            <w:div w:id="1732269770">
              <w:marLeft w:val="0"/>
              <w:marRight w:val="0"/>
              <w:marTop w:val="0"/>
              <w:marBottom w:val="0"/>
              <w:divBdr>
                <w:top w:val="none" w:sz="0" w:space="0" w:color="auto"/>
                <w:left w:val="none" w:sz="0" w:space="0" w:color="auto"/>
                <w:bottom w:val="none" w:sz="0" w:space="0" w:color="auto"/>
                <w:right w:val="none" w:sz="0" w:space="0" w:color="auto"/>
              </w:divBdr>
              <w:divsChild>
                <w:div w:id="112565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4823">
          <w:marLeft w:val="0"/>
          <w:marRight w:val="0"/>
          <w:marTop w:val="0"/>
          <w:marBottom w:val="75"/>
          <w:divBdr>
            <w:top w:val="none" w:sz="0" w:space="0" w:color="auto"/>
            <w:left w:val="none" w:sz="0" w:space="0" w:color="auto"/>
            <w:bottom w:val="none" w:sz="0" w:space="0" w:color="auto"/>
            <w:right w:val="none" w:sz="0" w:space="0" w:color="auto"/>
          </w:divBdr>
        </w:div>
      </w:divsChild>
    </w:div>
    <w:div w:id="1197232944">
      <w:bodyDiv w:val="1"/>
      <w:marLeft w:val="0"/>
      <w:marRight w:val="0"/>
      <w:marTop w:val="0"/>
      <w:marBottom w:val="0"/>
      <w:divBdr>
        <w:top w:val="none" w:sz="0" w:space="0" w:color="auto"/>
        <w:left w:val="none" w:sz="0" w:space="0" w:color="auto"/>
        <w:bottom w:val="none" w:sz="0" w:space="0" w:color="auto"/>
        <w:right w:val="none" w:sz="0" w:space="0" w:color="auto"/>
      </w:divBdr>
    </w:div>
    <w:div w:id="1236817572">
      <w:bodyDiv w:val="1"/>
      <w:marLeft w:val="0"/>
      <w:marRight w:val="0"/>
      <w:marTop w:val="0"/>
      <w:marBottom w:val="0"/>
      <w:divBdr>
        <w:top w:val="none" w:sz="0" w:space="0" w:color="auto"/>
        <w:left w:val="none" w:sz="0" w:space="0" w:color="auto"/>
        <w:bottom w:val="none" w:sz="0" w:space="0" w:color="auto"/>
        <w:right w:val="none" w:sz="0" w:space="0" w:color="auto"/>
      </w:divBdr>
    </w:div>
    <w:div w:id="1292443164">
      <w:bodyDiv w:val="1"/>
      <w:marLeft w:val="0"/>
      <w:marRight w:val="0"/>
      <w:marTop w:val="0"/>
      <w:marBottom w:val="0"/>
      <w:divBdr>
        <w:top w:val="none" w:sz="0" w:space="0" w:color="auto"/>
        <w:left w:val="none" w:sz="0" w:space="0" w:color="auto"/>
        <w:bottom w:val="none" w:sz="0" w:space="0" w:color="auto"/>
        <w:right w:val="none" w:sz="0" w:space="0" w:color="auto"/>
      </w:divBdr>
    </w:div>
    <w:div w:id="1429428034">
      <w:bodyDiv w:val="1"/>
      <w:marLeft w:val="0"/>
      <w:marRight w:val="0"/>
      <w:marTop w:val="0"/>
      <w:marBottom w:val="0"/>
      <w:divBdr>
        <w:top w:val="none" w:sz="0" w:space="0" w:color="auto"/>
        <w:left w:val="none" w:sz="0" w:space="0" w:color="auto"/>
        <w:bottom w:val="none" w:sz="0" w:space="0" w:color="auto"/>
        <w:right w:val="none" w:sz="0" w:space="0" w:color="auto"/>
      </w:divBdr>
      <w:divsChild>
        <w:div w:id="808790787">
          <w:marLeft w:val="0"/>
          <w:marRight w:val="0"/>
          <w:marTop w:val="0"/>
          <w:marBottom w:val="0"/>
          <w:divBdr>
            <w:top w:val="single" w:sz="6" w:space="0" w:color="CCCCCC"/>
            <w:left w:val="single" w:sz="6" w:space="0" w:color="CCCCCC"/>
            <w:bottom w:val="none" w:sz="0" w:space="0" w:color="auto"/>
            <w:right w:val="single" w:sz="6" w:space="0" w:color="CCCCCC"/>
          </w:divBdr>
          <w:divsChild>
            <w:div w:id="698704230">
              <w:marLeft w:val="0"/>
              <w:marRight w:val="0"/>
              <w:marTop w:val="0"/>
              <w:marBottom w:val="0"/>
              <w:divBdr>
                <w:top w:val="none" w:sz="0" w:space="11" w:color="auto"/>
                <w:left w:val="none" w:sz="0" w:space="19" w:color="auto"/>
                <w:bottom w:val="single" w:sz="6" w:space="11" w:color="CCCCCC"/>
                <w:right w:val="none" w:sz="0" w:space="13" w:color="auto"/>
              </w:divBdr>
            </w:div>
          </w:divsChild>
        </w:div>
        <w:div w:id="1011880085">
          <w:marLeft w:val="0"/>
          <w:marRight w:val="0"/>
          <w:marTop w:val="0"/>
          <w:marBottom w:val="0"/>
          <w:divBdr>
            <w:top w:val="single" w:sz="6" w:space="0" w:color="CCCCCC"/>
            <w:left w:val="single" w:sz="6" w:space="0" w:color="CCCCCC"/>
            <w:bottom w:val="none" w:sz="0" w:space="0" w:color="auto"/>
            <w:right w:val="single" w:sz="6" w:space="0" w:color="CCCCCC"/>
          </w:divBdr>
          <w:divsChild>
            <w:div w:id="798258389">
              <w:marLeft w:val="0"/>
              <w:marRight w:val="0"/>
              <w:marTop w:val="0"/>
              <w:marBottom w:val="0"/>
              <w:divBdr>
                <w:top w:val="none" w:sz="0" w:space="11" w:color="auto"/>
                <w:left w:val="none" w:sz="0" w:space="19" w:color="auto"/>
                <w:bottom w:val="single" w:sz="6" w:space="11" w:color="CCCCCC"/>
                <w:right w:val="none" w:sz="0" w:space="13" w:color="auto"/>
              </w:divBdr>
            </w:div>
          </w:divsChild>
        </w:div>
        <w:div w:id="1500925869">
          <w:marLeft w:val="0"/>
          <w:marRight w:val="0"/>
          <w:marTop w:val="0"/>
          <w:marBottom w:val="0"/>
          <w:divBdr>
            <w:top w:val="single" w:sz="6" w:space="0" w:color="CCCCCC"/>
            <w:left w:val="single" w:sz="6" w:space="0" w:color="CCCCCC"/>
            <w:bottom w:val="none" w:sz="0" w:space="0" w:color="auto"/>
            <w:right w:val="single" w:sz="6" w:space="0" w:color="CCCCCC"/>
          </w:divBdr>
          <w:divsChild>
            <w:div w:id="902906677">
              <w:marLeft w:val="0"/>
              <w:marRight w:val="0"/>
              <w:marTop w:val="0"/>
              <w:marBottom w:val="0"/>
              <w:divBdr>
                <w:top w:val="none" w:sz="0" w:space="11" w:color="auto"/>
                <w:left w:val="none" w:sz="0" w:space="19" w:color="auto"/>
                <w:bottom w:val="single" w:sz="6" w:space="11" w:color="CCCCCC"/>
                <w:right w:val="none" w:sz="0" w:space="13" w:color="auto"/>
              </w:divBdr>
            </w:div>
          </w:divsChild>
        </w:div>
        <w:div w:id="1585259393">
          <w:marLeft w:val="0"/>
          <w:marRight w:val="0"/>
          <w:marTop w:val="0"/>
          <w:marBottom w:val="0"/>
          <w:divBdr>
            <w:top w:val="single" w:sz="6" w:space="0" w:color="CCCCCC"/>
            <w:left w:val="single" w:sz="6" w:space="0" w:color="CCCCCC"/>
            <w:bottom w:val="none" w:sz="0" w:space="0" w:color="auto"/>
            <w:right w:val="single" w:sz="6" w:space="0" w:color="CCCCCC"/>
          </w:divBdr>
          <w:divsChild>
            <w:div w:id="1343556508">
              <w:marLeft w:val="0"/>
              <w:marRight w:val="0"/>
              <w:marTop w:val="0"/>
              <w:marBottom w:val="0"/>
              <w:divBdr>
                <w:top w:val="none" w:sz="0" w:space="11" w:color="auto"/>
                <w:left w:val="none" w:sz="0" w:space="19" w:color="auto"/>
                <w:bottom w:val="single" w:sz="6" w:space="11" w:color="CCCCCC"/>
                <w:right w:val="none" w:sz="0" w:space="13" w:color="auto"/>
              </w:divBdr>
            </w:div>
          </w:divsChild>
        </w:div>
        <w:div w:id="1118721453">
          <w:marLeft w:val="0"/>
          <w:marRight w:val="0"/>
          <w:marTop w:val="0"/>
          <w:marBottom w:val="0"/>
          <w:divBdr>
            <w:top w:val="single" w:sz="6" w:space="0" w:color="CCCCCC"/>
            <w:left w:val="single" w:sz="6" w:space="0" w:color="CCCCCC"/>
            <w:bottom w:val="none" w:sz="0" w:space="0" w:color="auto"/>
            <w:right w:val="single" w:sz="6" w:space="0" w:color="CCCCCC"/>
          </w:divBdr>
          <w:divsChild>
            <w:div w:id="315302366">
              <w:marLeft w:val="0"/>
              <w:marRight w:val="0"/>
              <w:marTop w:val="0"/>
              <w:marBottom w:val="0"/>
              <w:divBdr>
                <w:top w:val="none" w:sz="0" w:space="11" w:color="auto"/>
                <w:left w:val="none" w:sz="0" w:space="19" w:color="auto"/>
                <w:bottom w:val="single" w:sz="6" w:space="11" w:color="CCCCCC"/>
                <w:right w:val="none" w:sz="0" w:space="13" w:color="auto"/>
              </w:divBdr>
            </w:div>
          </w:divsChild>
        </w:div>
        <w:div w:id="1448767655">
          <w:marLeft w:val="0"/>
          <w:marRight w:val="0"/>
          <w:marTop w:val="0"/>
          <w:marBottom w:val="0"/>
          <w:divBdr>
            <w:top w:val="single" w:sz="6" w:space="0" w:color="CCCCCC"/>
            <w:left w:val="single" w:sz="6" w:space="0" w:color="CCCCCC"/>
            <w:bottom w:val="none" w:sz="0" w:space="0" w:color="auto"/>
            <w:right w:val="single" w:sz="6" w:space="0" w:color="CCCCCC"/>
          </w:divBdr>
          <w:divsChild>
            <w:div w:id="1791699363">
              <w:marLeft w:val="0"/>
              <w:marRight w:val="0"/>
              <w:marTop w:val="0"/>
              <w:marBottom w:val="0"/>
              <w:divBdr>
                <w:top w:val="none" w:sz="0" w:space="11" w:color="auto"/>
                <w:left w:val="none" w:sz="0" w:space="19" w:color="auto"/>
                <w:bottom w:val="single" w:sz="6" w:space="11" w:color="CCCCCC"/>
                <w:right w:val="none" w:sz="0" w:space="13" w:color="auto"/>
              </w:divBdr>
            </w:div>
          </w:divsChild>
        </w:div>
      </w:divsChild>
    </w:div>
    <w:div w:id="1539009856">
      <w:bodyDiv w:val="1"/>
      <w:marLeft w:val="0"/>
      <w:marRight w:val="0"/>
      <w:marTop w:val="0"/>
      <w:marBottom w:val="0"/>
      <w:divBdr>
        <w:top w:val="none" w:sz="0" w:space="0" w:color="auto"/>
        <w:left w:val="none" w:sz="0" w:space="0" w:color="auto"/>
        <w:bottom w:val="none" w:sz="0" w:space="0" w:color="auto"/>
        <w:right w:val="none" w:sz="0" w:space="0" w:color="auto"/>
      </w:divBdr>
      <w:divsChild>
        <w:div w:id="1419792747">
          <w:marLeft w:val="0"/>
          <w:marRight w:val="0"/>
          <w:marTop w:val="0"/>
          <w:marBottom w:val="0"/>
          <w:divBdr>
            <w:top w:val="none" w:sz="0" w:space="0" w:color="auto"/>
            <w:left w:val="none" w:sz="0" w:space="0" w:color="auto"/>
            <w:bottom w:val="none" w:sz="0" w:space="0" w:color="auto"/>
            <w:right w:val="none" w:sz="0" w:space="0" w:color="auto"/>
          </w:divBdr>
        </w:div>
      </w:divsChild>
    </w:div>
    <w:div w:id="1702778500">
      <w:bodyDiv w:val="1"/>
      <w:marLeft w:val="0"/>
      <w:marRight w:val="0"/>
      <w:marTop w:val="0"/>
      <w:marBottom w:val="0"/>
      <w:divBdr>
        <w:top w:val="none" w:sz="0" w:space="0" w:color="auto"/>
        <w:left w:val="none" w:sz="0" w:space="0" w:color="auto"/>
        <w:bottom w:val="none" w:sz="0" w:space="0" w:color="auto"/>
        <w:right w:val="none" w:sz="0" w:space="0" w:color="auto"/>
      </w:divBdr>
    </w:div>
    <w:div w:id="1849440093">
      <w:bodyDiv w:val="1"/>
      <w:marLeft w:val="0"/>
      <w:marRight w:val="0"/>
      <w:marTop w:val="0"/>
      <w:marBottom w:val="0"/>
      <w:divBdr>
        <w:top w:val="none" w:sz="0" w:space="0" w:color="auto"/>
        <w:left w:val="none" w:sz="0" w:space="0" w:color="auto"/>
        <w:bottom w:val="none" w:sz="0" w:space="0" w:color="auto"/>
        <w:right w:val="none" w:sz="0" w:space="0" w:color="auto"/>
      </w:divBdr>
    </w:div>
    <w:div w:id="1853958672">
      <w:bodyDiv w:val="1"/>
      <w:marLeft w:val="0"/>
      <w:marRight w:val="0"/>
      <w:marTop w:val="0"/>
      <w:marBottom w:val="0"/>
      <w:divBdr>
        <w:top w:val="none" w:sz="0" w:space="0" w:color="auto"/>
        <w:left w:val="none" w:sz="0" w:space="0" w:color="auto"/>
        <w:bottom w:val="none" w:sz="0" w:space="0" w:color="auto"/>
        <w:right w:val="none" w:sz="0" w:space="0" w:color="auto"/>
      </w:divBdr>
      <w:divsChild>
        <w:div w:id="1197231711">
          <w:marLeft w:val="0"/>
          <w:marRight w:val="0"/>
          <w:marTop w:val="0"/>
          <w:marBottom w:val="0"/>
          <w:divBdr>
            <w:top w:val="none" w:sz="0" w:space="0" w:color="auto"/>
            <w:left w:val="none" w:sz="0" w:space="0" w:color="auto"/>
            <w:bottom w:val="none" w:sz="0" w:space="0" w:color="auto"/>
            <w:right w:val="none" w:sz="0" w:space="0" w:color="auto"/>
          </w:divBdr>
        </w:div>
      </w:divsChild>
    </w:div>
    <w:div w:id="1884174415">
      <w:bodyDiv w:val="1"/>
      <w:marLeft w:val="0"/>
      <w:marRight w:val="0"/>
      <w:marTop w:val="0"/>
      <w:marBottom w:val="0"/>
      <w:divBdr>
        <w:top w:val="none" w:sz="0" w:space="0" w:color="auto"/>
        <w:left w:val="none" w:sz="0" w:space="0" w:color="auto"/>
        <w:bottom w:val="none" w:sz="0" w:space="0" w:color="auto"/>
        <w:right w:val="none" w:sz="0" w:space="0" w:color="auto"/>
      </w:divBdr>
    </w:div>
    <w:div w:id="1904021812">
      <w:bodyDiv w:val="1"/>
      <w:marLeft w:val="0"/>
      <w:marRight w:val="0"/>
      <w:marTop w:val="0"/>
      <w:marBottom w:val="0"/>
      <w:divBdr>
        <w:top w:val="none" w:sz="0" w:space="0" w:color="auto"/>
        <w:left w:val="none" w:sz="0" w:space="0" w:color="auto"/>
        <w:bottom w:val="none" w:sz="0" w:space="0" w:color="auto"/>
        <w:right w:val="none" w:sz="0" w:space="0" w:color="auto"/>
      </w:divBdr>
    </w:div>
    <w:div w:id="1964996733">
      <w:bodyDiv w:val="1"/>
      <w:marLeft w:val="0"/>
      <w:marRight w:val="0"/>
      <w:marTop w:val="0"/>
      <w:marBottom w:val="0"/>
      <w:divBdr>
        <w:top w:val="none" w:sz="0" w:space="0" w:color="auto"/>
        <w:left w:val="none" w:sz="0" w:space="0" w:color="auto"/>
        <w:bottom w:val="none" w:sz="0" w:space="0" w:color="auto"/>
        <w:right w:val="none" w:sz="0" w:space="0" w:color="auto"/>
      </w:divBdr>
    </w:div>
    <w:div w:id="2010450417">
      <w:bodyDiv w:val="1"/>
      <w:marLeft w:val="0"/>
      <w:marRight w:val="0"/>
      <w:marTop w:val="0"/>
      <w:marBottom w:val="0"/>
      <w:divBdr>
        <w:top w:val="none" w:sz="0" w:space="0" w:color="auto"/>
        <w:left w:val="none" w:sz="0" w:space="0" w:color="auto"/>
        <w:bottom w:val="none" w:sz="0" w:space="0" w:color="auto"/>
        <w:right w:val="none" w:sz="0" w:space="0" w:color="auto"/>
      </w:divBdr>
    </w:div>
    <w:div w:id="2076581441">
      <w:bodyDiv w:val="1"/>
      <w:marLeft w:val="0"/>
      <w:marRight w:val="0"/>
      <w:marTop w:val="0"/>
      <w:marBottom w:val="0"/>
      <w:divBdr>
        <w:top w:val="none" w:sz="0" w:space="0" w:color="auto"/>
        <w:left w:val="none" w:sz="0" w:space="0" w:color="auto"/>
        <w:bottom w:val="none" w:sz="0" w:space="0" w:color="auto"/>
        <w:right w:val="none" w:sz="0" w:space="0" w:color="auto"/>
      </w:divBdr>
    </w:div>
    <w:div w:id="2127195660">
      <w:bodyDiv w:val="1"/>
      <w:marLeft w:val="0"/>
      <w:marRight w:val="0"/>
      <w:marTop w:val="0"/>
      <w:marBottom w:val="0"/>
      <w:divBdr>
        <w:top w:val="none" w:sz="0" w:space="0" w:color="auto"/>
        <w:left w:val="none" w:sz="0" w:space="0" w:color="auto"/>
        <w:bottom w:val="none" w:sz="0" w:space="0" w:color="auto"/>
        <w:right w:val="none" w:sz="0" w:space="0" w:color="auto"/>
      </w:divBdr>
    </w:div>
    <w:div w:id="21366316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cgill.ca/going-fwd4gender/" TargetMode="External"/><Relationship Id="rId299" Type="http://schemas.openxmlformats.org/officeDocument/2006/relationships/hyperlink" Target="mailto:sophie.jacquot@usaintlouis.be" TargetMode="External"/><Relationship Id="rId21" Type="http://schemas.openxmlformats.org/officeDocument/2006/relationships/hyperlink" Target="https://new.nsf.gov/funding/opportunities/advance-organizational-change-gender-equity-stem" TargetMode="External"/><Relationship Id="rId63" Type="http://schemas.openxmlformats.org/officeDocument/2006/relationships/hyperlink" Target="https://ccindle.org/news-and-events/" TargetMode="External"/><Relationship Id="rId159" Type="http://schemas.openxmlformats.org/officeDocument/2006/relationships/hyperlink" Target="https://doi.org/10.3030/824544" TargetMode="External"/><Relationship Id="rId170" Type="http://schemas.openxmlformats.org/officeDocument/2006/relationships/hyperlink" Target="https://genderaction.eu/outputs/" TargetMode="External"/><Relationship Id="rId226" Type="http://schemas.openxmlformats.org/officeDocument/2006/relationships/hyperlink" Target="mailto:Yesim.sunbuloglu@khas.edu.tr" TargetMode="External"/><Relationship Id="rId268" Type="http://schemas.openxmlformats.org/officeDocument/2006/relationships/hyperlink" Target="mailto:mungenpollab@gmail.com" TargetMode="External"/><Relationship Id="rId32" Type="http://schemas.openxmlformats.org/officeDocument/2006/relationships/hyperlink" Target="mailto:katinasawyer@arizona.edu" TargetMode="External"/><Relationship Id="rId74" Type="http://schemas.openxmlformats.org/officeDocument/2006/relationships/hyperlink" Target="https://fierce-project.eu/" TargetMode="External"/><Relationship Id="rId128" Type="http://schemas.openxmlformats.org/officeDocument/2006/relationships/hyperlink" Target="https://gearingroles.eu/gr-gender-equality-plans/" TargetMode="External"/><Relationship Id="rId5" Type="http://schemas.openxmlformats.org/officeDocument/2006/relationships/webSettings" Target="webSettings.xml"/><Relationship Id="rId181" Type="http://schemas.openxmlformats.org/officeDocument/2006/relationships/hyperlink" Target="https://www.genderportal.eu/projects/target-taking-reflexive-approach-gender-equality-institutional-transformation" TargetMode="External"/><Relationship Id="rId237" Type="http://schemas.openxmlformats.org/officeDocument/2006/relationships/hyperlink" Target="https://www.genderportal.eu/projects/supporter-securing-sports-education-through-innovative-and-inclusive-gender-equality-plans" TargetMode="External"/><Relationship Id="rId279" Type="http://schemas.openxmlformats.org/officeDocument/2006/relationships/hyperlink" Target="mailto:m.romano@bath.ac.uk" TargetMode="External"/><Relationship Id="rId43" Type="http://schemas.openxmlformats.org/officeDocument/2006/relationships/hyperlink" Target="https://www.wrawproject.org/" TargetMode="External"/><Relationship Id="rId139" Type="http://schemas.openxmlformats.org/officeDocument/2006/relationships/hyperlink" Target="https://caliper-project.eu/scientific-pub/" TargetMode="External"/><Relationship Id="rId290" Type="http://schemas.openxmlformats.org/officeDocument/2006/relationships/hyperlink" Target="https://blogs.helsinki.fi/eugendem-project/publications/" TargetMode="External"/><Relationship Id="rId304" Type="http://schemas.openxmlformats.org/officeDocument/2006/relationships/hyperlink" Target="mailto:josefina.erikson@statsvet.uu.se" TargetMode="External"/><Relationship Id="rId85" Type="http://schemas.openxmlformats.org/officeDocument/2006/relationships/hyperlink" Target="https://cordis.europa.eu/project/id/101061687" TargetMode="External"/><Relationship Id="rId150" Type="http://schemas.openxmlformats.org/officeDocument/2006/relationships/hyperlink" Target="https://www.granted-project.eu/publications/" TargetMode="External"/><Relationship Id="rId192" Type="http://schemas.openxmlformats.org/officeDocument/2006/relationships/hyperlink" Target="https://re-wiring.eu/news-events-opinion/" TargetMode="External"/><Relationship Id="rId206" Type="http://schemas.openxmlformats.org/officeDocument/2006/relationships/hyperlink" Target="https://www.genderportal.eu/projects/activproject-support-women-who-exit-situations-gbv" TargetMode="External"/><Relationship Id="rId248" Type="http://schemas.openxmlformats.org/officeDocument/2006/relationships/hyperlink" Target="mailto:mgoldstein@worldbank.org" TargetMode="External"/><Relationship Id="rId12" Type="http://schemas.openxmlformats.org/officeDocument/2006/relationships/hyperlink" Target="javascript:popwin('http://dx.doi.org/https://doi.org/10.3390/su131910825')" TargetMode="External"/><Relationship Id="rId108" Type="http://schemas.openxmlformats.org/officeDocument/2006/relationships/hyperlink" Target="https://gender-net-plus.eu/gbv-mig/" TargetMode="External"/><Relationship Id="rId315" Type="http://schemas.openxmlformats.org/officeDocument/2006/relationships/footer" Target="footer2.xml"/><Relationship Id="rId54" Type="http://schemas.openxmlformats.org/officeDocument/2006/relationships/hyperlink" Target="https://cordis.europa.eu/project/id/101058537" TargetMode="External"/><Relationship Id="rId96" Type="http://schemas.openxmlformats.org/officeDocument/2006/relationships/hyperlink" Target="https://equal4europe.eu/" TargetMode="External"/><Relationship Id="rId161" Type="http://schemas.openxmlformats.org/officeDocument/2006/relationships/hyperlink" Target="https://www.genderportal.eu/projects/challenging-gender-inequality-science-and-research" TargetMode="External"/><Relationship Id="rId217" Type="http://schemas.openxmlformats.org/officeDocument/2006/relationships/hyperlink" Target="mailto:gill.coordination@enoll.org" TargetMode="External"/><Relationship Id="rId259" Type="http://schemas.openxmlformats.org/officeDocument/2006/relationships/hyperlink" Target="https://erc.europa.eu/projects-statistics" TargetMode="External"/><Relationship Id="rId23" Type="http://schemas.openxmlformats.org/officeDocument/2006/relationships/hyperlink" Target="http://www.egenpolisci.org/leadership.html" TargetMode="External"/><Relationship Id="rId119" Type="http://schemas.openxmlformats.org/officeDocument/2006/relationships/hyperlink" Target="http://www.mascage.eu/" TargetMode="External"/><Relationship Id="rId270" Type="http://schemas.openxmlformats.org/officeDocument/2006/relationships/hyperlink" Target="https://www.genderandpoliticslab.com/" TargetMode="External"/><Relationship Id="rId65" Type="http://schemas.openxmlformats.org/officeDocument/2006/relationships/hyperlink" Target="https://doi.org/10.3030/101061256" TargetMode="External"/><Relationship Id="rId130" Type="http://schemas.openxmlformats.org/officeDocument/2006/relationships/hyperlink" Target="https://gearingroles.eu/humorarium/" TargetMode="External"/><Relationship Id="rId172" Type="http://schemas.openxmlformats.org/officeDocument/2006/relationships/hyperlink" Target="https://cordis.europa.eu/project/id/101058093" TargetMode="External"/><Relationship Id="rId228" Type="http://schemas.openxmlformats.org/officeDocument/2006/relationships/hyperlink" Target="https://budget-it.eu/deliverable/" TargetMode="External"/><Relationship Id="rId13" Type="http://schemas.openxmlformats.org/officeDocument/2006/relationships/hyperlink" Target="javascript:popwin('http://par.nsf.gov/biblio/10344863')" TargetMode="External"/><Relationship Id="rId109" Type="http://schemas.openxmlformats.org/officeDocument/2006/relationships/hyperlink" Target="https://gbvmigration.cnrs.fr/" TargetMode="External"/><Relationship Id="rId260" Type="http://schemas.openxmlformats.org/officeDocument/2006/relationships/hyperlink" Target="https://dashboard.tech.ec.europa.eu/qs_digit_dashboard_mt/public/sense/app/afe00964-3272-45c4-b60c-b64ed20d98d1/sheet/61a0bd1d-cd6d-4ac8-8b55-80d8661e44c0/state/analysis" TargetMode="External"/><Relationship Id="rId281" Type="http://schemas.openxmlformats.org/officeDocument/2006/relationships/hyperlink" Target="mailto:j.thomson@bath.ac.uk" TargetMode="External"/><Relationship Id="rId316" Type="http://schemas.openxmlformats.org/officeDocument/2006/relationships/fontTable" Target="fontTable.xml"/><Relationship Id="rId34" Type="http://schemas.openxmlformats.org/officeDocument/2006/relationships/hyperlink" Target="https://www.nsf.gov/awardsearch/showAward?AWD_ID=1854838&amp;HistoricalAwards=false" TargetMode="External"/><Relationship Id="rId55" Type="http://schemas.openxmlformats.org/officeDocument/2006/relationships/hyperlink" Target="https://www.inspirequality.eu/" TargetMode="External"/><Relationship Id="rId76" Type="http://schemas.openxmlformats.org/officeDocument/2006/relationships/hyperlink" Target="https://doi.org/10.3030/101061748" TargetMode="External"/><Relationship Id="rId97" Type="http://schemas.openxmlformats.org/officeDocument/2006/relationships/hyperlink" Target="https://cordis.europa.eu/project/id/872499" TargetMode="External"/><Relationship Id="rId120" Type="http://schemas.openxmlformats.org/officeDocument/2006/relationships/hyperlink" Target="https://gender-net-plus.eu/positivmasc/" TargetMode="External"/><Relationship Id="rId141" Type="http://schemas.openxmlformats.org/officeDocument/2006/relationships/hyperlink" Target="https://caliper-project.eu/" TargetMode="External"/><Relationship Id="rId7" Type="http://schemas.openxmlformats.org/officeDocument/2006/relationships/endnotes" Target="endnotes.xml"/><Relationship Id="rId162" Type="http://schemas.openxmlformats.org/officeDocument/2006/relationships/hyperlink" Target="https://www.change-h2020.eu/" TargetMode="External"/><Relationship Id="rId183" Type="http://schemas.openxmlformats.org/officeDocument/2006/relationships/hyperlink" Target="https://cordis.europa.eu/project/id/741672" TargetMode="External"/><Relationship Id="rId218" Type="http://schemas.openxmlformats.org/officeDocument/2006/relationships/hyperlink" Target="mailto:infor@gi-il.eu" TargetMode="External"/><Relationship Id="rId239" Type="http://schemas.openxmlformats.org/officeDocument/2006/relationships/hyperlink" Target="https://doi.org/10.3030/101094529" TargetMode="External"/><Relationship Id="rId250" Type="http://schemas.openxmlformats.org/officeDocument/2006/relationships/hyperlink" Target="https://www.worldbank.org/en/programs/africa-gender-innovation-lab" TargetMode="External"/><Relationship Id="rId271" Type="http://schemas.openxmlformats.org/officeDocument/2006/relationships/hyperlink" Target="mailto:sarah.liu@ed.ac.uk" TargetMode="External"/><Relationship Id="rId292" Type="http://schemas.openxmlformats.org/officeDocument/2006/relationships/hyperlink" Target="https://projects.tuni.fi/eugendem/" TargetMode="External"/><Relationship Id="rId306" Type="http://schemas.openxmlformats.org/officeDocument/2006/relationships/hyperlink" Target="https://politicsir.cass.anu.edu.au/research/projects/gender-research/gender-focused-parliamentary-institutions-research-network" TargetMode="External"/><Relationship Id="rId24" Type="http://schemas.openxmlformats.org/officeDocument/2006/relationships/hyperlink" Target="http://tiffanydbarnes.weebly.com/" TargetMode="External"/><Relationship Id="rId45" Type="http://schemas.openxmlformats.org/officeDocument/2006/relationships/hyperlink" Target="mailto:johanna.kantola@helsinki.fi" TargetMode="External"/><Relationship Id="rId66" Type="http://schemas.openxmlformats.org/officeDocument/2006/relationships/hyperlink" Target="https://cordis.europa.eu/programme/id/HORIZON_HORIZON-CL2-2021-DEMOCRACY-01-03/en" TargetMode="External"/><Relationship Id="rId87" Type="http://schemas.openxmlformats.org/officeDocument/2006/relationships/hyperlink" Target="https://wereset.eu/publications/" TargetMode="External"/><Relationship Id="rId110" Type="http://schemas.openxmlformats.org/officeDocument/2006/relationships/hyperlink" Target="https://gender-net-plus.eu/g-definer/" TargetMode="External"/><Relationship Id="rId131" Type="http://schemas.openxmlformats.org/officeDocument/2006/relationships/hyperlink" Target="https://www.genderportal.eu/projects/gearing-roles-gender-equality-actions-research-institutions-transform-gender-roles" TargetMode="External"/><Relationship Id="rId152" Type="http://schemas.openxmlformats.org/officeDocument/2006/relationships/hyperlink" Target="https://www.granted-project.eu/" TargetMode="External"/><Relationship Id="rId173" Type="http://schemas.openxmlformats.org/officeDocument/2006/relationships/hyperlink" Target="https://genderaction.eu/" TargetMode="External"/><Relationship Id="rId194" Type="http://schemas.openxmlformats.org/officeDocument/2006/relationships/hyperlink" Target="https://re-wiring.eu/" TargetMode="External"/><Relationship Id="rId208" Type="http://schemas.openxmlformats.org/officeDocument/2006/relationships/hyperlink" Target="https://www.biasproject.eu/results-in-brief/" TargetMode="External"/><Relationship Id="rId229" Type="http://schemas.openxmlformats.org/officeDocument/2006/relationships/hyperlink" Target="https://www.genderportal.eu/projects?field_type_of_policy_or_practica_tid=All&amp;field_projects_gst_tid=All&amp;field_type_of_project_tid=1753" TargetMode="External"/><Relationship Id="rId240" Type="http://schemas.openxmlformats.org/officeDocument/2006/relationships/hyperlink" Target="https://www.worldbank.org/en/programs/latin-america-and-the-caribbean-gender-innovation-lab/meet-the-team" TargetMode="External"/><Relationship Id="rId261" Type="http://schemas.openxmlformats.org/officeDocument/2006/relationships/hyperlink" Target="https://beyondopposition.org/about-the-project/" TargetMode="External"/><Relationship Id="rId14" Type="http://schemas.openxmlformats.org/officeDocument/2006/relationships/hyperlink" Target="javascript:popwin('http://par.nsf.gov/biblio/10344861')" TargetMode="External"/><Relationship Id="rId35" Type="http://schemas.openxmlformats.org/officeDocument/2006/relationships/hyperlink" Target="mailto:marie.berry@du.edu" TargetMode="External"/><Relationship Id="rId56" Type="http://schemas.openxmlformats.org/officeDocument/2006/relationships/hyperlink" Target="https://doi.org/10.3030/101058537" TargetMode="External"/><Relationship Id="rId77" Type="http://schemas.openxmlformats.org/officeDocument/2006/relationships/hyperlink" Target="https://cordis.europa.eu/programme/id/HORIZON_HORIZON-CL2-2021-DEMOCRACY-01-03/en" TargetMode="External"/><Relationship Id="rId100" Type="http://schemas.openxmlformats.org/officeDocument/2006/relationships/hyperlink" Target="https://letsgeps.eu/deliverables/" TargetMode="External"/><Relationship Id="rId282" Type="http://schemas.openxmlformats.org/officeDocument/2006/relationships/hyperlink" Target="https://www.bath.ac.uk/research-groups/gender-politics-and-society-research-group/" TargetMode="External"/><Relationship Id="rId317" Type="http://schemas.openxmlformats.org/officeDocument/2006/relationships/theme" Target="theme/theme1.xml"/><Relationship Id="rId8" Type="http://schemas.openxmlformats.org/officeDocument/2006/relationships/hyperlink" Target="https://www.nsf.gov/awardsearch/simpleSearchResult?queryText=%22gender+equality%22" TargetMode="External"/><Relationship Id="rId98" Type="http://schemas.openxmlformats.org/officeDocument/2006/relationships/hyperlink" Target="https://www.esade.edu/faculty-research/en/institute-for-labor-studies/research/research-projects/equal4europe" TargetMode="External"/><Relationship Id="rId121" Type="http://schemas.openxmlformats.org/officeDocument/2006/relationships/hyperlink" Target="https://positivmasc.ki.se/" TargetMode="External"/><Relationship Id="rId142" Type="http://schemas.openxmlformats.org/officeDocument/2006/relationships/hyperlink" Target="https://cordis.europa.eu/project/id/873134" TargetMode="External"/><Relationship Id="rId163" Type="http://schemas.openxmlformats.org/officeDocument/2006/relationships/hyperlink" Target="https://cordis.europa.eu/project/id/787177" TargetMode="External"/><Relationship Id="rId184" Type="http://schemas.openxmlformats.org/officeDocument/2006/relationships/hyperlink" Target="https://doi.org/10.3030/741672" TargetMode="External"/><Relationship Id="rId219" Type="http://schemas.openxmlformats.org/officeDocument/2006/relationships/hyperlink" Target="https://www.genderportal.eu/projects?field_type_of_policy_or_practica_tid=All&amp;field_projects_gst_tid=All&amp;field_type_of_project_tid=1753" TargetMode="External"/><Relationship Id="rId230" Type="http://schemas.openxmlformats.org/officeDocument/2006/relationships/hyperlink" Target="https://budget-it.eu/" TargetMode="External"/><Relationship Id="rId251" Type="http://schemas.openxmlformats.org/officeDocument/2006/relationships/hyperlink" Target="https://www.worldbank.org/en/programs/africa-gender-innovation-lab/brief/africa-gender-innovation-lab-data" TargetMode="External"/><Relationship Id="rId25" Type="http://schemas.openxmlformats.org/officeDocument/2006/relationships/hyperlink" Target="https://amandaclayton.weebly.com/" TargetMode="External"/><Relationship Id="rId46" Type="http://schemas.openxmlformats.org/officeDocument/2006/relationships/hyperlink" Target="https://blogs.helsinki.fi/eugendem-project/publications/" TargetMode="External"/><Relationship Id="rId67" Type="http://schemas.openxmlformats.org/officeDocument/2006/relationships/hyperlink" Target="https://www.genderportal.eu/projects/policy-recommendations-regain-feminist-losers-mainstream-voters" TargetMode="External"/><Relationship Id="rId272" Type="http://schemas.openxmlformats.org/officeDocument/2006/relationships/hyperlink" Target="mailto:m.kenny@ed.ac.uk" TargetMode="External"/><Relationship Id="rId293" Type="http://schemas.openxmlformats.org/officeDocument/2006/relationships/hyperlink" Target="https://cordis.europa.eu/project/id/771676" TargetMode="External"/><Relationship Id="rId307" Type="http://schemas.openxmlformats.org/officeDocument/2006/relationships/hyperlink" Target="https://politicsir.cass.anu.edu.au/research/projects/gender-research/gender-focused-parliamentary-institutions-research-network" TargetMode="External"/><Relationship Id="rId88" Type="http://schemas.openxmlformats.org/officeDocument/2006/relationships/hyperlink" Target="https://caliper-project.eu/" TargetMode="External"/><Relationship Id="rId111" Type="http://schemas.openxmlformats.org/officeDocument/2006/relationships/hyperlink" Target="https://gdefiner.net/" TargetMode="External"/><Relationship Id="rId132" Type="http://schemas.openxmlformats.org/officeDocument/2006/relationships/hyperlink" Target="https://gearingroles.eu/" TargetMode="External"/><Relationship Id="rId153" Type="http://schemas.openxmlformats.org/officeDocument/2006/relationships/hyperlink" Target="https://cordis.europa.eu/project/id/824574" TargetMode="External"/><Relationship Id="rId174" Type="http://schemas.openxmlformats.org/officeDocument/2006/relationships/hyperlink" Target="https://doi.org/10.3030/101058093" TargetMode="External"/><Relationship Id="rId195" Type="http://schemas.openxmlformats.org/officeDocument/2006/relationships/hyperlink" Target="https://www.genderportal.eu/projects/realising-girls-and-womens-inclusion-representation-and-empowerment" TargetMode="External"/><Relationship Id="rId209" Type="http://schemas.openxmlformats.org/officeDocument/2006/relationships/hyperlink" Target="https://www.biasproject.eu/surveys/" TargetMode="External"/><Relationship Id="rId220" Type="http://schemas.openxmlformats.org/officeDocument/2006/relationships/hyperlink" Target="https://gi-ll.eu/about/" TargetMode="External"/><Relationship Id="rId241" Type="http://schemas.openxmlformats.org/officeDocument/2006/relationships/hyperlink" Target="https://www.worldbank.org/en/programs/latin-america-and-the-caribbean-gender-innovation-lab/publications" TargetMode="External"/><Relationship Id="rId15" Type="http://schemas.openxmlformats.org/officeDocument/2006/relationships/hyperlink" Target="https://www.nsf.gov/awardsearch/simpleSearch.jsp" TargetMode="External"/><Relationship Id="rId36" Type="http://schemas.openxmlformats.org/officeDocument/2006/relationships/hyperlink" Target="javascript:popwin('http://dx.doi.org/https://doi.org/10.1146/annurev-lawsocsci-113020-085456')" TargetMode="External"/><Relationship Id="rId57" Type="http://schemas.openxmlformats.org/officeDocument/2006/relationships/hyperlink" Target="mailto:unisafe-eu@esf.org" TargetMode="External"/><Relationship Id="rId262" Type="http://schemas.openxmlformats.org/officeDocument/2006/relationships/hyperlink" Target="https://beyondopposition.org/blog/" TargetMode="External"/><Relationship Id="rId283" Type="http://schemas.openxmlformats.org/officeDocument/2006/relationships/hyperlink" Target="https://www.ntu.ac.uk/research/groups-and-centres/groups/gender-research-group" TargetMode="External"/><Relationship Id="rId78" Type="http://schemas.openxmlformats.org/officeDocument/2006/relationships/hyperlink" Target="https://www.genderportal.eu/projects/fostering-queer-feminist-intersectional-resistances-against-transnational-anti-gender" TargetMode="External"/><Relationship Id="rId99" Type="http://schemas.openxmlformats.org/officeDocument/2006/relationships/hyperlink" Target="mailto:tindara.addabbo@unimore.it" TargetMode="External"/><Relationship Id="rId101" Type="http://schemas.openxmlformats.org/officeDocument/2006/relationships/hyperlink" Target="https://letsgeps.eu/" TargetMode="External"/><Relationship Id="rId122" Type="http://schemas.openxmlformats.org/officeDocument/2006/relationships/hyperlink" Target="https://gender-net-plus.eu/sequal/" TargetMode="External"/><Relationship Id="rId143" Type="http://schemas.openxmlformats.org/officeDocument/2006/relationships/hyperlink" Target="https://doi.org/10.3030/873134" TargetMode="External"/><Relationship Id="rId164" Type="http://schemas.openxmlformats.org/officeDocument/2006/relationships/hyperlink" Target="https://doi.org/10.3030/787177" TargetMode="External"/><Relationship Id="rId185" Type="http://schemas.openxmlformats.org/officeDocument/2006/relationships/hyperlink" Target="https://www.plotina.eu/case-studies/" TargetMode="External"/><Relationship Id="rId9" Type="http://schemas.openxmlformats.org/officeDocument/2006/relationships/hyperlink" Target="https://www.grants.gov/web/grants/search-grants.html" TargetMode="External"/><Relationship Id="rId210" Type="http://schemas.openxmlformats.org/officeDocument/2006/relationships/hyperlink" Target="https://www.biasproject.eu/trustworthy-ai-helix/" TargetMode="External"/><Relationship Id="rId26" Type="http://schemas.openxmlformats.org/officeDocument/2006/relationships/hyperlink" Target="http://dawnteele.com/" TargetMode="External"/><Relationship Id="rId231" Type="http://schemas.openxmlformats.org/officeDocument/2006/relationships/hyperlink" Target="https://www.genderportal.eu/projects/building-gender-equality-through-gender-budgeting-institutional-transformation" TargetMode="External"/><Relationship Id="rId252" Type="http://schemas.openxmlformats.org/officeDocument/2006/relationships/hyperlink" Target="https://www.worldbank.org/en/programs/africa-gender-innovation-lab" TargetMode="External"/><Relationship Id="rId273" Type="http://schemas.openxmlformats.org/officeDocument/2006/relationships/hyperlink" Target="https://www.sps.ed.ac.uk/research/research-themes/gender-politics-research-group" TargetMode="External"/><Relationship Id="rId294" Type="http://schemas.openxmlformats.org/officeDocument/2006/relationships/hyperlink" Target="https://doi.org/10.3030/771676" TargetMode="External"/><Relationship Id="rId308" Type="http://schemas.openxmlformats.org/officeDocument/2006/relationships/hyperlink" Target="https://councilforeuropeanstudies.org/about/" TargetMode="External"/><Relationship Id="rId47" Type="http://schemas.openxmlformats.org/officeDocument/2006/relationships/hyperlink" Target="https://blogs.helsinki.fi/eugendem-project/" TargetMode="External"/><Relationship Id="rId68" Type="http://schemas.openxmlformats.org/officeDocument/2006/relationships/hyperlink" Target="https://cordis.europa.eu/project/id/101060836" TargetMode="External"/><Relationship Id="rId89" Type="http://schemas.openxmlformats.org/officeDocument/2006/relationships/hyperlink" Target="https://ge-academy.eu/" TargetMode="External"/><Relationship Id="rId112" Type="http://schemas.openxmlformats.org/officeDocument/2006/relationships/hyperlink" Target="https://gender-net-plus.eu/gender-arp/" TargetMode="External"/><Relationship Id="rId133" Type="http://schemas.openxmlformats.org/officeDocument/2006/relationships/hyperlink" Target="https://doi.org/10.3030/824536" TargetMode="External"/><Relationship Id="rId154" Type="http://schemas.openxmlformats.org/officeDocument/2006/relationships/hyperlink" Target="https://doi.org/10.3030/824574" TargetMode="External"/><Relationship Id="rId175" Type="http://schemas.openxmlformats.org/officeDocument/2006/relationships/hyperlink" Target="https://www.baltic-gender.eu/participant-1" TargetMode="External"/><Relationship Id="rId196" Type="http://schemas.openxmlformats.org/officeDocument/2006/relationships/hyperlink" Target="https://cordis.europa.eu/project/id/101094497" TargetMode="External"/><Relationship Id="rId200" Type="http://schemas.openxmlformats.org/officeDocument/2006/relationships/hyperlink" Target="mailto:o.cadart@fondationface.org" TargetMode="External"/><Relationship Id="rId16" Type="http://schemas.openxmlformats.org/officeDocument/2006/relationships/hyperlink" Target="https://www.nsf.gov/awardsearch/showAward?AWD_ID=2039884&amp;HistoricalAwards=false" TargetMode="External"/><Relationship Id="rId221" Type="http://schemas.openxmlformats.org/officeDocument/2006/relationships/hyperlink" Target="https://www.genderportal.eu/projects/gendered-innovation-living-labs" TargetMode="External"/><Relationship Id="rId242" Type="http://schemas.openxmlformats.org/officeDocument/2006/relationships/hyperlink" Target="https://www.worldbank.org/en/programs/latin-america-and-the-caribbean-gender-innovation-lab" TargetMode="External"/><Relationship Id="rId263" Type="http://schemas.openxmlformats.org/officeDocument/2006/relationships/hyperlink" Target="https://beyondopposition.org/" TargetMode="External"/><Relationship Id="rId284" Type="http://schemas.openxmlformats.org/officeDocument/2006/relationships/hyperlink" Target="mailto:elombard@ucm.es" TargetMode="External"/><Relationship Id="rId37" Type="http://schemas.openxmlformats.org/officeDocument/2006/relationships/hyperlink" Target="javascript:popwin('http://par.nsf.gov/biblio/10354790')" TargetMode="External"/><Relationship Id="rId58" Type="http://schemas.openxmlformats.org/officeDocument/2006/relationships/hyperlink" Target="https://unisafe-gbv.eu/outputs/" TargetMode="External"/><Relationship Id="rId79" Type="http://schemas.openxmlformats.org/officeDocument/2006/relationships/hyperlink" Target="https://cordis.europa.eu/project/id/101060749" TargetMode="External"/><Relationship Id="rId102" Type="http://schemas.openxmlformats.org/officeDocument/2006/relationships/hyperlink" Target="https://cordis.europa.eu/project/id/873072" TargetMode="External"/><Relationship Id="rId123" Type="http://schemas.openxmlformats.org/officeDocument/2006/relationships/hyperlink" Target="https://gender-net-plus.eu/tiger/" TargetMode="External"/><Relationship Id="rId144" Type="http://schemas.openxmlformats.org/officeDocument/2006/relationships/hyperlink" Target="https://gender-smart.eu/mdocuments-library/docs-deliverables/" TargetMode="External"/><Relationship Id="rId90" Type="http://schemas.openxmlformats.org/officeDocument/2006/relationships/hyperlink" Target="https://letsgeps.eu/" TargetMode="External"/><Relationship Id="rId165" Type="http://schemas.openxmlformats.org/officeDocument/2006/relationships/hyperlink" Target="https://www.superaproject.eu/portfolio-items/project_outcomes/" TargetMode="External"/><Relationship Id="rId186" Type="http://schemas.openxmlformats.org/officeDocument/2006/relationships/hyperlink" Target="https://www.plotina.eu/plotina-formative-toolkit/" TargetMode="External"/><Relationship Id="rId211" Type="http://schemas.openxmlformats.org/officeDocument/2006/relationships/hyperlink" Target="https://www.biasproject.eu/activities/" TargetMode="External"/><Relationship Id="rId232" Type="http://schemas.openxmlformats.org/officeDocument/2006/relationships/hyperlink" Target="https://cordis.europa.eu/project/id/101094391" TargetMode="External"/><Relationship Id="rId253" Type="http://schemas.openxmlformats.org/officeDocument/2006/relationships/hyperlink" Target="mailto:hjohnson1@worldbank.org" TargetMode="External"/><Relationship Id="rId274" Type="http://schemas.openxmlformats.org/officeDocument/2006/relationships/hyperlink" Target="https://www.ncl.ac.uk/gps/research/politics-research/gender-politics/" TargetMode="External"/><Relationship Id="rId295" Type="http://schemas.openxmlformats.org/officeDocument/2006/relationships/hyperlink" Target="mailto:Stefan.wallaschek@uni-flensburg.de" TargetMode="External"/><Relationship Id="rId309" Type="http://schemas.openxmlformats.org/officeDocument/2006/relationships/hyperlink" Target="mailto:h.l.muehlenhoff@uva.nl" TargetMode="External"/><Relationship Id="rId27" Type="http://schemas.openxmlformats.org/officeDocument/2006/relationships/hyperlink" Target="http://www.egenpolisci.org/research.html" TargetMode="External"/><Relationship Id="rId48" Type="http://schemas.openxmlformats.org/officeDocument/2006/relationships/hyperlink" Target="https://projects.tuni.fi/eugendem/" TargetMode="External"/><Relationship Id="rId69" Type="http://schemas.openxmlformats.org/officeDocument/2006/relationships/hyperlink" Target="https://doi.org/10.3030/101060836" TargetMode="External"/><Relationship Id="rId113" Type="http://schemas.openxmlformats.org/officeDocument/2006/relationships/hyperlink" Target="https://www.gender-arp.com/" TargetMode="External"/><Relationship Id="rId134" Type="http://schemas.openxmlformats.org/officeDocument/2006/relationships/hyperlink" Target="https://www.caspergender.eu/results" TargetMode="External"/><Relationship Id="rId80" Type="http://schemas.openxmlformats.org/officeDocument/2006/relationships/hyperlink" Target="https://theresistproject.eu/" TargetMode="External"/><Relationship Id="rId155" Type="http://schemas.openxmlformats.org/officeDocument/2006/relationships/hyperlink" Target="https://gender-spear.eu/resources" TargetMode="External"/><Relationship Id="rId176" Type="http://schemas.openxmlformats.org/officeDocument/2006/relationships/hyperlink" Target="https://www.baltic-gender.eu/outcomes" TargetMode="External"/><Relationship Id="rId197" Type="http://schemas.openxmlformats.org/officeDocument/2006/relationships/hyperlink" Target="https://doi.org/10.3030/101094497" TargetMode="External"/><Relationship Id="rId201" Type="http://schemas.openxmlformats.org/officeDocument/2006/relationships/hyperlink" Target="mailto:lina.ruiz2405@gmail.com" TargetMode="External"/><Relationship Id="rId222" Type="http://schemas.openxmlformats.org/officeDocument/2006/relationships/hyperlink" Target="https://cordis.europa.eu/project/id/101094812" TargetMode="External"/><Relationship Id="rId243" Type="http://schemas.openxmlformats.org/officeDocument/2006/relationships/hyperlink" Target="https://www.worldbank.org/en/programs/mena-gender-innovation-lab" TargetMode="External"/><Relationship Id="rId264" Type="http://schemas.openxmlformats.org/officeDocument/2006/relationships/hyperlink" Target="https://cordis.europa.eu/project/id/817897" TargetMode="External"/><Relationship Id="rId285" Type="http://schemas.openxmlformats.org/officeDocument/2006/relationships/hyperlink" Target="mailto:mbustelo@ucm.es" TargetMode="External"/><Relationship Id="rId17" Type="http://schemas.openxmlformats.org/officeDocument/2006/relationships/hyperlink" Target="https://www.arcticgender.org/" TargetMode="External"/><Relationship Id="rId38" Type="http://schemas.openxmlformats.org/officeDocument/2006/relationships/hyperlink" Target="https://www.wrawproject.org/publicationsandawards-1" TargetMode="External"/><Relationship Id="rId59" Type="http://schemas.openxmlformats.org/officeDocument/2006/relationships/hyperlink" Target="https://unisafe-gbv.eu" TargetMode="External"/><Relationship Id="rId103" Type="http://schemas.openxmlformats.org/officeDocument/2006/relationships/hyperlink" Target="https://doi.org/10.3030/873072" TargetMode="External"/><Relationship Id="rId124" Type="http://schemas.openxmlformats.org/officeDocument/2006/relationships/hyperlink" Target="https://tiger.tinnitusresearch.net/index.php" TargetMode="External"/><Relationship Id="rId310" Type="http://schemas.openxmlformats.org/officeDocument/2006/relationships/hyperlink" Target="mailto:mo71@st-andrews.ac.uk" TargetMode="External"/><Relationship Id="rId70" Type="http://schemas.openxmlformats.org/officeDocument/2006/relationships/hyperlink" Target="https://fierce-project.eu/public-deliverables/" TargetMode="External"/><Relationship Id="rId91" Type="http://schemas.openxmlformats.org/officeDocument/2006/relationships/hyperlink" Target="https://gender-spear.eu/" TargetMode="External"/><Relationship Id="rId145" Type="http://schemas.openxmlformats.org/officeDocument/2006/relationships/hyperlink" Target="https://www.genderportal.eu/projects/gender-smart" TargetMode="External"/><Relationship Id="rId166" Type="http://schemas.openxmlformats.org/officeDocument/2006/relationships/hyperlink" Target="https://www.superaproject.eu/project-deliverables/" TargetMode="External"/><Relationship Id="rId187" Type="http://schemas.openxmlformats.org/officeDocument/2006/relationships/hyperlink" Target="https://www.genderportal.eu/projects/plotina-promoting-gender-balance-and-inclusion-research-innovation-and-training" TargetMode="External"/><Relationship Id="rId1" Type="http://schemas.openxmlformats.org/officeDocument/2006/relationships/customXml" Target="../customXml/item1.xml"/><Relationship Id="rId212" Type="http://schemas.openxmlformats.org/officeDocument/2006/relationships/hyperlink" Target="https://www.genderportal.eu/projects?field_type_of_policy_or_practica_tid=All&amp;field_projects_gst_tid=All&amp;field_type_of_project_tid=1753" TargetMode="External"/><Relationship Id="rId233" Type="http://schemas.openxmlformats.org/officeDocument/2006/relationships/hyperlink" Target="https://doi.org/10.3030/101094391" TargetMode="External"/><Relationship Id="rId254" Type="http://schemas.openxmlformats.org/officeDocument/2006/relationships/hyperlink" Target="mailto:fjarvis1@worldbank.org" TargetMode="External"/><Relationship Id="rId28" Type="http://schemas.openxmlformats.org/officeDocument/2006/relationships/hyperlink" Target="http://www.egenpolisci.org/" TargetMode="External"/><Relationship Id="rId49" Type="http://schemas.openxmlformats.org/officeDocument/2006/relationships/hyperlink" Target="https://cordis.europa.eu/project/id/771676" TargetMode="External"/><Relationship Id="rId114" Type="http://schemas.openxmlformats.org/officeDocument/2006/relationships/hyperlink" Target="https://gender-net-plus.eu/genpath/" TargetMode="External"/><Relationship Id="rId275" Type="http://schemas.openxmlformats.org/officeDocument/2006/relationships/hyperlink" Target="https://politicalscience.ku.dk/research/groups/gender-and-politics/" TargetMode="External"/><Relationship Id="rId296" Type="http://schemas.openxmlformats.org/officeDocument/2006/relationships/hyperlink" Target="mailto:monika.eigmueller@uni-flensburg.de" TargetMode="External"/><Relationship Id="rId300" Type="http://schemas.openxmlformats.org/officeDocument/2006/relationships/hyperlink" Target="https://eugendering.eu/" TargetMode="External"/><Relationship Id="rId60" Type="http://schemas.openxmlformats.org/officeDocument/2006/relationships/hyperlink" Target="https://cordis.europa.eu/project/id/101006261/results" TargetMode="External"/><Relationship Id="rId81" Type="http://schemas.openxmlformats.org/officeDocument/2006/relationships/hyperlink" Target="https://doi.org/10.3030/101060749" TargetMode="External"/><Relationship Id="rId135" Type="http://schemas.openxmlformats.org/officeDocument/2006/relationships/hyperlink" Target="https://www.genderportal.eu/projects/casper-certification-award-systems-promote-gender-equality-research" TargetMode="External"/><Relationship Id="rId156" Type="http://schemas.openxmlformats.org/officeDocument/2006/relationships/hyperlink" Target="https://www.genderportal.eu/projects/spear-project" TargetMode="External"/><Relationship Id="rId177" Type="http://schemas.openxmlformats.org/officeDocument/2006/relationships/hyperlink" Target="https://www.genderportal.eu/projects/baltic-gender" TargetMode="External"/><Relationship Id="rId198" Type="http://schemas.openxmlformats.org/officeDocument/2006/relationships/hyperlink" Target="mailto:betsy.vivegnis@pourlasolidarite.eu" TargetMode="External"/><Relationship Id="rId202" Type="http://schemas.openxmlformats.org/officeDocument/2006/relationships/hyperlink" Target="mailto:touchedromania@aol.com" TargetMode="External"/><Relationship Id="rId223" Type="http://schemas.openxmlformats.org/officeDocument/2006/relationships/hyperlink" Target="https://doi.org/10.3030/101094812" TargetMode="External"/><Relationship Id="rId244" Type="http://schemas.openxmlformats.org/officeDocument/2006/relationships/hyperlink" Target="https://www.worldbank.org/en/programs/mena-gender-innovation-lab" TargetMode="External"/><Relationship Id="rId18" Type="http://schemas.openxmlformats.org/officeDocument/2006/relationships/hyperlink" Target="https://www.equityinstem.org/arc-network-reports" TargetMode="External"/><Relationship Id="rId39" Type="http://schemas.openxmlformats.org/officeDocument/2006/relationships/hyperlink" Target="https://www.nsf.gov/awardsearch/simpleSearchResult?queryText=%22gender+equality%22" TargetMode="External"/><Relationship Id="rId265" Type="http://schemas.openxmlformats.org/officeDocument/2006/relationships/hyperlink" Target="https://doi.org/10.3030/817897" TargetMode="External"/><Relationship Id="rId286" Type="http://schemas.openxmlformats.org/officeDocument/2006/relationships/hyperlink" Target="https://geypo.es/en/" TargetMode="External"/><Relationship Id="rId50" Type="http://schemas.openxmlformats.org/officeDocument/2006/relationships/hyperlink" Target="https://doi.org/10.3030/771676" TargetMode="External"/><Relationship Id="rId104" Type="http://schemas.openxmlformats.org/officeDocument/2006/relationships/hyperlink" Target="https://gender-net-plus.eu/reports/" TargetMode="External"/><Relationship Id="rId125" Type="http://schemas.openxmlformats.org/officeDocument/2006/relationships/hyperlink" Target="https://gender-net-plus.eu/" TargetMode="External"/><Relationship Id="rId146" Type="http://schemas.openxmlformats.org/officeDocument/2006/relationships/hyperlink" Target="https://gender-smart.eu/" TargetMode="External"/><Relationship Id="rId167" Type="http://schemas.openxmlformats.org/officeDocument/2006/relationships/hyperlink" Target="https://www.superaproject.eu/" TargetMode="External"/><Relationship Id="rId188" Type="http://schemas.openxmlformats.org/officeDocument/2006/relationships/hyperlink" Target="https://www.plotina.eu/" TargetMode="External"/><Relationship Id="rId311" Type="http://schemas.openxmlformats.org/officeDocument/2006/relationships/hyperlink" Target="mailto:finance@ces-europe.org" TargetMode="External"/><Relationship Id="rId71" Type="http://schemas.openxmlformats.org/officeDocument/2006/relationships/hyperlink" Target="https://cordis.europa.eu/programme/id/HORIZON_HORIZON-CL2-2021-DEMOCRACY-01-03/en" TargetMode="External"/><Relationship Id="rId92" Type="http://schemas.openxmlformats.org/officeDocument/2006/relationships/hyperlink" Target="https://unisafe-gbv.eu/" TargetMode="External"/><Relationship Id="rId213" Type="http://schemas.openxmlformats.org/officeDocument/2006/relationships/hyperlink" Target="https://www.biasproject.eu/" TargetMode="External"/><Relationship Id="rId234" Type="http://schemas.openxmlformats.org/officeDocument/2006/relationships/hyperlink" Target="https://www.supporter-project.eu/outputs/" TargetMode="External"/><Relationship Id="rId2" Type="http://schemas.openxmlformats.org/officeDocument/2006/relationships/numbering" Target="numbering.xml"/><Relationship Id="rId29" Type="http://schemas.openxmlformats.org/officeDocument/2006/relationships/hyperlink" Target="https://www.nsf.gov/awardsearch/simpleSearchResult?queryText=%22gender+equality%22" TargetMode="External"/><Relationship Id="rId255" Type="http://schemas.openxmlformats.org/officeDocument/2006/relationships/hyperlink" Target="https://www.worldbank.org/en/programs/east-asia-and-pacific-gender-innovation-lab" TargetMode="External"/><Relationship Id="rId276" Type="http://schemas.openxmlformats.org/officeDocument/2006/relationships/hyperlink" Target="mailto:gps-rg@bath.ac.uk" TargetMode="External"/><Relationship Id="rId297" Type="http://schemas.openxmlformats.org/officeDocument/2006/relationships/hyperlink" Target="https://www.uni-flensburg.de/en/ices/research/projects/gender-policy-and-antigender-discourses" TargetMode="External"/><Relationship Id="rId40" Type="http://schemas.openxmlformats.org/officeDocument/2006/relationships/hyperlink" Target="https://korbel.du.edu/sie/engagement-initiatives/inclusive-global-leadership-initiative/wraw" TargetMode="External"/><Relationship Id="rId115" Type="http://schemas.openxmlformats.org/officeDocument/2006/relationships/hyperlink" Target="https://www.muni.cz/en/research/projects/45267" TargetMode="External"/><Relationship Id="rId136" Type="http://schemas.openxmlformats.org/officeDocument/2006/relationships/hyperlink" Target="https://www.caspergender.eu/" TargetMode="External"/><Relationship Id="rId157" Type="http://schemas.openxmlformats.org/officeDocument/2006/relationships/hyperlink" Target="https://gender-spear.eu/" TargetMode="External"/><Relationship Id="rId178" Type="http://schemas.openxmlformats.org/officeDocument/2006/relationships/hyperlink" Target="https://www.baltic-gender.eu/" TargetMode="External"/><Relationship Id="rId301" Type="http://schemas.openxmlformats.org/officeDocument/2006/relationships/hyperlink" Target="https://femfiin.org/explore/" TargetMode="External"/><Relationship Id="rId61" Type="http://schemas.openxmlformats.org/officeDocument/2006/relationships/hyperlink" Target="https://doi.org/10.3030/101006261" TargetMode="External"/><Relationship Id="rId82" Type="http://schemas.openxmlformats.org/officeDocument/2006/relationships/hyperlink" Target="mailto:zoe.lefkofridi@plus.ac.at" TargetMode="External"/><Relationship Id="rId199" Type="http://schemas.openxmlformats.org/officeDocument/2006/relationships/hyperlink" Target="mailto:rspadaro@mlocbxl.irisnet.be" TargetMode="External"/><Relationship Id="rId203" Type="http://schemas.openxmlformats.org/officeDocument/2006/relationships/hyperlink" Target="https://activproject.eu/resources/" TargetMode="External"/><Relationship Id="rId19" Type="http://schemas.openxmlformats.org/officeDocument/2006/relationships/hyperlink" Target="https://www.equityinstem.org/" TargetMode="External"/><Relationship Id="rId224" Type="http://schemas.openxmlformats.org/officeDocument/2006/relationships/hyperlink" Target="mailto:mloneil@khas.edu.tr" TargetMode="External"/><Relationship Id="rId245" Type="http://schemas.openxmlformats.org/officeDocument/2006/relationships/hyperlink" Target="mailto:igaddis@worldbank.org" TargetMode="External"/><Relationship Id="rId266" Type="http://schemas.openxmlformats.org/officeDocument/2006/relationships/hyperlink" Target="https://cordis.europa.eu/project/id/866479" TargetMode="External"/><Relationship Id="rId287" Type="http://schemas.openxmlformats.org/officeDocument/2006/relationships/hyperlink" Target="https://www.ucm.es/grupos/grupo/799" TargetMode="External"/><Relationship Id="rId30" Type="http://schemas.openxmlformats.org/officeDocument/2006/relationships/hyperlink" Target="https://www.nsf.gov/awardsearch/showAward?AWD_ID=2218662&amp;HistoricalAwards=false" TargetMode="External"/><Relationship Id="rId105" Type="http://schemas.openxmlformats.org/officeDocument/2006/relationships/hyperlink" Target="https://cordis.europa.eu/project/id/741874" TargetMode="External"/><Relationship Id="rId126" Type="http://schemas.openxmlformats.org/officeDocument/2006/relationships/hyperlink" Target="https://cordis.europa.eu/project/id/741874" TargetMode="External"/><Relationship Id="rId147" Type="http://schemas.openxmlformats.org/officeDocument/2006/relationships/hyperlink" Target="https://cordis.europa.eu/project/id/824546" TargetMode="External"/><Relationship Id="rId168" Type="http://schemas.openxmlformats.org/officeDocument/2006/relationships/hyperlink" Target="https://cordis.europa.eu/project/id/787829" TargetMode="External"/><Relationship Id="rId312" Type="http://schemas.openxmlformats.org/officeDocument/2006/relationships/hyperlink" Target="https://councilforeuropeanstudies.org/membership/research-networks/gender-sexuality/" TargetMode="External"/><Relationship Id="rId51" Type="http://schemas.openxmlformats.org/officeDocument/2006/relationships/hyperlink" Target="https://www.inspirequality.eu/knowledge" TargetMode="External"/><Relationship Id="rId72" Type="http://schemas.openxmlformats.org/officeDocument/2006/relationships/hyperlink" Target="https://www.genderportal.eu/projects/feminist-movements-revitalizing-democracy-europe" TargetMode="External"/><Relationship Id="rId93" Type="http://schemas.openxmlformats.org/officeDocument/2006/relationships/hyperlink" Target="https://www.genderportal.eu/type-project/h2020" TargetMode="External"/><Relationship Id="rId189" Type="http://schemas.openxmlformats.org/officeDocument/2006/relationships/hyperlink" Target="https://cordis.europa.eu/project/id/666008" TargetMode="External"/><Relationship Id="rId3" Type="http://schemas.openxmlformats.org/officeDocument/2006/relationships/styles" Target="styles.xml"/><Relationship Id="rId214" Type="http://schemas.openxmlformats.org/officeDocument/2006/relationships/hyperlink" Target="https://www.genderportal.eu/projects/mitigating-diversity-biases-ai-labor-market" TargetMode="External"/><Relationship Id="rId235" Type="http://schemas.openxmlformats.org/officeDocument/2006/relationships/hyperlink" Target="https://www.genderportal.eu/projects?field_type_of_policy_or_practica_tid=All&amp;field_projects_gst_tid=All&amp;field_type_of_project_tid=1753" TargetMode="External"/><Relationship Id="rId256" Type="http://schemas.openxmlformats.org/officeDocument/2006/relationships/hyperlink" Target="https://www.worldbank.org/en/programs/east-asia-and-pacific-gender-innovation-lab" TargetMode="External"/><Relationship Id="rId277" Type="http://schemas.openxmlformats.org/officeDocument/2006/relationships/hyperlink" Target="mailto:f.c.amery@bath.ac.uk" TargetMode="External"/><Relationship Id="rId298" Type="http://schemas.openxmlformats.org/officeDocument/2006/relationships/hyperlink" Target="https://www.uni-flensburg.de/en/ices/research/projects/gender-inequalities-across-europe-and-the-relevance-of-social-media" TargetMode="External"/><Relationship Id="rId116" Type="http://schemas.openxmlformats.org/officeDocument/2006/relationships/hyperlink" Target="https://gender-net-plus.eu/going-fwd/" TargetMode="External"/><Relationship Id="rId137" Type="http://schemas.openxmlformats.org/officeDocument/2006/relationships/hyperlink" Target="https://doi.org/10.3030/872113" TargetMode="External"/><Relationship Id="rId158" Type="http://schemas.openxmlformats.org/officeDocument/2006/relationships/hyperlink" Target="https://cordis.europa.eu/project/id/824544" TargetMode="External"/><Relationship Id="rId302" Type="http://schemas.openxmlformats.org/officeDocument/2006/relationships/hyperlink" Target="https://femfiin.org/" TargetMode="External"/><Relationship Id="rId20" Type="http://schemas.openxmlformats.org/officeDocument/2006/relationships/hyperlink" Target="https://www.equityinstem.org/" TargetMode="External"/><Relationship Id="rId41" Type="http://schemas.openxmlformats.org/officeDocument/2006/relationships/hyperlink" Target="https://www.wrawproject.org/" TargetMode="External"/><Relationship Id="rId62" Type="http://schemas.openxmlformats.org/officeDocument/2006/relationships/hyperlink" Target="https://ccindle.org/collaborations/" TargetMode="External"/><Relationship Id="rId83" Type="http://schemas.openxmlformats.org/officeDocument/2006/relationships/hyperlink" Target="mailto:vera.beloshitzkaya@plus.ac.at" TargetMode="External"/><Relationship Id="rId179" Type="http://schemas.openxmlformats.org/officeDocument/2006/relationships/hyperlink" Target="https://cordis.europa.eu/project/id/710363" TargetMode="External"/><Relationship Id="rId190" Type="http://schemas.openxmlformats.org/officeDocument/2006/relationships/hyperlink" Target="https://doi.org/10.3030/666008" TargetMode="External"/><Relationship Id="rId204" Type="http://schemas.openxmlformats.org/officeDocument/2006/relationships/hyperlink" Target="https://www.genderportal.eu/projects?field_type_of_policy_or_practica_tid=All&amp;field_projects_gst_tid=All&amp;field_type_of_project_tid=1753" TargetMode="External"/><Relationship Id="rId225" Type="http://schemas.openxmlformats.org/officeDocument/2006/relationships/hyperlink" Target="mailto:Selma.degirmenci@khas.edu.tr" TargetMode="External"/><Relationship Id="rId246" Type="http://schemas.openxmlformats.org/officeDocument/2006/relationships/hyperlink" Target="https://www.worldbank.org/en/programs/world-bank-south-asia-region-gender-innovation-lab/reserach" TargetMode="External"/><Relationship Id="rId267" Type="http://schemas.openxmlformats.org/officeDocument/2006/relationships/hyperlink" Target="https://doi.org/10.3030/866479" TargetMode="External"/><Relationship Id="rId288" Type="http://schemas.openxmlformats.org/officeDocument/2006/relationships/hyperlink" Target="https://blogs.helsinki.fi/eugendem-project/about-us/" TargetMode="External"/><Relationship Id="rId106" Type="http://schemas.openxmlformats.org/officeDocument/2006/relationships/hyperlink" Target="https://futuregen.euro.centre.org/" TargetMode="External"/><Relationship Id="rId127" Type="http://schemas.openxmlformats.org/officeDocument/2006/relationships/hyperlink" Target="https://doi.org/10.3030/741874" TargetMode="External"/><Relationship Id="rId313" Type="http://schemas.openxmlformats.org/officeDocument/2006/relationships/header" Target="header1.xml"/><Relationship Id="rId10" Type="http://schemas.openxmlformats.org/officeDocument/2006/relationships/hyperlink" Target="https://www.nsf.gov/awardsearch/simpleSearch.jsp" TargetMode="External"/><Relationship Id="rId31" Type="http://schemas.openxmlformats.org/officeDocument/2006/relationships/hyperlink" Target="mailto:katinasawyer@gwu.edu" TargetMode="External"/><Relationship Id="rId52" Type="http://schemas.openxmlformats.org/officeDocument/2006/relationships/hyperlink" Target="https://geam.act-on-gender.eu/" TargetMode="External"/><Relationship Id="rId73" Type="http://schemas.openxmlformats.org/officeDocument/2006/relationships/hyperlink" Target="https://www.mirovni-institut.si/en/projects/fierce-feminist-movements-revitalizing-democracy-in-europe/" TargetMode="External"/><Relationship Id="rId94" Type="http://schemas.openxmlformats.org/officeDocument/2006/relationships/hyperlink" Target="https://wereset.eu/" TargetMode="External"/><Relationship Id="rId148" Type="http://schemas.openxmlformats.org/officeDocument/2006/relationships/hyperlink" Target="https://doi.org/10.3030/824546" TargetMode="External"/><Relationship Id="rId169" Type="http://schemas.openxmlformats.org/officeDocument/2006/relationships/hyperlink" Target="https://doi.org/10.3030/787829" TargetMode="External"/><Relationship Id="rId4" Type="http://schemas.openxmlformats.org/officeDocument/2006/relationships/settings" Target="settings.xml"/><Relationship Id="rId180" Type="http://schemas.openxmlformats.org/officeDocument/2006/relationships/hyperlink" Target="https://doi.org/10.3030/710363" TargetMode="External"/><Relationship Id="rId215" Type="http://schemas.openxmlformats.org/officeDocument/2006/relationships/hyperlink" Target="https://cordis.europa.eu/project/id/101070468" TargetMode="External"/><Relationship Id="rId236" Type="http://schemas.openxmlformats.org/officeDocument/2006/relationships/hyperlink" Target="https://www.supporter-project.eu/" TargetMode="External"/><Relationship Id="rId257" Type="http://schemas.openxmlformats.org/officeDocument/2006/relationships/hyperlink" Target="https://www.ukri.org/opportunity/" TargetMode="External"/><Relationship Id="rId278" Type="http://schemas.openxmlformats.org/officeDocument/2006/relationships/hyperlink" Target="mailto:h.r.coffe@bath.ac.uk" TargetMode="External"/><Relationship Id="rId303" Type="http://schemas.openxmlformats.org/officeDocument/2006/relationships/hyperlink" Target="https://ifdt.bg.ac.rs/index.php/2022/06/gender-and-politics-research-network-in-south-east-europe-genpolsee/?lang=en" TargetMode="External"/><Relationship Id="rId42" Type="http://schemas.openxmlformats.org/officeDocument/2006/relationships/hyperlink" Target="https://www.nsf.gov/awardsearch/showAward?AWD_ID=1921305&amp;HistoricalAwards=false" TargetMode="External"/><Relationship Id="rId84" Type="http://schemas.openxmlformats.org/officeDocument/2006/relationships/hyperlink" Target="https://pushbacklash.eu/dissemination/" TargetMode="External"/><Relationship Id="rId138" Type="http://schemas.openxmlformats.org/officeDocument/2006/relationships/hyperlink" Target="https://caliper-project.eu/publications-1/" TargetMode="External"/><Relationship Id="rId191" Type="http://schemas.openxmlformats.org/officeDocument/2006/relationships/hyperlink" Target="https://re-wiring.eu/outputs/" TargetMode="External"/><Relationship Id="rId205" Type="http://schemas.openxmlformats.org/officeDocument/2006/relationships/hyperlink" Target="https://activproject.eu/" TargetMode="External"/><Relationship Id="rId247" Type="http://schemas.openxmlformats.org/officeDocument/2006/relationships/hyperlink" Target="https://www.worldbank.org/en/programs/world-bank-south-asia-region-gender-innovation-lab" TargetMode="External"/><Relationship Id="rId107" Type="http://schemas.openxmlformats.org/officeDocument/2006/relationships/hyperlink" Target="https://gender-net-plus.eu/futuregen/" TargetMode="External"/><Relationship Id="rId289" Type="http://schemas.openxmlformats.org/officeDocument/2006/relationships/hyperlink" Target="mailto:johanna.kantola@helsinki.fi" TargetMode="External"/><Relationship Id="rId11" Type="http://schemas.openxmlformats.org/officeDocument/2006/relationships/hyperlink" Target="javascript:popwin('http://par.nsf.gov/biblio/10277332')" TargetMode="External"/><Relationship Id="rId53" Type="http://schemas.openxmlformats.org/officeDocument/2006/relationships/hyperlink" Target="https://www.genderportal.eu/projects" TargetMode="External"/><Relationship Id="rId149" Type="http://schemas.openxmlformats.org/officeDocument/2006/relationships/hyperlink" Target="https://www.granted-project.eu/about/the-consortium/" TargetMode="External"/><Relationship Id="rId314" Type="http://schemas.openxmlformats.org/officeDocument/2006/relationships/footer" Target="footer1.xml"/><Relationship Id="rId95" Type="http://schemas.openxmlformats.org/officeDocument/2006/relationships/hyperlink" Target="https://equal4europe.eu/research/" TargetMode="External"/><Relationship Id="rId160" Type="http://schemas.openxmlformats.org/officeDocument/2006/relationships/hyperlink" Target="https://www.change-h2020.eu/publications.php" TargetMode="External"/><Relationship Id="rId216" Type="http://schemas.openxmlformats.org/officeDocument/2006/relationships/hyperlink" Target="https://doi.org/10.3030/101070468" TargetMode="External"/><Relationship Id="rId258" Type="http://schemas.openxmlformats.org/officeDocument/2006/relationships/hyperlink" Target="https://www.ukri.org/opportunity/developing-innovative-approaches-to-gender-based-violence/" TargetMode="External"/><Relationship Id="rId22" Type="http://schemas.openxmlformats.org/officeDocument/2006/relationships/hyperlink" Target="https://www.grants.gov/web/grants/search-grants.html" TargetMode="External"/><Relationship Id="rId64" Type="http://schemas.openxmlformats.org/officeDocument/2006/relationships/hyperlink" Target="https://ccindle.org/" TargetMode="External"/><Relationship Id="rId118" Type="http://schemas.openxmlformats.org/officeDocument/2006/relationships/hyperlink" Target="https://gender-net-plus.eu/mascage/" TargetMode="External"/><Relationship Id="rId171" Type="http://schemas.openxmlformats.org/officeDocument/2006/relationships/hyperlink" Target="https://www.genderportal.eu/projects/gender-equality-network-develop-era-communities-coordinate-inclusive-and-sustainable-policy" TargetMode="External"/><Relationship Id="rId227" Type="http://schemas.openxmlformats.org/officeDocument/2006/relationships/hyperlink" Target="mailto:budget-it@khas.edu.tr" TargetMode="External"/><Relationship Id="rId269" Type="http://schemas.openxmlformats.org/officeDocument/2006/relationships/hyperlink" Target="https://www.genderandpoliticslab.com/research" TargetMode="External"/><Relationship Id="rId33" Type="http://schemas.openxmlformats.org/officeDocument/2006/relationships/hyperlink" Target="https://www.nsf.gov/awardsearch/simpleSearchResult?queryText=%22gender+equality%22" TargetMode="External"/><Relationship Id="rId129" Type="http://schemas.openxmlformats.org/officeDocument/2006/relationships/hyperlink" Target="https://gearingroles.eu/nobel-run/" TargetMode="External"/><Relationship Id="rId280" Type="http://schemas.openxmlformats.org/officeDocument/2006/relationships/hyperlink" Target="mailto:a.c.weeks@bath.ac.uk" TargetMode="External"/><Relationship Id="rId75" Type="http://schemas.openxmlformats.org/officeDocument/2006/relationships/hyperlink" Target="https://cordis.europa.eu/project/id/101061748" TargetMode="External"/><Relationship Id="rId140" Type="http://schemas.openxmlformats.org/officeDocument/2006/relationships/hyperlink" Target="https://www.genderportal.eu/projects/caliper-gender-equality-stem-research" TargetMode="External"/><Relationship Id="rId182" Type="http://schemas.openxmlformats.org/officeDocument/2006/relationships/hyperlink" Target="http://www.gendertarget.eu/" TargetMode="External"/><Relationship Id="rId6" Type="http://schemas.openxmlformats.org/officeDocument/2006/relationships/footnotes" Target="footnotes.xml"/><Relationship Id="rId238" Type="http://schemas.openxmlformats.org/officeDocument/2006/relationships/hyperlink" Target="https://cordis.europa.eu/project/id/101094529" TargetMode="External"/><Relationship Id="rId291" Type="http://schemas.openxmlformats.org/officeDocument/2006/relationships/hyperlink" Target="https://blogs.helsinki.fi/eugendem-project/" TargetMode="External"/><Relationship Id="rId305" Type="http://schemas.openxmlformats.org/officeDocument/2006/relationships/hyperlink" Target="mailto:tania.verge@upf.edu" TargetMode="External"/><Relationship Id="rId44" Type="http://schemas.openxmlformats.org/officeDocument/2006/relationships/hyperlink" Target="https://blogs.helsinki.fi/eugendem-project/about-us/" TargetMode="External"/><Relationship Id="rId86" Type="http://schemas.openxmlformats.org/officeDocument/2006/relationships/hyperlink" Target="https://doi.org/10.3030/101061687" TargetMode="External"/><Relationship Id="rId151" Type="http://schemas.openxmlformats.org/officeDocument/2006/relationships/hyperlink" Target="https://www.granted-project.eu/about/the-project/" TargetMode="External"/><Relationship Id="rId193" Type="http://schemas.openxmlformats.org/officeDocument/2006/relationships/hyperlink" Target="https://www.genderportal.eu/projects?field_type_of_policy_or_practica_tid=All&amp;field_projects_gst_tid=All&amp;field_type_of_project_tid=1753" TargetMode="External"/><Relationship Id="rId207" Type="http://schemas.openxmlformats.org/officeDocument/2006/relationships/hyperlink" Target="https://www.biasproject.eu/public-reports/" TargetMode="External"/><Relationship Id="rId249" Type="http://schemas.openxmlformats.org/officeDocument/2006/relationships/hyperlink" Target="mailto:afrgenderlab@worldbank.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ydneysmith/Desktop/GENDEM%20Work/GENDEM%20Researc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871889-CD44-B247-B028-B33E3C14A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GENDEM Research.dotx</Template>
  <TotalTime>6</TotalTime>
  <Pages>77</Pages>
  <Words>24489</Words>
  <Characters>139592</Characters>
  <Application>Microsoft Office Word</Application>
  <DocSecurity>0</DocSecurity>
  <Lines>1163</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Smith, Sydney Kathryn</cp:lastModifiedBy>
  <cp:revision>6</cp:revision>
  <dcterms:created xsi:type="dcterms:W3CDTF">2024-06-14T19:10:00Z</dcterms:created>
  <dcterms:modified xsi:type="dcterms:W3CDTF">2024-06-14T20:12:00Z</dcterms:modified>
</cp:coreProperties>
</file>